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9AB" w:rsidRDefault="00FE49AB" w:rsidP="00FE49AB">
      <w:pPr>
        <w:jc w:val="center"/>
        <w:rPr>
          <w:rFonts w:cs="Arial"/>
          <w:noProof/>
        </w:rPr>
      </w:pPr>
    </w:p>
    <w:p w:rsidR="00B760AA" w:rsidRDefault="00B760AA" w:rsidP="00B760AA">
      <w:pPr>
        <w:jc w:val="center"/>
        <w:rPr>
          <w:rFonts w:cs="Arial"/>
          <w:noProof/>
        </w:rPr>
      </w:pPr>
    </w:p>
    <w:p w:rsidR="00B760AA" w:rsidRDefault="00B760AA" w:rsidP="00B760AA">
      <w:pPr>
        <w:rPr>
          <w:rFonts w:cs="Calibri"/>
          <w:b/>
          <w:i/>
          <w:u w:val="single"/>
        </w:rPr>
      </w:pPr>
      <w:r>
        <w:rPr>
          <w:noProof/>
        </w:rPr>
        <w:drawing>
          <wp:anchor distT="231648" distB="232029" distL="345948" distR="343662" simplePos="0" relativeHeight="251705856" behindDoc="1" locked="0" layoutInCell="1" allowOverlap="1" wp14:anchorId="2C208646" wp14:editId="76CBFE5F">
            <wp:simplePos x="0" y="0"/>
            <wp:positionH relativeFrom="margin">
              <wp:align>left</wp:align>
            </wp:positionH>
            <wp:positionV relativeFrom="paragraph">
              <wp:posOffset>246253</wp:posOffset>
            </wp:positionV>
            <wp:extent cx="1459865" cy="1285748"/>
            <wp:effectExtent l="228600" t="228600" r="235585" b="219710"/>
            <wp:wrapNone/>
            <wp:docPr id="9" name="Afbeelding 9" descr="F:\Administratie\Logo Lyceum Kralingen\160922_LYK_logo LYCEUM KRAL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F:\Administratie\Logo Lyceum Kralingen\160922_LYK_logo LYCEUM KRALIN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852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0AEA85A4" wp14:editId="62159342">
                <wp:extent cx="5759450" cy="3284855"/>
                <wp:effectExtent l="13970" t="0" r="0" b="1905"/>
                <wp:docPr id="5" name="Groe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284855"/>
                          <a:chOff x="0" y="0"/>
                          <a:chExt cx="9799" cy="5054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9797" cy="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69"/>
                            <a:ext cx="9620" cy="5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C1EE4" w:rsidRDefault="000C1EE4" w:rsidP="00B760AA">
                              <w:pPr>
                                <w:ind w:left="6096"/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 xml:space="preserve">                  4-VWO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50" y="376"/>
                            <a:ext cx="5738" cy="26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C1EE4" w:rsidRPr="009F54BE" w:rsidRDefault="000C1EE4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PTA  </w:t>
                              </w:r>
                            </w:p>
                            <w:p w:rsidR="000C1EE4" w:rsidRPr="009F54BE" w:rsidRDefault="000C1EE4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</w:p>
                            <w:p w:rsidR="000C1EE4" w:rsidRPr="009F54BE" w:rsidRDefault="000C1EE4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eindexamenjaar 2024</w:t>
                              </w:r>
                            </w:p>
                            <w:p w:rsidR="000C1EE4" w:rsidRDefault="000C1EE4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</w:t>
                              </w:r>
                            </w:p>
                            <w:p w:rsidR="000C1EE4" w:rsidRPr="00041DC2" w:rsidRDefault="000C1EE4" w:rsidP="00B760AA">
                              <w:pPr>
                                <w:ind w:left="2832" w:firstLine="708"/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 w:rsidRPr="00041DC2">
                                <w:rPr>
                                  <w:rFonts w:cs="Arial"/>
                                  <w:b/>
                                </w:rPr>
                                <w:t xml:space="preserve">        </w:t>
                              </w:r>
                            </w:p>
                            <w:p w:rsidR="000C1EE4" w:rsidRPr="001353C1" w:rsidRDefault="000C1EE4" w:rsidP="00B760AA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</w:t>
                              </w:r>
                            </w:p>
                            <w:p w:rsidR="000C1EE4" w:rsidRDefault="000C1EE4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                     </w:t>
                              </w:r>
                            </w:p>
                            <w:p w:rsidR="000C1EE4" w:rsidRDefault="000C1EE4" w:rsidP="00B760AA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A85A4" id="Groep 5" o:spid="_x0000_s1026" style="width:453.5pt;height:258.65pt;mso-position-horizontal-relative:char;mso-position-vertical-relative:line" coordsize="9799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">
                <v:rect id="Rectangle 3" o:spid="_x0000_s1027" style="position:absolute;left:2;width:9797;height:50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" filled="f" stroked="f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4069;width:9620;height: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" fillcolor="black" strokeweight=".26mm">
                  <v:textbox>
                    <w:txbxContent>
                      <w:p w:rsidR="000C1EE4" w:rsidRDefault="000C1EE4" w:rsidP="00B760AA">
                        <w:pPr>
                          <w:ind w:left="6096"/>
                          <w:rPr>
                            <w:rFonts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 xml:space="preserve">                  4-VWO  </w:t>
                        </w:r>
                      </w:p>
                    </w:txbxContent>
                  </v:textbox>
                </v:shape>
                <v:shape id="Text Box 5" o:spid="_x0000_s1029" type="#_x0000_t202" style="position:absolute;left:3950;top:376;width:5738;height:2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" strokecolor="white" strokeweight=".26mm">
                  <v:textbox>
                    <w:txbxContent>
                      <w:p w:rsidR="000C1EE4" w:rsidRPr="009F54BE" w:rsidRDefault="000C1EE4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PTA  </w:t>
                        </w:r>
                      </w:p>
                      <w:p w:rsidR="000C1EE4" w:rsidRPr="009F54BE" w:rsidRDefault="000C1EE4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   </w:t>
                        </w:r>
                      </w:p>
                      <w:p w:rsidR="000C1EE4" w:rsidRPr="009F54BE" w:rsidRDefault="000C1EE4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eindexamenjaar 2024</w:t>
                        </w:r>
                      </w:p>
                      <w:p w:rsidR="000C1EE4" w:rsidRDefault="000C1EE4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 </w:t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  <w:t xml:space="preserve">   </w:t>
                        </w:r>
                      </w:p>
                      <w:p w:rsidR="000C1EE4" w:rsidRPr="00041DC2" w:rsidRDefault="000C1EE4" w:rsidP="00B760AA">
                        <w:pPr>
                          <w:ind w:left="2832" w:firstLine="708"/>
                          <w:jc w:val="center"/>
                          <w:rPr>
                            <w:rFonts w:cs="Arial"/>
                            <w:b/>
                          </w:rPr>
                        </w:pPr>
                        <w:r w:rsidRPr="00041DC2">
                          <w:rPr>
                            <w:rFonts w:cs="Arial"/>
                            <w:b/>
                          </w:rPr>
                          <w:t xml:space="preserve">        </w:t>
                        </w:r>
                      </w:p>
                      <w:p w:rsidR="000C1EE4" w:rsidRPr="001353C1" w:rsidRDefault="000C1EE4" w:rsidP="00B760AA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</w:t>
                        </w:r>
                      </w:p>
                      <w:p w:rsidR="000C1EE4" w:rsidRDefault="000C1EE4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</w:t>
                        </w:r>
                        <w:r>
                          <w:rPr>
                            <w:rFonts w:cs="Arial"/>
                          </w:rPr>
                          <w:tab/>
                          <w:t xml:space="preserve">                        </w:t>
                        </w:r>
                      </w:p>
                      <w:p w:rsidR="000C1EE4" w:rsidRDefault="000C1EE4" w:rsidP="00B760AA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60AA" w:rsidRDefault="00B760AA" w:rsidP="00B760AA">
      <w:r w:rsidRPr="002768AD">
        <w:br w:type="page"/>
      </w:r>
    </w:p>
    <w:p w:rsidR="00F732B1" w:rsidRPr="00DF2A68" w:rsidRDefault="002C7195" w:rsidP="002C7195">
      <w:pPr>
        <w:pStyle w:val="kopbalk"/>
        <w:ind w:left="-142"/>
        <w:rPr>
          <w:rStyle w:val="gewicht"/>
          <w:sz w:val="28"/>
        </w:rPr>
      </w:pPr>
      <w:r>
        <w:rPr>
          <w:rStyle w:val="gewicht"/>
          <w:sz w:val="28"/>
        </w:rPr>
        <w:lastRenderedPageBreak/>
        <w:tab/>
      </w:r>
      <w:r w:rsidR="00083ECB">
        <w:rPr>
          <w:rStyle w:val="gewicht"/>
          <w:sz w:val="28"/>
        </w:rPr>
        <w:t>Opmerkingen</w:t>
      </w:r>
    </w:p>
    <w:p w:rsidR="00166C81" w:rsidRDefault="00166C81" w:rsidP="00FB0664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szCs w:val="16"/>
        </w:rPr>
      </w:pPr>
    </w:p>
    <w:p w:rsidR="00B760AA" w:rsidRDefault="00B760AA" w:rsidP="00B760AA">
      <w:pPr>
        <w:pStyle w:val="Koptekst"/>
        <w:ind w:left="397"/>
        <w:rPr>
          <w:rFonts w:asciiTheme="minorHAnsi" w:hAnsiTheme="minorHAnsi" w:cstheme="minorHAnsi"/>
          <w:sz w:val="24"/>
        </w:rPr>
      </w:pPr>
      <w:r>
        <w:rPr>
          <w:rStyle w:val="gewicht"/>
          <w:szCs w:val="16"/>
        </w:rPr>
        <w:tab/>
      </w:r>
      <w:r w:rsidRPr="00024E1F">
        <w:rPr>
          <w:rFonts w:asciiTheme="minorHAnsi" w:hAnsiTheme="minorHAnsi" w:cstheme="minorHAnsi"/>
          <w:sz w:val="24"/>
        </w:rPr>
        <w:t xml:space="preserve">Voor je ligt het overzicht van </w:t>
      </w:r>
      <w:proofErr w:type="spellStart"/>
      <w:r w:rsidRPr="00024E1F">
        <w:rPr>
          <w:rFonts w:asciiTheme="minorHAnsi" w:hAnsiTheme="minorHAnsi" w:cstheme="minorHAnsi"/>
          <w:sz w:val="24"/>
        </w:rPr>
        <w:t>PTA’s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per afzonderlijk vak, op alfabetische volgorde. De volgende punten zijn hierbij van belang: </w:t>
      </w:r>
    </w:p>
    <w:p w:rsidR="00B760AA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B760AA" w:rsidRPr="00024E1F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4832B9" w:rsidRPr="004832B9" w:rsidRDefault="004832B9" w:rsidP="004832B9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Voor specifieke regels en bepalingen omtrent het SE en CE wordt verwezen naar het examenreglement.</w:t>
      </w:r>
    </w:p>
    <w:p w:rsidR="00B760AA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Bij sommige vakken is er een dossierkolom. Hierin kunnen verschillende toetsen met verschillende wegingen gegeven worden.</w:t>
      </w:r>
    </w:p>
    <w:p w:rsidR="00B760AA" w:rsidRPr="00616D35" w:rsidRDefault="00B760AA" w:rsidP="00616D35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‘periode’ z</w:t>
      </w:r>
      <w:r>
        <w:rPr>
          <w:rFonts w:asciiTheme="minorHAnsi" w:hAnsiTheme="minorHAnsi" w:cstheme="minorHAnsi"/>
          <w:sz w:val="24"/>
        </w:rPr>
        <w:t>ie je om welke periode het gaat. In elk leerjaar zijn er drie periodes.</w:t>
      </w:r>
      <w:r w:rsidR="00616D35">
        <w:rPr>
          <w:rFonts w:asciiTheme="minorHAnsi" w:hAnsiTheme="minorHAnsi" w:cstheme="minorHAnsi"/>
          <w:sz w:val="24"/>
        </w:rPr>
        <w:t xml:space="preserve"> Periode 1 t/m 3 hoort bij 4VWO, periode 4 t/m 6 hoort bij 5VWO en </w:t>
      </w:r>
      <w:r w:rsidR="00616D35" w:rsidRPr="00616D35">
        <w:rPr>
          <w:rFonts w:asciiTheme="minorHAnsi" w:hAnsiTheme="minorHAnsi" w:cstheme="minorHAnsi"/>
          <w:sz w:val="24"/>
        </w:rPr>
        <w:t>periode 7 t/m 9 hoort bij 6VWO</w:t>
      </w:r>
      <w:r w:rsidRPr="00616D35">
        <w:rPr>
          <w:rFonts w:asciiTheme="minorHAnsi" w:hAnsiTheme="minorHAnsi" w:cstheme="minorHAnsi"/>
          <w:sz w:val="24"/>
        </w:rPr>
        <w:t>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‘code’ zie je onder welke noemer de toets/PO/a</w:t>
      </w:r>
      <w:r>
        <w:rPr>
          <w:rFonts w:asciiTheme="minorHAnsi" w:hAnsiTheme="minorHAnsi" w:cstheme="minorHAnsi"/>
          <w:sz w:val="24"/>
        </w:rPr>
        <w:t>nders in Magister staat vermeld.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‘omschrijving’ wordt een korte toelichting op de inhoud van de toets gegeven. Indien niet nader gespecificeerd wordt verwezen naar de stof uit de </w:t>
      </w:r>
      <w:r>
        <w:rPr>
          <w:rFonts w:asciiTheme="minorHAnsi" w:hAnsiTheme="minorHAnsi" w:cstheme="minorHAnsi"/>
          <w:sz w:val="24"/>
        </w:rPr>
        <w:t>op school gebruikte lesmethodes.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‘vorm’ kun je zien welke </w:t>
      </w:r>
      <w:proofErr w:type="spellStart"/>
      <w:r w:rsidRPr="00024E1F">
        <w:rPr>
          <w:rFonts w:asciiTheme="minorHAnsi" w:hAnsiTheme="minorHAnsi" w:cstheme="minorHAnsi"/>
          <w:sz w:val="24"/>
        </w:rPr>
        <w:t>toetsvorm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wordt gehanteerd: Schriftelijk (S), Praktisch (P</w:t>
      </w:r>
      <w:r>
        <w:rPr>
          <w:rFonts w:asciiTheme="minorHAnsi" w:hAnsiTheme="minorHAnsi" w:cstheme="minorHAnsi"/>
          <w:sz w:val="24"/>
        </w:rPr>
        <w:t>) , Anders (A) of Computer (PC).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‘tijd (in min.)’ zie je hoe lang de toets duurt</w:t>
      </w:r>
      <w:r>
        <w:rPr>
          <w:rFonts w:asciiTheme="minorHAnsi" w:hAnsiTheme="minorHAnsi" w:cstheme="minorHAnsi"/>
          <w:sz w:val="24"/>
        </w:rPr>
        <w:t>. Indien er niks staat, betekent dit dat er verschillende tijden gebruikt kunnen worden, zoals bij praktische opdrachten of dossiertoetsen.</w:t>
      </w:r>
    </w:p>
    <w:p w:rsidR="00AC2663" w:rsidRDefault="00AC2663" w:rsidP="00AC2663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</w:t>
      </w:r>
      <w:proofErr w:type="spellStart"/>
      <w:r w:rsidRPr="00024E1F">
        <w:rPr>
          <w:rFonts w:asciiTheme="minorHAnsi" w:hAnsiTheme="minorHAnsi" w:cstheme="minorHAnsi"/>
          <w:sz w:val="24"/>
        </w:rPr>
        <w:t>herk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. ja/nee’ kun je zien of een toets mogelijk te herkansen is. </w:t>
      </w:r>
    </w:p>
    <w:p w:rsidR="00AC2663" w:rsidRPr="00024E1F" w:rsidRDefault="00AC2663" w:rsidP="00AC2663">
      <w:pPr>
        <w:pStyle w:val="Koptekst"/>
        <w:spacing w:after="200" w:line="276" w:lineRule="auto"/>
        <w:ind w:left="72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Alleen </w:t>
      </w:r>
      <w:r>
        <w:rPr>
          <w:rFonts w:asciiTheme="minorHAnsi" w:hAnsiTheme="minorHAnsi" w:cstheme="minorHAnsi"/>
          <w:b/>
          <w:sz w:val="24"/>
        </w:rPr>
        <w:t xml:space="preserve">de </w:t>
      </w:r>
      <w:proofErr w:type="spellStart"/>
      <w:r>
        <w:rPr>
          <w:rFonts w:asciiTheme="minorHAnsi" w:hAnsiTheme="minorHAnsi" w:cstheme="minorHAnsi"/>
          <w:b/>
          <w:sz w:val="24"/>
        </w:rPr>
        <w:t>SE’s</w:t>
      </w:r>
      <w:proofErr w:type="spellEnd"/>
      <w:r>
        <w:rPr>
          <w:rFonts w:asciiTheme="minorHAnsi" w:hAnsiTheme="minorHAnsi" w:cstheme="minorHAnsi"/>
          <w:sz w:val="24"/>
        </w:rPr>
        <w:t xml:space="preserve"> in de toetsweek zijn herkansbaar.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</w:t>
      </w:r>
      <w:r>
        <w:rPr>
          <w:rFonts w:asciiTheme="minorHAnsi" w:hAnsiTheme="minorHAnsi" w:cstheme="minorHAnsi"/>
          <w:sz w:val="24"/>
        </w:rPr>
        <w:t>‘weging</w:t>
      </w:r>
      <w:r w:rsidRPr="00024E1F">
        <w:rPr>
          <w:rFonts w:asciiTheme="minorHAnsi" w:hAnsiTheme="minorHAnsi" w:cstheme="minorHAnsi"/>
          <w:sz w:val="24"/>
        </w:rPr>
        <w:t xml:space="preserve">’ </w:t>
      </w:r>
      <w:r w:rsidR="00616D35">
        <w:rPr>
          <w:rFonts w:asciiTheme="minorHAnsi" w:hAnsiTheme="minorHAnsi" w:cstheme="minorHAnsi"/>
          <w:sz w:val="24"/>
        </w:rPr>
        <w:t>bij 4-5-VWO</w:t>
      </w:r>
      <w:r>
        <w:rPr>
          <w:rFonts w:asciiTheme="minorHAnsi" w:hAnsiTheme="minorHAnsi" w:cstheme="minorHAnsi"/>
          <w:sz w:val="24"/>
        </w:rPr>
        <w:t xml:space="preserve"> </w:t>
      </w:r>
      <w:r w:rsidRPr="00024E1F">
        <w:rPr>
          <w:rFonts w:asciiTheme="minorHAnsi" w:hAnsiTheme="minorHAnsi" w:cstheme="minorHAnsi"/>
          <w:sz w:val="24"/>
        </w:rPr>
        <w:t>zie je per toets hoe deze m</w:t>
      </w:r>
      <w:r>
        <w:rPr>
          <w:rFonts w:asciiTheme="minorHAnsi" w:hAnsiTheme="minorHAnsi" w:cstheme="minorHAnsi"/>
          <w:sz w:val="24"/>
        </w:rPr>
        <w:t xml:space="preserve">eeweegt voor het overgangscijfer. </w:t>
      </w:r>
    </w:p>
    <w:p w:rsidR="00B760AA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 de kolom ‘weging</w:t>
      </w:r>
      <w:r w:rsidRPr="00024E1F">
        <w:rPr>
          <w:rFonts w:asciiTheme="minorHAnsi" w:hAnsiTheme="minorHAnsi" w:cstheme="minorHAnsi"/>
          <w:sz w:val="24"/>
        </w:rPr>
        <w:t xml:space="preserve">’ </w:t>
      </w:r>
      <w:r>
        <w:rPr>
          <w:rFonts w:asciiTheme="minorHAnsi" w:hAnsiTheme="minorHAnsi" w:cstheme="minorHAnsi"/>
          <w:sz w:val="24"/>
        </w:rPr>
        <w:t xml:space="preserve">bij </w:t>
      </w:r>
      <w:r w:rsidR="002F2C6F">
        <w:rPr>
          <w:rFonts w:asciiTheme="minorHAnsi" w:hAnsiTheme="minorHAnsi" w:cstheme="minorHAnsi"/>
          <w:sz w:val="24"/>
        </w:rPr>
        <w:t>5-</w:t>
      </w:r>
      <w:r w:rsidR="00616D35" w:rsidRPr="00616D35">
        <w:rPr>
          <w:rFonts w:asciiTheme="minorHAnsi" w:hAnsiTheme="minorHAnsi" w:cstheme="minorHAnsi"/>
          <w:sz w:val="24"/>
        </w:rPr>
        <w:t>6VWO</w:t>
      </w:r>
      <w:r w:rsidR="00616D35" w:rsidRPr="00024E1F">
        <w:rPr>
          <w:rFonts w:asciiTheme="minorHAnsi" w:hAnsiTheme="minorHAnsi" w:cstheme="minorHAnsi"/>
          <w:sz w:val="24"/>
        </w:rPr>
        <w:t xml:space="preserve"> </w:t>
      </w:r>
      <w:r w:rsidRPr="00024E1F">
        <w:rPr>
          <w:rFonts w:asciiTheme="minorHAnsi" w:hAnsiTheme="minorHAnsi" w:cstheme="minorHAnsi"/>
          <w:sz w:val="24"/>
        </w:rPr>
        <w:t xml:space="preserve">staat genoteerd hoe vaak de toets meetelt voor je schoolexamencijfer. </w:t>
      </w:r>
    </w:p>
    <w:p w:rsidR="00F5103A" w:rsidRDefault="002F2C6F" w:rsidP="00F5103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De </w:t>
      </w:r>
      <w:proofErr w:type="spellStart"/>
      <w:r>
        <w:rPr>
          <w:rFonts w:asciiTheme="minorHAnsi" w:hAnsiTheme="minorHAnsi" w:cstheme="minorHAnsi"/>
          <w:sz w:val="24"/>
        </w:rPr>
        <w:t>SE’s</w:t>
      </w:r>
      <w:proofErr w:type="spellEnd"/>
      <w:r>
        <w:rPr>
          <w:rFonts w:asciiTheme="minorHAnsi" w:hAnsiTheme="minorHAnsi" w:cstheme="minorHAnsi"/>
          <w:sz w:val="24"/>
        </w:rPr>
        <w:t xml:space="preserve"> van </w:t>
      </w:r>
      <w:r w:rsidR="00F5103A">
        <w:rPr>
          <w:rFonts w:asciiTheme="minorHAnsi" w:hAnsiTheme="minorHAnsi" w:cstheme="minorHAnsi"/>
          <w:sz w:val="24"/>
        </w:rPr>
        <w:t>5VWO en 6VWO vormen bij elkaar 100%.</w:t>
      </w:r>
    </w:p>
    <w:p w:rsidR="00D31B4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Het programma voor </w:t>
      </w:r>
      <w:r w:rsidR="00616D35">
        <w:rPr>
          <w:rFonts w:asciiTheme="minorHAnsi" w:hAnsiTheme="minorHAnsi" w:cstheme="minorHAnsi"/>
          <w:sz w:val="24"/>
        </w:rPr>
        <w:t>5VWO</w:t>
      </w:r>
      <w:r w:rsidRPr="00024E1F">
        <w:rPr>
          <w:rFonts w:asciiTheme="minorHAnsi" w:hAnsiTheme="minorHAnsi" w:cstheme="minorHAnsi"/>
          <w:sz w:val="24"/>
        </w:rPr>
        <w:t xml:space="preserve"> voor de leerli</w:t>
      </w:r>
      <w:r w:rsidR="00616D35">
        <w:rPr>
          <w:rFonts w:asciiTheme="minorHAnsi" w:hAnsiTheme="minorHAnsi" w:cstheme="minorHAnsi"/>
          <w:sz w:val="24"/>
        </w:rPr>
        <w:t xml:space="preserve">ngen die dit schooljaar in 4VWO </w:t>
      </w:r>
      <w:r>
        <w:rPr>
          <w:rFonts w:asciiTheme="minorHAnsi" w:hAnsiTheme="minorHAnsi" w:cstheme="minorHAnsi"/>
          <w:sz w:val="24"/>
        </w:rPr>
        <w:t>zitten is onder voorbehoud, he</w:t>
      </w:r>
      <w:r w:rsidRPr="00024E1F">
        <w:rPr>
          <w:rFonts w:asciiTheme="minorHAnsi" w:hAnsiTheme="minorHAnsi" w:cstheme="minorHAnsi"/>
          <w:sz w:val="24"/>
        </w:rPr>
        <w:t>t definitieve eindexamenjaarprogramma wordt vóór 1 oktober vastgelegd.</w:t>
      </w:r>
    </w:p>
    <w:p w:rsidR="00D31B4F" w:rsidRDefault="00D31B4F">
      <w:pPr>
        <w:spacing w:line="240" w:lineRule="auto"/>
        <w:rPr>
          <w:rFonts w:asciiTheme="minorHAnsi" w:hAnsiTheme="minorHAnsi" w:cstheme="minorHAnsi"/>
          <w:sz w:val="24"/>
        </w:rPr>
      </w:pPr>
    </w:p>
    <w:p w:rsidR="005F755E" w:rsidRPr="005F755E" w:rsidRDefault="00D31B4F" w:rsidP="005F755E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24"/>
        </w:rPr>
        <w:br w:type="page"/>
      </w:r>
      <w:r w:rsidR="005F755E" w:rsidRPr="005F755E">
        <w:rPr>
          <w:rStyle w:val="gewicht"/>
          <w:rFonts w:asciiTheme="minorHAnsi" w:hAnsiTheme="minorHAnsi" w:cstheme="minorHAnsi"/>
          <w:sz w:val="36"/>
          <w:szCs w:val="36"/>
        </w:rPr>
        <w:lastRenderedPageBreak/>
        <w:t>Bedrijfseconomie</w:t>
      </w:r>
    </w:p>
    <w:p w:rsidR="00BC3784" w:rsidRDefault="00BC3784" w:rsidP="00BC3784">
      <w:pPr>
        <w:rPr>
          <w:rFonts w:asciiTheme="minorHAnsi" w:hAnsiTheme="minorHAnsi" w:cstheme="minorHAnsi"/>
          <w:b/>
          <w:bCs/>
        </w:rPr>
      </w:pPr>
    </w:p>
    <w:p w:rsidR="00BC3784" w:rsidRPr="00F13044" w:rsidRDefault="00BC3784" w:rsidP="00BC3784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8"/>
        <w:gridCol w:w="797"/>
        <w:gridCol w:w="5712"/>
        <w:gridCol w:w="720"/>
        <w:gridCol w:w="662"/>
        <w:gridCol w:w="718"/>
        <w:gridCol w:w="908"/>
      </w:tblGrid>
      <w:tr w:rsidR="00BC3784" w:rsidRPr="00230176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BC3784" w:rsidRPr="00230176" w:rsidRDefault="00BC3784" w:rsidP="000C1EE4">
            <w:pPr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4VWO  </w:t>
            </w:r>
          </w:p>
        </w:tc>
        <w:tc>
          <w:tcPr>
            <w:tcW w:w="2288" w:type="dxa"/>
            <w:gridSpan w:val="3"/>
          </w:tcPr>
          <w:p w:rsidR="00BC3784" w:rsidRPr="00230176" w:rsidRDefault="00BC3784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20</w:t>
            </w:r>
            <w:r w:rsidR="00A73282">
              <w:rPr>
                <w:rFonts w:ascii="Calibri" w:hAnsi="Calibri" w:cs="Calibri"/>
                <w:sz w:val="20"/>
                <w:szCs w:val="20"/>
              </w:rPr>
              <w:t>21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-202</w:t>
            </w:r>
            <w:r w:rsidR="00A73282">
              <w:rPr>
                <w:rFonts w:ascii="Calibri" w:hAnsi="Calibri" w:cs="Calibri"/>
                <w:sz w:val="20"/>
                <w:szCs w:val="20"/>
              </w:rPr>
              <w:t>2</w:t>
            </w:r>
            <w:r w:rsidRPr="0023017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BC3784" w:rsidRPr="00230176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712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BC3784" w:rsidRPr="00230176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H5 + H6: Verzekeren + Interest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BC3784" w:rsidRPr="00230176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H7 + H8 + H9: Beleggen, woning en familie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BC3784" w:rsidRPr="00230176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H10 + H11: Schenken en eigen onderneming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BC3784" w:rsidRPr="00230176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H12 + H13: Rechtsvormen en organisatie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BC3784" w:rsidRPr="00230176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H16 : H17: Personeelsbeleid en Eigen Vermogen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BC3784" w:rsidRPr="00230176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H5 t/m H13, H16 t/m H17, 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H18 + H19 + H20: Vreemd Vermogen, Vermogensmarkt en Investeringsanalyse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</w:tbl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5"/>
        <w:gridCol w:w="849"/>
        <w:gridCol w:w="5544"/>
        <w:gridCol w:w="719"/>
        <w:gridCol w:w="658"/>
        <w:gridCol w:w="717"/>
        <w:gridCol w:w="453"/>
        <w:gridCol w:w="580"/>
      </w:tblGrid>
      <w:tr w:rsidR="00BC3784" w:rsidRPr="00230176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5VWO (SE 20%) </w:t>
            </w:r>
          </w:p>
        </w:tc>
        <w:tc>
          <w:tcPr>
            <w:tcW w:w="2288" w:type="dxa"/>
            <w:gridSpan w:val="4"/>
          </w:tcPr>
          <w:p w:rsidR="00BC3784" w:rsidRPr="00230176" w:rsidRDefault="00BC3784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202</w:t>
            </w:r>
            <w:r w:rsidR="00A73282">
              <w:rPr>
                <w:rFonts w:ascii="Calibri" w:hAnsi="Calibri" w:cs="Calibri"/>
                <w:sz w:val="20"/>
                <w:szCs w:val="20"/>
              </w:rPr>
              <w:t>2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-202</w:t>
            </w:r>
            <w:r w:rsidR="00A73282">
              <w:rPr>
                <w:rFonts w:ascii="Calibri" w:hAnsi="Calibri" w:cs="Calibri"/>
                <w:sz w:val="20"/>
                <w:szCs w:val="20"/>
              </w:rPr>
              <w:t>3</w:t>
            </w:r>
            <w:r w:rsidRPr="0023017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BC3784" w:rsidRPr="00230176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  <w:gridSpan w:val="2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BC3784" w:rsidRPr="00230176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230176">
              <w:rPr>
                <w:rFonts w:cs="Calibri"/>
                <w:sz w:val="20"/>
                <w:szCs w:val="20"/>
              </w:rPr>
              <w:t>H24 + H25 + H27: Marketing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BC3784" w:rsidRPr="00230176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BC378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H28 + H29: Inkoop en Kosten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BC3784" w:rsidRPr="00230176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BC378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BC3784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230176">
              <w:rPr>
                <w:rFonts w:cs="Calibri"/>
                <w:sz w:val="20"/>
                <w:szCs w:val="20"/>
              </w:rPr>
              <w:t>H30 + H31: Winst + break-evenanalyse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BC3784" w:rsidRPr="00230176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BC378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BC3784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230176">
              <w:rPr>
                <w:rFonts w:cs="Calibri"/>
                <w:sz w:val="20"/>
                <w:szCs w:val="20"/>
              </w:rPr>
              <w:t xml:space="preserve">H32 + H33: Kosten dienstverlening + </w:t>
            </w:r>
            <w:proofErr w:type="spellStart"/>
            <w:r w:rsidRPr="00230176">
              <w:rPr>
                <w:rFonts w:cs="Calibri"/>
                <w:sz w:val="20"/>
                <w:szCs w:val="20"/>
              </w:rPr>
              <w:t>absorption</w:t>
            </w:r>
            <w:proofErr w:type="spellEnd"/>
            <w:r w:rsidRPr="00230176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230176">
              <w:rPr>
                <w:rFonts w:cs="Calibri"/>
                <w:sz w:val="20"/>
                <w:szCs w:val="20"/>
              </w:rPr>
              <w:t>costing</w:t>
            </w:r>
            <w:proofErr w:type="spellEnd"/>
            <w:r w:rsidRPr="00230176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BC3784" w:rsidRPr="00230176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BC378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H34 + H35: Direct </w:t>
            </w:r>
            <w:proofErr w:type="spellStart"/>
            <w:r w:rsidRPr="00230176">
              <w:rPr>
                <w:rFonts w:ascii="Calibri" w:hAnsi="Calibri" w:cs="Calibri"/>
                <w:sz w:val="20"/>
                <w:szCs w:val="20"/>
              </w:rPr>
              <w:t>costing</w:t>
            </w:r>
            <w:proofErr w:type="spellEnd"/>
            <w:r w:rsidRPr="00230176">
              <w:rPr>
                <w:rFonts w:ascii="Calibri" w:hAnsi="Calibri" w:cs="Calibri"/>
                <w:sz w:val="20"/>
                <w:szCs w:val="20"/>
              </w:rPr>
              <w:t xml:space="preserve">, matchingprincipe 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5B4679" w:rsidRPr="00230176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5B4679" w:rsidRPr="00230176" w:rsidRDefault="005B4679" w:rsidP="00BC378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SE6.0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5659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H5 t/m H13, H16 t/m H20, H24 t/m H35, 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H36 + H37 + H38:  Interne verslaggeving, financiële planning en niet-financiële informatie</w:t>
            </w:r>
          </w:p>
        </w:tc>
        <w:tc>
          <w:tcPr>
            <w:tcW w:w="720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454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  <w:tc>
          <w:tcPr>
            <w:tcW w:w="454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20%</w:t>
            </w:r>
          </w:p>
        </w:tc>
      </w:tr>
    </w:tbl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BC3784" w:rsidRPr="00230176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6VWO (SE </w:t>
            </w: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Pr="00230176">
              <w:rPr>
                <w:rFonts w:ascii="Calibri" w:hAnsi="Calibri" w:cs="Calibri"/>
                <w:sz w:val="20"/>
                <w:szCs w:val="20"/>
              </w:rPr>
              <w:t xml:space="preserve">0%) </w:t>
            </w:r>
          </w:p>
        </w:tc>
        <w:tc>
          <w:tcPr>
            <w:tcW w:w="2288" w:type="dxa"/>
            <w:gridSpan w:val="3"/>
          </w:tcPr>
          <w:p w:rsidR="00BC3784" w:rsidRPr="00230176" w:rsidRDefault="00BC3784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202</w:t>
            </w:r>
            <w:r w:rsidR="00A73282">
              <w:rPr>
                <w:rFonts w:ascii="Calibri" w:hAnsi="Calibri" w:cs="Calibri"/>
                <w:sz w:val="20"/>
                <w:szCs w:val="20"/>
              </w:rPr>
              <w:t>3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-202</w:t>
            </w:r>
            <w:r w:rsidR="00A73282">
              <w:rPr>
                <w:rFonts w:ascii="Calibri" w:hAnsi="Calibri" w:cs="Calibri"/>
                <w:sz w:val="20"/>
                <w:szCs w:val="20"/>
              </w:rPr>
              <w:t>4</w:t>
            </w:r>
            <w:r w:rsidRPr="0023017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BC3784" w:rsidRPr="00230176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BC3784" w:rsidRPr="00230176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SE7.01</w:t>
            </w: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H39 t/m H42: Externe verslaggeving en regels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10%</w:t>
            </w:r>
          </w:p>
        </w:tc>
      </w:tr>
      <w:tr w:rsidR="00BC3784" w:rsidRPr="00230176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SE7.02</w:t>
            </w: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H43 + H44 + H45: Kengetallen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20%</w:t>
            </w:r>
          </w:p>
        </w:tc>
      </w:tr>
      <w:tr w:rsidR="00BC3784" w:rsidRPr="00230176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SE8.01</w:t>
            </w: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Herhaling Domein B, C en D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BC3784" w:rsidRPr="00230176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SE9.01</w:t>
            </w: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Herhaling Domein E, F en G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</w:tbl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BC3784" w:rsidRPr="00230176" w:rsidTr="000C1EE4">
        <w:tc>
          <w:tcPr>
            <w:tcW w:w="10456" w:type="dxa"/>
            <w:gridSpan w:val="2"/>
            <w:shd w:val="pct20" w:color="auto" w:fill="auto"/>
          </w:tcPr>
          <w:p w:rsidR="00BC3784" w:rsidRPr="00230176" w:rsidRDefault="00BC3784" w:rsidP="000C1EE4">
            <w:pPr>
              <w:pStyle w:val="Geenafstand2"/>
              <w:rPr>
                <w:rFonts w:cs="Calibri"/>
                <w:b/>
              </w:rPr>
            </w:pPr>
            <w:r w:rsidRPr="00230176">
              <w:rPr>
                <w:rFonts w:cs="Calibri"/>
                <w:b/>
              </w:rPr>
              <w:t>Het examenstof omvat de volgende domeinen. Boek: Bedrijfseconomie in balans, 8</w:t>
            </w:r>
            <w:r w:rsidRPr="00230176">
              <w:rPr>
                <w:rFonts w:cs="Calibri"/>
                <w:b/>
                <w:vertAlign w:val="superscript"/>
              </w:rPr>
              <w:t>e</w:t>
            </w:r>
            <w:r w:rsidRPr="00230176">
              <w:rPr>
                <w:rFonts w:cs="Calibri"/>
                <w:b/>
              </w:rPr>
              <w:t xml:space="preserve"> druk</w:t>
            </w:r>
          </w:p>
        </w:tc>
      </w:tr>
      <w:tr w:rsidR="00BC3784" w:rsidRPr="00230176" w:rsidTr="000C1EE4">
        <w:tc>
          <w:tcPr>
            <w:tcW w:w="1384" w:type="dxa"/>
            <w:vAlign w:val="center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A</w:t>
            </w:r>
          </w:p>
        </w:tc>
        <w:tc>
          <w:tcPr>
            <w:tcW w:w="9072" w:type="dxa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Vaardigheden</w:t>
            </w:r>
          </w:p>
        </w:tc>
      </w:tr>
      <w:tr w:rsidR="00BC3784" w:rsidRPr="00230176" w:rsidTr="000C1EE4">
        <w:tc>
          <w:tcPr>
            <w:tcW w:w="1384" w:type="dxa"/>
            <w:vAlign w:val="center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B</w:t>
            </w:r>
          </w:p>
        </w:tc>
        <w:tc>
          <w:tcPr>
            <w:tcW w:w="9072" w:type="dxa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Rechtsvormen: H5 t/m H13</w:t>
            </w:r>
          </w:p>
        </w:tc>
      </w:tr>
      <w:tr w:rsidR="00BC3784" w:rsidRPr="00230176" w:rsidTr="000C1EE4">
        <w:tc>
          <w:tcPr>
            <w:tcW w:w="1384" w:type="dxa"/>
            <w:vAlign w:val="center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C</w:t>
            </w:r>
          </w:p>
        </w:tc>
        <w:tc>
          <w:tcPr>
            <w:tcW w:w="9072" w:type="dxa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 xml:space="preserve">Interne organisatie: H16 </w:t>
            </w:r>
          </w:p>
        </w:tc>
      </w:tr>
      <w:tr w:rsidR="00BC3784" w:rsidRPr="00230176" w:rsidTr="000C1EE4">
        <w:tc>
          <w:tcPr>
            <w:tcW w:w="1384" w:type="dxa"/>
            <w:vAlign w:val="center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D</w:t>
            </w:r>
          </w:p>
        </w:tc>
        <w:tc>
          <w:tcPr>
            <w:tcW w:w="9072" w:type="dxa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Investeren: H17 t/m H21</w:t>
            </w:r>
          </w:p>
        </w:tc>
      </w:tr>
      <w:tr w:rsidR="00BC3784" w:rsidRPr="00230176" w:rsidTr="000C1EE4">
        <w:tc>
          <w:tcPr>
            <w:tcW w:w="1384" w:type="dxa"/>
            <w:vAlign w:val="center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E</w:t>
            </w:r>
          </w:p>
        </w:tc>
        <w:tc>
          <w:tcPr>
            <w:tcW w:w="9072" w:type="dxa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Marketing: H22 t/m H27</w:t>
            </w:r>
          </w:p>
        </w:tc>
      </w:tr>
      <w:tr w:rsidR="00BC3784" w:rsidRPr="00230176" w:rsidTr="000C1EE4">
        <w:tc>
          <w:tcPr>
            <w:tcW w:w="1384" w:type="dxa"/>
            <w:vAlign w:val="center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F</w:t>
            </w:r>
          </w:p>
        </w:tc>
        <w:tc>
          <w:tcPr>
            <w:tcW w:w="9072" w:type="dxa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Financieel beleid: H28 t/m H38</w:t>
            </w:r>
          </w:p>
        </w:tc>
      </w:tr>
      <w:tr w:rsidR="00BC3784" w:rsidRPr="00230176" w:rsidTr="000C1EE4">
        <w:tc>
          <w:tcPr>
            <w:tcW w:w="1384" w:type="dxa"/>
            <w:vAlign w:val="center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G</w:t>
            </w:r>
          </w:p>
        </w:tc>
        <w:tc>
          <w:tcPr>
            <w:tcW w:w="9072" w:type="dxa"/>
          </w:tcPr>
          <w:p w:rsidR="00BC3784" w:rsidRPr="00230176" w:rsidRDefault="00BC3784" w:rsidP="000C1EE4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 xml:space="preserve">Kengetallen: H39 t/m H45 </w:t>
            </w:r>
          </w:p>
        </w:tc>
      </w:tr>
    </w:tbl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p w:rsidR="00BC3784" w:rsidRPr="00230176" w:rsidRDefault="00BC3784" w:rsidP="00BC3784">
      <w:pPr>
        <w:rPr>
          <w:rFonts w:ascii="Calibri" w:hAnsi="Calibri" w:cs="Calibri"/>
          <w:b/>
          <w:sz w:val="20"/>
          <w:szCs w:val="20"/>
        </w:rPr>
      </w:pPr>
      <w:r w:rsidRPr="00230176">
        <w:rPr>
          <w:rFonts w:ascii="Calibri" w:hAnsi="Calibri" w:cs="Calibri"/>
          <w:b/>
          <w:sz w:val="20"/>
          <w:szCs w:val="20"/>
        </w:rPr>
        <w:t xml:space="preserve">Berekening SE-cijfer: 20% 5VWO en </w:t>
      </w:r>
      <w:r>
        <w:rPr>
          <w:rFonts w:ascii="Calibri" w:hAnsi="Calibri" w:cs="Calibri"/>
          <w:b/>
          <w:sz w:val="20"/>
          <w:szCs w:val="20"/>
        </w:rPr>
        <w:t>8</w:t>
      </w:r>
      <w:r w:rsidRPr="00230176">
        <w:rPr>
          <w:rFonts w:ascii="Calibri" w:hAnsi="Calibri" w:cs="Calibri"/>
          <w:b/>
          <w:sz w:val="20"/>
          <w:szCs w:val="20"/>
        </w:rPr>
        <w:t>0% 6VWO</w:t>
      </w:r>
    </w:p>
    <w:p w:rsidR="005F755E" w:rsidRPr="00F13044" w:rsidRDefault="005F755E" w:rsidP="005F755E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p w:rsidR="00D175B3" w:rsidRDefault="00D175B3">
      <w:pPr>
        <w:spacing w:line="240" w:lineRule="auto"/>
        <w:rPr>
          <w:rFonts w:asciiTheme="minorHAnsi" w:hAnsiTheme="minorHAnsi" w:cstheme="minorHAnsi"/>
          <w:b/>
          <w:spacing w:val="8"/>
          <w:position w:val="10"/>
          <w:sz w:val="24"/>
          <w:szCs w:val="20"/>
          <w:lang w:eastAsia="en-US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D175B3" w:rsidRPr="00D175B3" w:rsidRDefault="00D175B3" w:rsidP="00D175B3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D175B3">
        <w:rPr>
          <w:rStyle w:val="gewicht"/>
          <w:rFonts w:asciiTheme="minorHAnsi" w:hAnsiTheme="minorHAnsi" w:cstheme="minorHAnsi"/>
          <w:sz w:val="36"/>
          <w:szCs w:val="36"/>
        </w:rPr>
        <w:lastRenderedPageBreak/>
        <w:t>Biologie</w:t>
      </w:r>
    </w:p>
    <w:p w:rsidR="00D175B3" w:rsidRPr="002E1413" w:rsidRDefault="00D175B3" w:rsidP="00D175B3">
      <w:pPr>
        <w:rPr>
          <w:rFonts w:asciiTheme="minorHAnsi" w:hAnsiTheme="minorHAnsi" w:cstheme="minorHAnsi"/>
          <w:b/>
          <w:bCs/>
          <w:sz w:val="20"/>
          <w:szCs w:val="20"/>
        </w:rPr>
      </w:pPr>
    </w:p>
    <w:p w:rsidR="003D450C" w:rsidRPr="002E1413" w:rsidRDefault="003D450C" w:rsidP="003D450C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3D450C" w:rsidRPr="002E1413" w:rsidTr="00223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3D450C" w:rsidRPr="002E1413" w:rsidRDefault="003D450C" w:rsidP="00572D38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4VWO (SE </w:t>
            </w:r>
            <w:r w:rsidR="00572D38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88" w:type="dxa"/>
            <w:gridSpan w:val="3"/>
          </w:tcPr>
          <w:p w:rsidR="003D450C" w:rsidRPr="002E1413" w:rsidRDefault="00A73282" w:rsidP="00223E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D450C" w:rsidRPr="002E1413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D58CA" w:rsidRPr="002E1413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</w:tcPr>
          <w:p w:rsidR="00BD58CA" w:rsidRPr="002E1413" w:rsidRDefault="00BD58CA" w:rsidP="00BD58C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</w:tcPr>
          <w:p w:rsidR="00BD58CA" w:rsidRPr="008C1B07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>H2 cellen, H3 wetenschappelijk onderzoek &amp; H4 voortplanting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BD58CA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193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D58CA" w:rsidRPr="002E1413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D58CA" w:rsidRPr="002E1413" w:rsidRDefault="00BD58CA" w:rsidP="00BD58C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D58CA" w:rsidRPr="008C1B07" w:rsidRDefault="00F96CF9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H2, H3, H4</w:t>
            </w:r>
            <w:r w:rsidR="00BD58CA">
              <w:rPr>
                <w:rFonts w:asciiTheme="minorHAnsi" w:hAnsiTheme="minorHAnsi" w:cstheme="minorHAnsi"/>
                <w:sz w:val="20"/>
                <w:szCs w:val="20"/>
              </w:rPr>
              <w:t xml:space="preserve"> + </w:t>
            </w:r>
            <w:r w:rsidR="00BD58CA" w:rsidRPr="008C1B07">
              <w:rPr>
                <w:rFonts w:asciiTheme="minorHAnsi" w:hAnsiTheme="minorHAnsi" w:cstheme="minorHAnsi"/>
                <w:sz w:val="20"/>
                <w:szCs w:val="20"/>
              </w:rPr>
              <w:t>H5 erfelijkheid &amp; H7 evolutie</w:t>
            </w:r>
          </w:p>
        </w:tc>
        <w:tc>
          <w:tcPr>
            <w:tcW w:w="720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D58CA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E193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D58CA" w:rsidRPr="002E1413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D58CA" w:rsidRPr="002E1413" w:rsidRDefault="00BD58CA" w:rsidP="00BD58C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D58CA" w:rsidRPr="008C1B07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>H6 soorten en populaties &amp; H8 kenmerken van ecosystemen</w:t>
            </w:r>
          </w:p>
        </w:tc>
        <w:tc>
          <w:tcPr>
            <w:tcW w:w="720" w:type="dxa"/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BD58CA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193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3D450C" w:rsidRPr="002E1413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3D450C" w:rsidRPr="008C1B07" w:rsidRDefault="00B66872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H2 t/m H8 </w:t>
            </w:r>
            <w:r w:rsidR="003D450C" w:rsidRPr="008C1B07">
              <w:rPr>
                <w:rFonts w:asciiTheme="minorHAnsi" w:hAnsiTheme="minorHAnsi" w:cstheme="minorHAnsi"/>
                <w:sz w:val="20"/>
                <w:szCs w:val="20"/>
              </w:rPr>
              <w:t>+ H9 bloedsomloop &amp; H1</w:t>
            </w:r>
            <w:r w:rsidR="003D450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3D450C" w:rsidRPr="008C1B0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D450C">
              <w:rPr>
                <w:rFonts w:asciiTheme="minorHAnsi" w:hAnsiTheme="minorHAnsi" w:cstheme="minorHAnsi"/>
                <w:sz w:val="20"/>
                <w:szCs w:val="20"/>
              </w:rPr>
              <w:t>regeling intern milieu</w:t>
            </w:r>
          </w:p>
        </w:tc>
        <w:tc>
          <w:tcPr>
            <w:tcW w:w="720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3D450C" w:rsidRPr="002E1413" w:rsidRDefault="00572D38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718" w:type="dxa"/>
            <w:shd w:val="clear" w:color="auto" w:fill="auto"/>
          </w:tcPr>
          <w:p w:rsidR="003D450C" w:rsidRPr="002E1413" w:rsidRDefault="00AD53F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3D450C" w:rsidRPr="002E1413" w:rsidRDefault="00572D38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3D450C" w:rsidRPr="002E1413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3D450C" w:rsidRPr="008C1B07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>PO – Gedragson</w:t>
            </w:r>
            <w:r w:rsidR="00AD53FC">
              <w:rPr>
                <w:rFonts w:asciiTheme="minorHAnsi" w:hAnsiTheme="minorHAnsi" w:cstheme="minorHAnsi"/>
                <w:sz w:val="20"/>
                <w:szCs w:val="20"/>
              </w:rPr>
              <w:t>derzoek (Bron: H1 en H3, boek 4V</w:t>
            </w: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</w:tc>
        <w:tc>
          <w:tcPr>
            <w:tcW w:w="720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2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8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3D450C" w:rsidRPr="002E1413" w:rsidRDefault="00572D38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572D38" w:rsidRPr="002E1413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572D38" w:rsidRPr="002E1413" w:rsidRDefault="00572D38" w:rsidP="00572D3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572D38" w:rsidRPr="008C1B07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>Handelingsdeel: Excursie</w:t>
            </w:r>
          </w:p>
        </w:tc>
        <w:tc>
          <w:tcPr>
            <w:tcW w:w="720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2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8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</w:tbl>
    <w:p w:rsidR="003D450C" w:rsidRPr="002E1413" w:rsidRDefault="003D450C" w:rsidP="003D450C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5"/>
        <w:gridCol w:w="849"/>
        <w:gridCol w:w="5544"/>
        <w:gridCol w:w="719"/>
        <w:gridCol w:w="658"/>
        <w:gridCol w:w="717"/>
        <w:gridCol w:w="453"/>
        <w:gridCol w:w="580"/>
      </w:tblGrid>
      <w:tr w:rsidR="003D450C" w:rsidRPr="002E1413" w:rsidTr="00223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3D450C" w:rsidRPr="002E1413" w:rsidRDefault="00572D38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2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288" w:type="dxa"/>
            <w:gridSpan w:val="4"/>
          </w:tcPr>
          <w:p w:rsidR="003D450C" w:rsidRPr="002E1413" w:rsidRDefault="00A73282" w:rsidP="00223E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D450C" w:rsidRPr="002E1413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  <w:gridSpan w:val="2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D58CA" w:rsidRPr="002E1413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2E1413" w:rsidRDefault="00BD58CA" w:rsidP="00BD58C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ED428C" w:rsidRDefault="00BD58CA" w:rsidP="00BD58CA">
            <w:pPr>
              <w:pStyle w:val="Geenafsta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D428C">
              <w:rPr>
                <w:rFonts w:asciiTheme="minorHAnsi" w:hAnsiTheme="minorHAnsi" w:cstheme="minorHAnsi"/>
                <w:sz w:val="20"/>
                <w:szCs w:val="20"/>
              </w:rPr>
              <w:t>H10 Voeding en vertering &amp; Hoofdstuk Afweer (V6 stof)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041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D58CA" w:rsidRPr="002E1413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D58CA" w:rsidRPr="002E1413" w:rsidRDefault="00BD58CA" w:rsidP="00BD58C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D58CA" w:rsidRPr="00ED428C" w:rsidRDefault="0003518F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H10 en Hoofdstuk afweer</w:t>
            </w:r>
            <w:r w:rsidRPr="00ED428C">
              <w:rPr>
                <w:rFonts w:asciiTheme="minorHAnsi" w:hAnsiTheme="minorHAnsi" w:cstheme="minorHAnsi"/>
                <w:sz w:val="20"/>
                <w:szCs w:val="20"/>
              </w:rPr>
              <w:t>+ H12 Hormonen, H13 Zenuwstelsel, H14 (14.5) Waarnemen &amp; Hoofdstuk Sport</w:t>
            </w:r>
          </w:p>
        </w:tc>
        <w:tc>
          <w:tcPr>
            <w:tcW w:w="720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18" w:type="dxa"/>
            <w:shd w:val="clear" w:color="auto" w:fill="auto"/>
          </w:tcPr>
          <w:p w:rsidR="00BD58CA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041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3D450C" w:rsidRPr="002E1413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3D450C" w:rsidRPr="00ED428C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D428C">
              <w:rPr>
                <w:rFonts w:asciiTheme="minorHAnsi" w:hAnsiTheme="minorHAnsi" w:cstheme="minorHAnsi"/>
                <w:sz w:val="20"/>
                <w:szCs w:val="20"/>
              </w:rPr>
              <w:t>H15 kwetsbare ecosystemen &amp; H16 systeem aarde en de mens</w:t>
            </w:r>
          </w:p>
        </w:tc>
        <w:tc>
          <w:tcPr>
            <w:tcW w:w="720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3D450C" w:rsidRPr="002E1413" w:rsidRDefault="00572D38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43FD7" w:rsidRPr="002E1413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943FD7" w:rsidRPr="002E1413" w:rsidRDefault="00943FD7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43FD7" w:rsidRPr="002E1413" w:rsidRDefault="00943FD7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SE6.0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659" w:type="dxa"/>
            <w:shd w:val="clear" w:color="auto" w:fill="auto"/>
          </w:tcPr>
          <w:p w:rsidR="0003518F" w:rsidRDefault="0003518F" w:rsidP="000351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2"/>
              </w:rPr>
            </w:pPr>
            <w:r w:rsidRPr="00F876A3">
              <w:rPr>
                <w:rFonts w:asciiTheme="minorHAnsi" w:hAnsiTheme="minorHAnsi" w:cstheme="minorHAnsi"/>
                <w:sz w:val="20"/>
                <w:szCs w:val="22"/>
              </w:rPr>
              <w:t>H10, Hoofdstuk afweer, H12, H13, H14,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hoofdstuk sport, </w:t>
            </w:r>
          </w:p>
          <w:p w:rsidR="00943FD7" w:rsidRPr="00ED428C" w:rsidRDefault="0003518F" w:rsidP="000351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6A3">
              <w:rPr>
                <w:rFonts w:asciiTheme="minorHAnsi" w:hAnsiTheme="minorHAnsi" w:cstheme="minorHAnsi"/>
                <w:sz w:val="20"/>
                <w:szCs w:val="22"/>
              </w:rPr>
              <w:t>H15 + H19 DNA &amp; H20 eiwit</w:t>
            </w:r>
          </w:p>
        </w:tc>
        <w:tc>
          <w:tcPr>
            <w:tcW w:w="720" w:type="dxa"/>
            <w:shd w:val="clear" w:color="auto" w:fill="auto"/>
          </w:tcPr>
          <w:p w:rsidR="00943FD7" w:rsidRPr="002E1413" w:rsidRDefault="00943FD7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943FD7" w:rsidRPr="002E1413" w:rsidRDefault="00943FD7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718" w:type="dxa"/>
            <w:shd w:val="clear" w:color="auto" w:fill="auto"/>
          </w:tcPr>
          <w:p w:rsidR="00943FD7" w:rsidRPr="002E1413" w:rsidRDefault="00943FD7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54" w:type="dxa"/>
            <w:shd w:val="clear" w:color="auto" w:fill="auto"/>
          </w:tcPr>
          <w:p w:rsidR="00943FD7" w:rsidRPr="002E1413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454" w:type="dxa"/>
            <w:shd w:val="clear" w:color="auto" w:fill="auto"/>
          </w:tcPr>
          <w:p w:rsidR="00943FD7" w:rsidRPr="002E1413" w:rsidRDefault="00943FD7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3D450C" w:rsidRPr="002E1413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3D450C" w:rsidRPr="00ED428C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D428C">
              <w:rPr>
                <w:rFonts w:asciiTheme="minorHAnsi" w:hAnsiTheme="minorHAnsi" w:cstheme="minorHAnsi"/>
                <w:sz w:val="20"/>
                <w:szCs w:val="20"/>
              </w:rPr>
              <w:t>PO – practicum vaardigheden</w:t>
            </w:r>
          </w:p>
        </w:tc>
        <w:tc>
          <w:tcPr>
            <w:tcW w:w="720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2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3D450C" w:rsidRPr="002E1413" w:rsidRDefault="00572D38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572D38" w:rsidRPr="002E1413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572D38" w:rsidRPr="002E1413" w:rsidRDefault="00572D38" w:rsidP="00572D3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572D38" w:rsidRPr="00ED428C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D428C">
              <w:rPr>
                <w:rFonts w:asciiTheme="minorHAnsi" w:hAnsiTheme="minorHAnsi" w:cstheme="minorHAnsi"/>
                <w:sz w:val="20"/>
                <w:szCs w:val="20"/>
              </w:rPr>
              <w:t>Handelingsdeel: practicum (onderzoeksverslag)</w:t>
            </w:r>
          </w:p>
        </w:tc>
        <w:tc>
          <w:tcPr>
            <w:tcW w:w="720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2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8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</w:tbl>
    <w:p w:rsidR="003D450C" w:rsidRPr="002E1413" w:rsidRDefault="003D450C" w:rsidP="003D450C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3"/>
        <w:gridCol w:w="875"/>
        <w:gridCol w:w="5662"/>
        <w:gridCol w:w="717"/>
        <w:gridCol w:w="647"/>
        <w:gridCol w:w="716"/>
        <w:gridCol w:w="905"/>
      </w:tblGrid>
      <w:tr w:rsidR="003D450C" w:rsidRPr="002E1413" w:rsidTr="00223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4"/>
          </w:tcPr>
          <w:p w:rsidR="003D450C" w:rsidRPr="002E1413" w:rsidRDefault="00572D38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8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268" w:type="dxa"/>
            <w:gridSpan w:val="3"/>
          </w:tcPr>
          <w:p w:rsidR="003D450C" w:rsidRPr="002E1413" w:rsidRDefault="00A73282" w:rsidP="00223E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2023-2024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D450C" w:rsidRPr="002E1413" w:rsidTr="00ED4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75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2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17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47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6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5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3D450C" w:rsidRPr="002E1413" w:rsidTr="00ED42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8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SE7.01</w:t>
            </w:r>
          </w:p>
        </w:tc>
        <w:tc>
          <w:tcPr>
            <w:tcW w:w="5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H21 planten &amp; H22 terug naar de toekomst</w:t>
            </w:r>
          </w:p>
        </w:tc>
        <w:tc>
          <w:tcPr>
            <w:tcW w:w="71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4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572D38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3D450C" w:rsidRPr="002E1413" w:rsidTr="00ED4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875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662" w:type="dxa"/>
            <w:shd w:val="clear" w:color="auto" w:fill="auto"/>
          </w:tcPr>
          <w:p w:rsidR="003D450C" w:rsidRPr="002E1413" w:rsidRDefault="003D450C" w:rsidP="00223EA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Stof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leerjaar 4 en 5</w:t>
            </w:r>
          </w:p>
        </w:tc>
        <w:tc>
          <w:tcPr>
            <w:tcW w:w="717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16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5" w:type="dxa"/>
            <w:shd w:val="clear" w:color="auto" w:fill="auto"/>
          </w:tcPr>
          <w:p w:rsidR="003D450C" w:rsidRPr="002E1413" w:rsidRDefault="00572D38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3D450C" w:rsidRPr="002E1413" w:rsidTr="00ED42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875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662" w:type="dxa"/>
            <w:shd w:val="clear" w:color="auto" w:fill="auto"/>
          </w:tcPr>
          <w:p w:rsidR="003D450C" w:rsidRPr="002E1413" w:rsidRDefault="003D450C" w:rsidP="00223EA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Stof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leerjaar 4, 5 en 6</w:t>
            </w:r>
          </w:p>
        </w:tc>
        <w:tc>
          <w:tcPr>
            <w:tcW w:w="717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16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5" w:type="dxa"/>
            <w:shd w:val="clear" w:color="auto" w:fill="auto"/>
          </w:tcPr>
          <w:p w:rsidR="003D450C" w:rsidRPr="002E1413" w:rsidRDefault="00572D38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3D450C" w:rsidRPr="002E1413" w:rsidTr="00ED4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5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SE9.0</w:t>
            </w:r>
            <w:r w:rsidR="00572D3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662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Minimaal 6 meest recente examens gemaakt/nagekeken/indien voldoende afgevinkt bij docent, waarvan bij 2 examens een analyse is gemaakt.</w:t>
            </w:r>
          </w:p>
        </w:tc>
        <w:tc>
          <w:tcPr>
            <w:tcW w:w="717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6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5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</w:tbl>
    <w:p w:rsidR="003D450C" w:rsidRPr="00D175B3" w:rsidRDefault="003D450C" w:rsidP="003D450C">
      <w:pPr>
        <w:rPr>
          <w:rFonts w:asciiTheme="minorHAnsi" w:hAnsiTheme="minorHAnsi" w:cstheme="minorHAnsi"/>
          <w:sz w:val="20"/>
          <w:szCs w:val="20"/>
        </w:rPr>
      </w:pPr>
    </w:p>
    <w:p w:rsidR="003D450C" w:rsidRPr="00D175B3" w:rsidRDefault="003D450C" w:rsidP="003D450C">
      <w:pPr>
        <w:rPr>
          <w:rFonts w:asciiTheme="minorHAnsi" w:hAnsiTheme="minorHAnsi" w:cstheme="minorHAnsi"/>
          <w:sz w:val="20"/>
          <w:szCs w:val="20"/>
        </w:rPr>
      </w:pPr>
    </w:p>
    <w:p w:rsidR="003D450C" w:rsidRPr="002C7195" w:rsidRDefault="00572D38" w:rsidP="003D450C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0% 4VWO, 2</w:t>
      </w:r>
      <w:r w:rsidR="003D450C">
        <w:rPr>
          <w:rFonts w:asciiTheme="minorHAnsi" w:hAnsiTheme="minorHAnsi" w:cstheme="minorHAnsi"/>
          <w:b/>
          <w:sz w:val="20"/>
          <w:szCs w:val="20"/>
        </w:rPr>
        <w:t>0% 5VWO</w:t>
      </w:r>
      <w:r w:rsidR="003D450C"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en 8</w:t>
      </w:r>
      <w:r w:rsidR="003D450C">
        <w:rPr>
          <w:rFonts w:asciiTheme="minorHAnsi" w:hAnsiTheme="minorHAnsi" w:cstheme="minorHAnsi"/>
          <w:b/>
          <w:sz w:val="20"/>
          <w:szCs w:val="20"/>
        </w:rPr>
        <w:t>0% 6VWO</w:t>
      </w:r>
    </w:p>
    <w:p w:rsidR="00D175B3" w:rsidRPr="00D175B3" w:rsidRDefault="00D175B3" w:rsidP="00D175B3">
      <w:pPr>
        <w:rPr>
          <w:rFonts w:asciiTheme="minorHAnsi" w:hAnsiTheme="minorHAnsi" w:cstheme="minorHAnsi"/>
          <w:sz w:val="20"/>
          <w:szCs w:val="20"/>
        </w:rPr>
      </w:pPr>
    </w:p>
    <w:p w:rsidR="00D175B3" w:rsidRPr="00F13044" w:rsidRDefault="00D175B3" w:rsidP="00D175B3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D175B3" w:rsidRPr="002C7195" w:rsidRDefault="00D175B3" w:rsidP="00D175B3">
      <w:pPr>
        <w:rPr>
          <w:rFonts w:asciiTheme="minorHAnsi" w:hAnsiTheme="minorHAnsi" w:cstheme="minorHAnsi"/>
          <w:b/>
          <w:sz w:val="20"/>
          <w:szCs w:val="20"/>
        </w:rPr>
      </w:pPr>
    </w:p>
    <w:p w:rsidR="00FC4B47" w:rsidRDefault="00FC4B47">
      <w:pPr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7D0705" w:rsidRPr="00550CFF" w:rsidRDefault="007D0705" w:rsidP="007D0705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CKV</w:t>
      </w:r>
    </w:p>
    <w:p w:rsidR="007D0705" w:rsidRDefault="007D0705" w:rsidP="007D0705">
      <w:pPr>
        <w:rPr>
          <w:rFonts w:asciiTheme="minorHAnsi" w:hAnsiTheme="minorHAnsi" w:cstheme="minorHAnsi"/>
          <w:b/>
          <w:bCs/>
        </w:rPr>
      </w:pPr>
    </w:p>
    <w:p w:rsidR="007D0705" w:rsidRPr="00F13044" w:rsidRDefault="007D0705" w:rsidP="007D0705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3" w:type="dxa"/>
        <w:tblInd w:w="-5" w:type="dxa"/>
        <w:tblLook w:val="04A0" w:firstRow="1" w:lastRow="0" w:firstColumn="1" w:lastColumn="0" w:noHBand="0" w:noVBand="1"/>
      </w:tblPr>
      <w:tblGrid>
        <w:gridCol w:w="1094"/>
        <w:gridCol w:w="1014"/>
        <w:gridCol w:w="4433"/>
        <w:gridCol w:w="1385"/>
        <w:gridCol w:w="629"/>
        <w:gridCol w:w="808"/>
        <w:gridCol w:w="1050"/>
      </w:tblGrid>
      <w:tr w:rsidR="00B9059D" w:rsidRPr="00B9059D" w:rsidTr="00B905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6" w:type="dxa"/>
            <w:gridSpan w:val="4"/>
          </w:tcPr>
          <w:p w:rsidR="00B9059D" w:rsidRPr="00B9059D" w:rsidRDefault="00B9059D" w:rsidP="00223EA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4VWO (SE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100%)</w:t>
            </w:r>
          </w:p>
        </w:tc>
        <w:tc>
          <w:tcPr>
            <w:tcW w:w="2487" w:type="dxa"/>
            <w:gridSpan w:val="3"/>
          </w:tcPr>
          <w:p w:rsidR="00B9059D" w:rsidRPr="00B9059D" w:rsidRDefault="00A73282" w:rsidP="00223E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B9059D" w:rsidRPr="00B9059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</w:tcPr>
          <w:p w:rsidR="00B9059D" w:rsidRPr="00B9059D" w:rsidRDefault="00B9059D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14" w:type="dxa"/>
          </w:tcPr>
          <w:p w:rsidR="00B9059D" w:rsidRPr="00B9059D" w:rsidRDefault="00B9059D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4433" w:type="dxa"/>
          </w:tcPr>
          <w:p w:rsidR="00B9059D" w:rsidRPr="00B9059D" w:rsidRDefault="00B9059D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1385" w:type="dxa"/>
          </w:tcPr>
          <w:p w:rsidR="00B9059D" w:rsidRPr="00B9059D" w:rsidRDefault="00B9059D" w:rsidP="00223E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29" w:type="dxa"/>
          </w:tcPr>
          <w:p w:rsidR="00B9059D" w:rsidRPr="00B9059D" w:rsidRDefault="00B9059D" w:rsidP="00223E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808" w:type="dxa"/>
          </w:tcPr>
          <w:p w:rsidR="00B9059D" w:rsidRPr="00B9059D" w:rsidRDefault="00B9059D" w:rsidP="00223E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50" w:type="dxa"/>
          </w:tcPr>
          <w:p w:rsidR="00B9059D" w:rsidRPr="00B9059D" w:rsidRDefault="00B9059D" w:rsidP="00223E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9059D" w:rsidRPr="00B9059D" w:rsidTr="00B9059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14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4433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PO1a Kunstautobiografie</w:t>
            </w:r>
          </w:p>
        </w:tc>
        <w:tc>
          <w:tcPr>
            <w:tcW w:w="1385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29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SE1.02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PO1b Zelfportret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PO2a Podiumkunsten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PO2b Recensie Podiumkunsten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tabs>
                <w:tab w:val="center" w:pos="6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SE2.03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PO3a Recensie Film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tabs>
                <w:tab w:val="center" w:pos="6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PO3b Film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PO4 Recensie Museum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PO5 Recensie Muziek/Dans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SE3.04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PO6a Onderzoek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SE3.05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PO6b Reflectie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</w:tbl>
    <w:p w:rsidR="007D0705" w:rsidRPr="00F13044" w:rsidRDefault="007D0705" w:rsidP="007D0705">
      <w:pPr>
        <w:rPr>
          <w:rFonts w:asciiTheme="minorHAnsi" w:hAnsiTheme="minorHAnsi" w:cstheme="minorHAnsi"/>
        </w:rPr>
      </w:pPr>
    </w:p>
    <w:p w:rsidR="007D0705" w:rsidRPr="00F13044" w:rsidRDefault="007D0705" w:rsidP="007D0705">
      <w:pPr>
        <w:rPr>
          <w:rFonts w:asciiTheme="minorHAnsi" w:hAnsiTheme="minorHAnsi" w:cstheme="minorHAnsi"/>
        </w:rPr>
      </w:pPr>
    </w:p>
    <w:p w:rsidR="007D0705" w:rsidRPr="00F13044" w:rsidRDefault="007D0705" w:rsidP="007D0705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7D0705" w:rsidRPr="00F13044" w:rsidTr="00A326E2">
        <w:tc>
          <w:tcPr>
            <w:tcW w:w="10456" w:type="dxa"/>
            <w:gridSpan w:val="2"/>
            <w:shd w:val="pct20" w:color="auto" w:fill="auto"/>
          </w:tcPr>
          <w:p w:rsidR="007D0705" w:rsidRPr="00F20138" w:rsidRDefault="007D0705" w:rsidP="00A326E2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Het examenstof omvat de volgende domeinen. </w:t>
            </w:r>
          </w:p>
        </w:tc>
      </w:tr>
      <w:tr w:rsidR="007D0705" w:rsidRPr="00F13044" w:rsidTr="00A326E2">
        <w:tc>
          <w:tcPr>
            <w:tcW w:w="1384" w:type="dxa"/>
            <w:vAlign w:val="center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Verkennen</w:t>
            </w:r>
          </w:p>
        </w:tc>
      </w:tr>
      <w:tr w:rsidR="007D0705" w:rsidRPr="00F13044" w:rsidTr="00A326E2">
        <w:tc>
          <w:tcPr>
            <w:tcW w:w="1384" w:type="dxa"/>
            <w:vAlign w:val="center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Verbreden</w:t>
            </w:r>
          </w:p>
        </w:tc>
      </w:tr>
      <w:tr w:rsidR="007D0705" w:rsidRPr="00F13044" w:rsidTr="00A326E2">
        <w:tc>
          <w:tcPr>
            <w:tcW w:w="1384" w:type="dxa"/>
            <w:vAlign w:val="center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Verdiepen</w:t>
            </w:r>
          </w:p>
        </w:tc>
      </w:tr>
      <w:tr w:rsidR="007D0705" w:rsidRPr="00F13044" w:rsidTr="00A326E2">
        <w:tc>
          <w:tcPr>
            <w:tcW w:w="1384" w:type="dxa"/>
            <w:vAlign w:val="center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Verbinden</w:t>
            </w:r>
          </w:p>
        </w:tc>
      </w:tr>
    </w:tbl>
    <w:p w:rsidR="007D0705" w:rsidRPr="00F13044" w:rsidRDefault="007D0705" w:rsidP="007D0705">
      <w:pPr>
        <w:rPr>
          <w:rFonts w:asciiTheme="minorHAnsi" w:hAnsiTheme="minorHAnsi" w:cstheme="minorHAnsi"/>
        </w:rPr>
      </w:pPr>
    </w:p>
    <w:p w:rsidR="007D0705" w:rsidRPr="00F13044" w:rsidRDefault="007D0705" w:rsidP="007D0705">
      <w:pPr>
        <w:rPr>
          <w:rFonts w:asciiTheme="minorHAnsi" w:hAnsiTheme="minorHAnsi" w:cstheme="minorHAnsi"/>
        </w:rPr>
      </w:pPr>
    </w:p>
    <w:p w:rsidR="007D0705" w:rsidRPr="002C7195" w:rsidRDefault="007D0705" w:rsidP="007D0705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>Berekening SE-cijfer: 10</w:t>
      </w:r>
      <w:r>
        <w:rPr>
          <w:rFonts w:asciiTheme="minorHAnsi" w:hAnsiTheme="minorHAnsi" w:cstheme="minorHAnsi"/>
          <w:b/>
          <w:sz w:val="20"/>
          <w:szCs w:val="20"/>
        </w:rPr>
        <w:t xml:space="preserve">0% 4VWO </w:t>
      </w:r>
    </w:p>
    <w:p w:rsidR="007D0705" w:rsidRDefault="007D0705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246B70" w:rsidRPr="00FA2F4B" w:rsidRDefault="00246B70" w:rsidP="00246B70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Duits</w:t>
      </w:r>
    </w:p>
    <w:p w:rsidR="00246B70" w:rsidRDefault="00246B70" w:rsidP="00246B70">
      <w:pPr>
        <w:rPr>
          <w:rFonts w:ascii="Calibri" w:hAnsi="Calibri" w:cs="Calibri"/>
          <w:b/>
          <w:bCs/>
          <w:sz w:val="20"/>
          <w:szCs w:val="20"/>
        </w:rPr>
      </w:pPr>
    </w:p>
    <w:p w:rsidR="007B5C52" w:rsidRPr="00F13044" w:rsidRDefault="007B5C52" w:rsidP="007B5C52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58"/>
        <w:gridCol w:w="5706"/>
        <w:gridCol w:w="768"/>
        <w:gridCol w:w="650"/>
        <w:gridCol w:w="709"/>
        <w:gridCol w:w="992"/>
      </w:tblGrid>
      <w:tr w:rsidR="007B5C52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 (SE 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35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A73282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7B5C52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58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06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68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50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58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768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 + H4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5x</w:t>
            </w:r>
          </w:p>
        </w:tc>
      </w:tr>
    </w:tbl>
    <w:p w:rsidR="007B5C52" w:rsidRPr="00F13044" w:rsidRDefault="007B5C52" w:rsidP="007B5C52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709"/>
        <w:gridCol w:w="709"/>
        <w:gridCol w:w="709"/>
        <w:gridCol w:w="496"/>
        <w:gridCol w:w="496"/>
      </w:tblGrid>
      <w:tr w:rsidR="007B5C52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41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A73282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</w:t>
            </w:r>
            <w:r w:rsidR="007B5C52" w:rsidRPr="00F13044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09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43FD7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943FD7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 + H4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/M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943FD7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</w:tbl>
    <w:p w:rsidR="007B5C52" w:rsidRPr="00F13044" w:rsidRDefault="007B5C52" w:rsidP="00943FD7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18"/>
        </w:rPr>
        <w:t>*Als bezemherkansing in 6V</w:t>
      </w:r>
      <w:r w:rsidRPr="003135DF">
        <w:rPr>
          <w:rFonts w:asciiTheme="minorHAnsi" w:hAnsiTheme="minorHAnsi" w:cstheme="minorHAnsi"/>
          <w:sz w:val="18"/>
        </w:rPr>
        <w:t>.</w:t>
      </w:r>
    </w:p>
    <w:p w:rsidR="007B5C52" w:rsidRDefault="007B5C52" w:rsidP="007B5C52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7B5C52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A73282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2023-2024</w:t>
            </w:r>
            <w:r w:rsidR="007B5C52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SE4.02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Default="007B5C52" w:rsidP="00700EC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Gespreksvaardigheid</w:t>
            </w:r>
          </w:p>
        </w:tc>
        <w:tc>
          <w:tcPr>
            <w:tcW w:w="70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675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shd w:val="clear" w:color="auto" w:fill="auto"/>
          </w:tcPr>
          <w:p w:rsidR="007B5C52" w:rsidRPr="00F13044" w:rsidRDefault="007B5C52" w:rsidP="00700EC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06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7B5C52" w:rsidRPr="00F13044" w:rsidRDefault="007B5C52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0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675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732CA2" w:rsidRDefault="00732CA2" w:rsidP="00732CA2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</w:p>
    <w:p w:rsidR="00943FD7" w:rsidRPr="00EA0180" w:rsidRDefault="00943FD7" w:rsidP="00943FD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943FD7" w:rsidRPr="00EA0180" w:rsidTr="00700EC0">
        <w:tc>
          <w:tcPr>
            <w:tcW w:w="10456" w:type="dxa"/>
            <w:gridSpan w:val="2"/>
            <w:shd w:val="pct20" w:color="auto" w:fill="auto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 examenstof omvat de volgende domeinen. 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Leesvaardigheid (centraal examen)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Gespreksvaardigheid 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Schrijfvaardigheid 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Literatuur 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Oriëntatie op beroep  </w:t>
            </w:r>
          </w:p>
        </w:tc>
      </w:tr>
    </w:tbl>
    <w:p w:rsidR="00943FD7" w:rsidRPr="00EA0180" w:rsidRDefault="00943FD7" w:rsidP="00943FD7">
      <w:pPr>
        <w:rPr>
          <w:rFonts w:asciiTheme="minorHAnsi" w:hAnsiTheme="minorHAnsi" w:cstheme="minorHAnsi"/>
          <w:sz w:val="20"/>
          <w:szCs w:val="20"/>
        </w:rPr>
      </w:pPr>
    </w:p>
    <w:p w:rsidR="00943FD7" w:rsidRPr="00EA0180" w:rsidRDefault="00943FD7" w:rsidP="00943FD7">
      <w:pPr>
        <w:rPr>
          <w:rFonts w:asciiTheme="minorHAnsi" w:hAnsiTheme="minorHAnsi" w:cstheme="minorHAnsi"/>
          <w:sz w:val="20"/>
          <w:szCs w:val="20"/>
        </w:rPr>
      </w:pPr>
    </w:p>
    <w:p w:rsidR="00943FD7" w:rsidRPr="00EA0180" w:rsidRDefault="00943FD7" w:rsidP="00943FD7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</w:t>
      </w:r>
      <w:r w:rsidRPr="00EA0180">
        <w:rPr>
          <w:rFonts w:asciiTheme="minorHAnsi" w:hAnsiTheme="minorHAnsi" w:cstheme="minorHAnsi"/>
          <w:b/>
          <w:sz w:val="20"/>
          <w:szCs w:val="20"/>
        </w:rPr>
        <w:t>% 4VWO</w:t>
      </w:r>
      <w:r>
        <w:rPr>
          <w:rFonts w:asciiTheme="minorHAnsi" w:hAnsiTheme="minorHAnsi" w:cstheme="minorHAnsi"/>
          <w:b/>
          <w:sz w:val="20"/>
          <w:szCs w:val="20"/>
        </w:rPr>
        <w:t>, 10% 5VWO en 90</w:t>
      </w:r>
      <w:r w:rsidRPr="00EA0180">
        <w:rPr>
          <w:rFonts w:asciiTheme="minorHAnsi" w:hAnsiTheme="minorHAnsi" w:cstheme="minorHAnsi"/>
          <w:b/>
          <w:sz w:val="20"/>
          <w:szCs w:val="20"/>
        </w:rPr>
        <w:t>% 6VWO</w:t>
      </w:r>
    </w:p>
    <w:p w:rsidR="00246B70" w:rsidRDefault="00246B70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5E2C4B" w:rsidRPr="005E2C4B" w:rsidRDefault="005E2C4B" w:rsidP="005E2C4B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5E2C4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Economie</w:t>
      </w:r>
    </w:p>
    <w:p w:rsidR="005E2C4B" w:rsidRPr="00DC4022" w:rsidRDefault="005E2C4B" w:rsidP="005E2C4B">
      <w:pPr>
        <w:rPr>
          <w:rFonts w:ascii="Calibri" w:hAnsi="Calibri" w:cs="Calibri"/>
          <w:b/>
          <w:bCs/>
          <w:sz w:val="20"/>
          <w:szCs w:val="20"/>
        </w:rPr>
      </w:pPr>
    </w:p>
    <w:p w:rsidR="000B12C0" w:rsidRPr="00DC4022" w:rsidRDefault="000B12C0" w:rsidP="000B12C0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8"/>
        <w:gridCol w:w="797"/>
        <w:gridCol w:w="5712"/>
        <w:gridCol w:w="720"/>
        <w:gridCol w:w="662"/>
        <w:gridCol w:w="718"/>
        <w:gridCol w:w="908"/>
      </w:tblGrid>
      <w:tr w:rsidR="000B12C0" w:rsidRPr="00CA57A1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0B12C0" w:rsidRPr="00CA57A1" w:rsidRDefault="000B12C0" w:rsidP="000C1EE4">
            <w:pPr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4VWO  </w:t>
            </w:r>
          </w:p>
        </w:tc>
        <w:tc>
          <w:tcPr>
            <w:tcW w:w="2288" w:type="dxa"/>
            <w:gridSpan w:val="3"/>
          </w:tcPr>
          <w:p w:rsidR="000B12C0" w:rsidRPr="00CA57A1" w:rsidRDefault="000B12C0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20</w:t>
            </w:r>
            <w:r w:rsidR="00A73282">
              <w:rPr>
                <w:rFonts w:ascii="Calibri" w:hAnsi="Calibri" w:cs="Calibri"/>
                <w:sz w:val="20"/>
                <w:szCs w:val="20"/>
              </w:rPr>
              <w:t>21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-202</w:t>
            </w:r>
            <w:r w:rsidR="00A73282">
              <w:rPr>
                <w:rFonts w:ascii="Calibri" w:hAnsi="Calibri" w:cs="Calibri"/>
                <w:sz w:val="20"/>
                <w:szCs w:val="20"/>
              </w:rPr>
              <w:t>2</w:t>
            </w:r>
            <w:r w:rsidRPr="00CA57A1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0B12C0" w:rsidRPr="00CA57A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712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0B12C0" w:rsidRPr="00CA57A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Module 2: Vraag &amp; Aanbod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0B12C0" w:rsidRPr="00CA57A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Module 3: Marktvormen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0B12C0" w:rsidRPr="00CA57A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Module 4: </w:t>
            </w:r>
            <w:r>
              <w:rPr>
                <w:rFonts w:ascii="Calibri" w:hAnsi="Calibri" w:cs="Calibri"/>
                <w:sz w:val="20"/>
                <w:szCs w:val="20"/>
              </w:rPr>
              <w:t>Heden verleden en toekomst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Nee 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0B12C0" w:rsidRPr="00CA57A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Module 5: Samenwerken &amp; Onderhandelen 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Nee 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0B12C0" w:rsidRPr="00CA57A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Module 2 t/m Module 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</w:tbl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4"/>
        <w:gridCol w:w="850"/>
        <w:gridCol w:w="5543"/>
        <w:gridCol w:w="719"/>
        <w:gridCol w:w="659"/>
        <w:gridCol w:w="717"/>
        <w:gridCol w:w="453"/>
        <w:gridCol w:w="580"/>
      </w:tblGrid>
      <w:tr w:rsidR="000B12C0" w:rsidRPr="00CA57A1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5VWO (SE 20%) </w:t>
            </w:r>
          </w:p>
        </w:tc>
        <w:tc>
          <w:tcPr>
            <w:tcW w:w="2288" w:type="dxa"/>
            <w:gridSpan w:val="4"/>
          </w:tcPr>
          <w:p w:rsidR="000B12C0" w:rsidRPr="00CA57A1" w:rsidRDefault="000B12C0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202</w:t>
            </w:r>
            <w:r w:rsidR="00A73282">
              <w:rPr>
                <w:rFonts w:ascii="Calibri" w:hAnsi="Calibri" w:cs="Calibri"/>
                <w:sz w:val="20"/>
                <w:szCs w:val="20"/>
              </w:rPr>
              <w:t>2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-202</w:t>
            </w:r>
            <w:r w:rsidR="00A73282">
              <w:rPr>
                <w:rFonts w:ascii="Calibri" w:hAnsi="Calibri" w:cs="Calibri"/>
                <w:sz w:val="20"/>
                <w:szCs w:val="20"/>
              </w:rPr>
              <w:t>3</w:t>
            </w:r>
            <w:r w:rsidRPr="00CA57A1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0B12C0" w:rsidRPr="00CA57A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  <w:gridSpan w:val="2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0B12C0" w:rsidRPr="00CA57A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Module 6: Risico &amp; Verzekeren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0B12C0" w:rsidRPr="00CA57A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0C1EE4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CA57A1">
              <w:rPr>
                <w:rFonts w:cs="Calibri"/>
                <w:sz w:val="20"/>
                <w:szCs w:val="20"/>
              </w:rPr>
              <w:t>Module 7: Welvaart &amp; Groei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0B12C0" w:rsidRPr="00CA57A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odule 8: Conjunctuur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0B12C0" w:rsidRPr="00CA57A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SE6.0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Module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2 - </w:t>
            </w:r>
            <w:r w:rsidRPr="00CA57A1">
              <w:rPr>
                <w:rFonts w:ascii="Calibri" w:hAnsi="Calibri" w:cs="Calibri"/>
                <w:sz w:val="20"/>
                <w:szCs w:val="20"/>
              </w:rPr>
              <w:t xml:space="preserve"> 8: 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454" w:type="dxa"/>
            <w:shd w:val="clear" w:color="auto" w:fill="auto"/>
          </w:tcPr>
          <w:p w:rsidR="000B12C0" w:rsidRPr="00CA57A1" w:rsidRDefault="000B12C0" w:rsidP="000B1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2x </w:t>
            </w:r>
          </w:p>
        </w:tc>
        <w:tc>
          <w:tcPr>
            <w:tcW w:w="454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20%</w:t>
            </w:r>
          </w:p>
        </w:tc>
      </w:tr>
    </w:tbl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0B12C0" w:rsidRPr="00CA57A1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6VWO (SE </w:t>
            </w: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Pr="00CA57A1">
              <w:rPr>
                <w:rFonts w:ascii="Calibri" w:hAnsi="Calibri" w:cs="Calibri"/>
                <w:sz w:val="20"/>
                <w:szCs w:val="20"/>
              </w:rPr>
              <w:t xml:space="preserve">0%) </w:t>
            </w:r>
          </w:p>
        </w:tc>
        <w:tc>
          <w:tcPr>
            <w:tcW w:w="2288" w:type="dxa"/>
            <w:gridSpan w:val="3"/>
          </w:tcPr>
          <w:p w:rsidR="000B12C0" w:rsidRPr="00CA57A1" w:rsidRDefault="000B12C0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202</w:t>
            </w:r>
            <w:r w:rsidR="00A73282">
              <w:rPr>
                <w:rFonts w:ascii="Calibri" w:hAnsi="Calibri" w:cs="Calibri"/>
                <w:sz w:val="20"/>
                <w:szCs w:val="20"/>
              </w:rPr>
              <w:t>3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-202</w:t>
            </w:r>
            <w:r w:rsidR="00A73282">
              <w:rPr>
                <w:rFonts w:ascii="Calibri" w:hAnsi="Calibri" w:cs="Calibri"/>
                <w:sz w:val="20"/>
                <w:szCs w:val="20"/>
              </w:rPr>
              <w:t>4</w:t>
            </w:r>
            <w:r w:rsidRPr="00CA57A1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0B12C0" w:rsidRPr="00CA57A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0B12C0" w:rsidRPr="00CA57A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SE7.01</w:t>
            </w: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Herhaling: Module 2, 3 en 4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B12C0" w:rsidRPr="00CA57A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SE8.01</w:t>
            </w: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Herhaling: Module 5, 6, 7 en 8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ja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B12C0" w:rsidRPr="00CA57A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0C1EE4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SE9.01</w:t>
            </w: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Examenstof 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ja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</w:tbl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0B12C0" w:rsidRPr="00CA57A1" w:rsidTr="000C1EE4">
        <w:tc>
          <w:tcPr>
            <w:tcW w:w="10456" w:type="dxa"/>
            <w:gridSpan w:val="2"/>
            <w:shd w:val="pct20" w:color="auto" w:fill="auto"/>
          </w:tcPr>
          <w:p w:rsidR="000B12C0" w:rsidRPr="00CA57A1" w:rsidRDefault="000B12C0" w:rsidP="000C1EE4">
            <w:pPr>
              <w:pStyle w:val="Geenafstand2"/>
              <w:rPr>
                <w:rFonts w:cs="Calibri"/>
                <w:b/>
              </w:rPr>
            </w:pPr>
            <w:r w:rsidRPr="00CA57A1">
              <w:rPr>
                <w:rFonts w:cs="Calibri"/>
                <w:b/>
              </w:rPr>
              <w:t>Het examenstof omvat de volgende domeinen. Boek: Praktische economie</w:t>
            </w:r>
          </w:p>
        </w:tc>
      </w:tr>
      <w:tr w:rsidR="000B12C0" w:rsidRPr="00CA57A1" w:rsidTr="000C1EE4">
        <w:tc>
          <w:tcPr>
            <w:tcW w:w="1384" w:type="dxa"/>
            <w:vAlign w:val="center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A</w:t>
            </w:r>
          </w:p>
        </w:tc>
        <w:tc>
          <w:tcPr>
            <w:tcW w:w="9072" w:type="dxa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Vaardigheden</w:t>
            </w:r>
          </w:p>
        </w:tc>
      </w:tr>
      <w:tr w:rsidR="000B12C0" w:rsidRPr="00CA57A1" w:rsidTr="000C1EE4">
        <w:tc>
          <w:tcPr>
            <w:tcW w:w="1384" w:type="dxa"/>
            <w:vAlign w:val="center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D</w:t>
            </w:r>
          </w:p>
        </w:tc>
        <w:tc>
          <w:tcPr>
            <w:tcW w:w="9072" w:type="dxa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Markt: Module 2 + 3</w:t>
            </w:r>
          </w:p>
        </w:tc>
      </w:tr>
      <w:tr w:rsidR="000B12C0" w:rsidRPr="00CA57A1" w:rsidTr="000C1EE4">
        <w:tc>
          <w:tcPr>
            <w:tcW w:w="1384" w:type="dxa"/>
            <w:vAlign w:val="center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E</w:t>
            </w:r>
          </w:p>
        </w:tc>
        <w:tc>
          <w:tcPr>
            <w:tcW w:w="9072" w:type="dxa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Ruilen over de tijd: Module 4</w:t>
            </w:r>
          </w:p>
        </w:tc>
      </w:tr>
      <w:tr w:rsidR="000B12C0" w:rsidRPr="00CA57A1" w:rsidTr="000C1EE4">
        <w:tc>
          <w:tcPr>
            <w:tcW w:w="1384" w:type="dxa"/>
            <w:vAlign w:val="center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F</w:t>
            </w:r>
          </w:p>
        </w:tc>
        <w:tc>
          <w:tcPr>
            <w:tcW w:w="9072" w:type="dxa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Samenwerken &amp; Onderhandelen: Module 5</w:t>
            </w:r>
          </w:p>
        </w:tc>
      </w:tr>
      <w:tr w:rsidR="000B12C0" w:rsidRPr="00CA57A1" w:rsidTr="000C1EE4">
        <w:tc>
          <w:tcPr>
            <w:tcW w:w="1384" w:type="dxa"/>
            <w:vAlign w:val="center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G</w:t>
            </w:r>
          </w:p>
        </w:tc>
        <w:tc>
          <w:tcPr>
            <w:tcW w:w="9072" w:type="dxa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Risico &amp; Verzekeren: Module 6</w:t>
            </w:r>
          </w:p>
        </w:tc>
      </w:tr>
      <w:tr w:rsidR="000B12C0" w:rsidRPr="00CA57A1" w:rsidTr="000C1EE4">
        <w:tc>
          <w:tcPr>
            <w:tcW w:w="1384" w:type="dxa"/>
            <w:vAlign w:val="center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H</w:t>
            </w:r>
          </w:p>
        </w:tc>
        <w:tc>
          <w:tcPr>
            <w:tcW w:w="9072" w:type="dxa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Welvaart &amp; Groei: Module 7</w:t>
            </w:r>
          </w:p>
        </w:tc>
      </w:tr>
      <w:tr w:rsidR="000B12C0" w:rsidRPr="00CA57A1" w:rsidTr="000C1EE4">
        <w:tc>
          <w:tcPr>
            <w:tcW w:w="1384" w:type="dxa"/>
            <w:vAlign w:val="center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I</w:t>
            </w:r>
          </w:p>
        </w:tc>
        <w:tc>
          <w:tcPr>
            <w:tcW w:w="9072" w:type="dxa"/>
          </w:tcPr>
          <w:p w:rsidR="000B12C0" w:rsidRPr="00CA57A1" w:rsidRDefault="000B12C0" w:rsidP="000C1EE4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Goede Tijden, Slechte Tijden: Module 8</w:t>
            </w:r>
          </w:p>
        </w:tc>
      </w:tr>
    </w:tbl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p w:rsidR="000B12C0" w:rsidRPr="00CA57A1" w:rsidRDefault="000B12C0" w:rsidP="000B12C0">
      <w:pPr>
        <w:rPr>
          <w:rFonts w:ascii="Calibri" w:hAnsi="Calibri" w:cs="Calibri"/>
          <w:b/>
          <w:sz w:val="20"/>
          <w:szCs w:val="20"/>
        </w:rPr>
      </w:pPr>
      <w:r w:rsidRPr="00CA57A1">
        <w:rPr>
          <w:rFonts w:ascii="Calibri" w:hAnsi="Calibri" w:cs="Calibri"/>
          <w:b/>
          <w:sz w:val="20"/>
          <w:szCs w:val="20"/>
        </w:rPr>
        <w:t xml:space="preserve">Berekening SE-cijfer: 20% 5VWO en </w:t>
      </w:r>
      <w:r>
        <w:rPr>
          <w:rFonts w:ascii="Calibri" w:hAnsi="Calibri" w:cs="Calibri"/>
          <w:b/>
          <w:sz w:val="20"/>
          <w:szCs w:val="20"/>
        </w:rPr>
        <w:t>8</w:t>
      </w:r>
      <w:r w:rsidRPr="00CA57A1">
        <w:rPr>
          <w:rFonts w:ascii="Calibri" w:hAnsi="Calibri" w:cs="Calibri"/>
          <w:b/>
          <w:sz w:val="20"/>
          <w:szCs w:val="20"/>
        </w:rPr>
        <w:t>0% 6VWO</w:t>
      </w:r>
    </w:p>
    <w:p w:rsidR="000B12C0" w:rsidRPr="00DC4022" w:rsidRDefault="000B12C0" w:rsidP="000B12C0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="Calibri" w:hAnsi="Calibri" w:cs="Calibri"/>
          <w:sz w:val="20"/>
          <w:szCs w:val="20"/>
        </w:rPr>
      </w:pPr>
    </w:p>
    <w:p w:rsidR="005E2C4B" w:rsidRDefault="005E2C4B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FC7038" w:rsidRPr="00FA2F4B" w:rsidRDefault="00FC7038" w:rsidP="00FC7038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FA2F4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Engels</w:t>
      </w:r>
    </w:p>
    <w:p w:rsidR="00FC7038" w:rsidRDefault="00FC7038" w:rsidP="00FC7038">
      <w:pPr>
        <w:rPr>
          <w:rFonts w:asciiTheme="minorHAnsi" w:hAnsiTheme="minorHAnsi" w:cstheme="minorHAnsi"/>
          <w:b/>
          <w:bCs/>
        </w:rPr>
      </w:pPr>
    </w:p>
    <w:p w:rsidR="000A1BDD" w:rsidRPr="00F13044" w:rsidRDefault="000A1BDD" w:rsidP="00FC7038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60"/>
        <w:gridCol w:w="720"/>
        <w:gridCol w:w="661"/>
        <w:gridCol w:w="718"/>
        <w:gridCol w:w="908"/>
      </w:tblGrid>
      <w:tr w:rsidR="00FC7038" w:rsidRPr="00EA0180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8" w:type="dxa"/>
            <w:gridSpan w:val="4"/>
          </w:tcPr>
          <w:p w:rsidR="00FC7038" w:rsidRPr="00EA0180" w:rsidRDefault="00E557E4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4VWO (SE 0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87" w:type="dxa"/>
            <w:gridSpan w:val="3"/>
          </w:tcPr>
          <w:p w:rsidR="00FC7038" w:rsidRPr="00EA0180" w:rsidRDefault="00A73282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C7038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0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1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E557E4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1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preekvaardigheid</w:t>
            </w:r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E557E4" w:rsidRPr="0073551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3551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E557E4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 Luistervaardigheid</w:t>
            </w:r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908" w:type="dxa"/>
            <w:shd w:val="clear" w:color="auto" w:fill="auto"/>
          </w:tcPr>
          <w:p w:rsidR="00E557E4" w:rsidRPr="0073551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E557E4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908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5x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Portfolio literatuur (dossier)</w:t>
            </w:r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90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</w:tbl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5"/>
        <w:gridCol w:w="851"/>
        <w:gridCol w:w="5629"/>
        <w:gridCol w:w="720"/>
        <w:gridCol w:w="661"/>
        <w:gridCol w:w="718"/>
        <w:gridCol w:w="454"/>
        <w:gridCol w:w="14"/>
        <w:gridCol w:w="473"/>
      </w:tblGrid>
      <w:tr w:rsidR="00FC7038" w:rsidRPr="00EA0180" w:rsidTr="00943F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0" w:type="dxa"/>
            <w:gridSpan w:val="4"/>
          </w:tcPr>
          <w:p w:rsidR="00FC7038" w:rsidRPr="00EA0180" w:rsidRDefault="00E557E4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315" w:type="dxa"/>
            <w:gridSpan w:val="5"/>
          </w:tcPr>
          <w:p w:rsidR="00FC7038" w:rsidRPr="00EA0180" w:rsidRDefault="00A73282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C7038" w:rsidRPr="00EA0180" w:rsidTr="00943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34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1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36" w:type="dxa"/>
            <w:gridSpan w:val="3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557E4" w:rsidRPr="00EA0180" w:rsidTr="00943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3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36" w:type="dxa"/>
            <w:gridSpan w:val="3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43FD7" w:rsidRPr="00EA0180" w:rsidTr="00943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943FD7" w:rsidRPr="00EA0180" w:rsidRDefault="00943FD7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43FD7" w:rsidRPr="00EA0180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SE4.01</w:t>
            </w:r>
          </w:p>
        </w:tc>
        <w:tc>
          <w:tcPr>
            <w:tcW w:w="5634" w:type="dxa"/>
            <w:shd w:val="clear" w:color="auto" w:fill="auto"/>
          </w:tcPr>
          <w:p w:rsidR="00943FD7" w:rsidRDefault="00943FD7" w:rsidP="00E557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20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1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54" w:type="dxa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82" w:type="dxa"/>
            <w:gridSpan w:val="2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E557E4" w:rsidRPr="00EA0180" w:rsidTr="00943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34" w:type="dxa"/>
            <w:shd w:val="clear" w:color="auto" w:fill="auto"/>
          </w:tcPr>
          <w:p w:rsidR="00E557E4" w:rsidRPr="00F20E7D" w:rsidRDefault="00E557E4" w:rsidP="00E557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0744AD"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936" w:type="dxa"/>
            <w:gridSpan w:val="3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43FD7" w:rsidRPr="00EA0180" w:rsidTr="00943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943FD7" w:rsidRPr="00EA0180" w:rsidRDefault="00943FD7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43FD7" w:rsidRPr="00EA0180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634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</w:t>
            </w:r>
            <w:r w:rsidRPr="007D63B5">
              <w:rPr>
                <w:rFonts w:asciiTheme="minorHAnsi" w:hAnsiTheme="minorHAnsi" w:cstheme="minorHAnsi"/>
                <w:sz w:val="20"/>
                <w:szCs w:val="20"/>
              </w:rPr>
              <w:t>uistervaardigheid</w:t>
            </w:r>
          </w:p>
        </w:tc>
        <w:tc>
          <w:tcPr>
            <w:tcW w:w="720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1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63" w:type="dxa"/>
            <w:gridSpan w:val="2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73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E557E4" w:rsidRPr="00EA0180" w:rsidTr="00943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34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36" w:type="dxa"/>
            <w:gridSpan w:val="3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43FD7" w:rsidRPr="00EA0180" w:rsidTr="00943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943FD7" w:rsidRPr="00EA0180" w:rsidRDefault="00943FD7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43FD7" w:rsidRPr="00EA0180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634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Leesvaardigheid </w:t>
            </w:r>
          </w:p>
        </w:tc>
        <w:tc>
          <w:tcPr>
            <w:tcW w:w="720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68" w:type="dxa"/>
            <w:gridSpan w:val="2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5x </w:t>
            </w:r>
          </w:p>
        </w:tc>
        <w:tc>
          <w:tcPr>
            <w:tcW w:w="468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  <w:tr w:rsidR="00E557E4" w:rsidRPr="00EA0180" w:rsidTr="00943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34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Portfolio literatuur (dossier)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61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36" w:type="dxa"/>
            <w:gridSpan w:val="3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</w:tbl>
    <w:p w:rsidR="00E557E4" w:rsidRPr="00EA0180" w:rsidRDefault="00E557E4" w:rsidP="00E557E4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*Als bezemherkansing in 6V.</w:t>
      </w:r>
    </w:p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FC7038" w:rsidRPr="00EA0180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FC7038" w:rsidRPr="00EA0180" w:rsidRDefault="00E557E4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90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88" w:type="dxa"/>
            <w:gridSpan w:val="3"/>
          </w:tcPr>
          <w:p w:rsidR="00FC7038" w:rsidRPr="00EA0180" w:rsidRDefault="00A73282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2023-2024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C7038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SE7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F13044" w:rsidRDefault="00E557E4" w:rsidP="00E557E4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E557E4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659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Gespreksvaardigheid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2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10 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0%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SE8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59" w:type="dxa"/>
            <w:shd w:val="clear" w:color="auto" w:fill="auto"/>
          </w:tcPr>
          <w:p w:rsidR="00E557E4" w:rsidRPr="00F13044" w:rsidRDefault="00E557E4" w:rsidP="00E557E4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2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E557E4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59" w:type="dxa"/>
            <w:shd w:val="clear" w:color="auto" w:fill="auto"/>
          </w:tcPr>
          <w:p w:rsidR="00E557E4" w:rsidRPr="00F13044" w:rsidRDefault="00E557E4" w:rsidP="00E557E4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 ERK B2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0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59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Portfolio literatuur (dossier)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62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90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FC7038" w:rsidRPr="00EA0180" w:rsidTr="00A326E2">
        <w:tc>
          <w:tcPr>
            <w:tcW w:w="10456" w:type="dxa"/>
            <w:gridSpan w:val="2"/>
            <w:shd w:val="pct20" w:color="auto" w:fill="auto"/>
          </w:tcPr>
          <w:p w:rsidR="00FC7038" w:rsidRPr="00EA0180" w:rsidRDefault="00C162FC" w:rsidP="00A326E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="00FC7038"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examenstof omvat de volgende domeinen. 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Leesvaardigheid (centraal examen)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Gespreksvaardigheid 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Schrijfvaardigheid 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Literatuur 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Oriëntatie op beroep  </w:t>
            </w:r>
          </w:p>
        </w:tc>
      </w:tr>
    </w:tbl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p w:rsidR="00FC7038" w:rsidRPr="00EA0180" w:rsidRDefault="005335B4" w:rsidP="00FC7038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Berekening </w:t>
      </w:r>
      <w:r w:rsidR="00E557E4">
        <w:rPr>
          <w:rFonts w:asciiTheme="minorHAnsi" w:hAnsiTheme="minorHAnsi" w:cstheme="minorHAnsi"/>
          <w:b/>
          <w:sz w:val="20"/>
          <w:szCs w:val="20"/>
        </w:rPr>
        <w:t>SE-cijfer: 0</w:t>
      </w:r>
      <w:r w:rsidR="008816CC" w:rsidRPr="00EA0180">
        <w:rPr>
          <w:rFonts w:asciiTheme="minorHAnsi" w:hAnsiTheme="minorHAnsi" w:cstheme="minorHAnsi"/>
          <w:b/>
          <w:sz w:val="20"/>
          <w:szCs w:val="20"/>
        </w:rPr>
        <w:t>% 4</w:t>
      </w:r>
      <w:r w:rsidR="00FC7038" w:rsidRPr="00EA0180">
        <w:rPr>
          <w:rFonts w:asciiTheme="minorHAnsi" w:hAnsiTheme="minorHAnsi" w:cstheme="minorHAnsi"/>
          <w:b/>
          <w:sz w:val="20"/>
          <w:szCs w:val="20"/>
        </w:rPr>
        <w:t>VWO</w:t>
      </w:r>
      <w:r w:rsidR="00E557E4">
        <w:rPr>
          <w:rFonts w:asciiTheme="minorHAnsi" w:hAnsiTheme="minorHAnsi" w:cstheme="minorHAnsi"/>
          <w:b/>
          <w:sz w:val="20"/>
          <w:szCs w:val="20"/>
        </w:rPr>
        <w:t>, 10% 5VWO en 90</w:t>
      </w:r>
      <w:r w:rsidR="00FC7038" w:rsidRPr="00EA0180">
        <w:rPr>
          <w:rFonts w:asciiTheme="minorHAnsi" w:hAnsiTheme="minorHAnsi" w:cstheme="minorHAnsi"/>
          <w:b/>
          <w:sz w:val="20"/>
          <w:szCs w:val="20"/>
        </w:rPr>
        <w:t>% 6VWO</w:t>
      </w:r>
    </w:p>
    <w:p w:rsidR="009471DB" w:rsidRDefault="009471DB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FA2F4B" w:rsidRPr="00FA2F4B" w:rsidRDefault="00FA2F4B" w:rsidP="00FA2F4B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FA2F4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Frans</w:t>
      </w:r>
    </w:p>
    <w:p w:rsidR="00FA2F4B" w:rsidRDefault="00FA2F4B" w:rsidP="00FA2F4B">
      <w:pPr>
        <w:rPr>
          <w:rFonts w:asciiTheme="minorHAnsi" w:hAnsiTheme="minorHAnsi" w:cstheme="minorHAnsi"/>
          <w:b/>
          <w:bCs/>
        </w:rPr>
      </w:pPr>
    </w:p>
    <w:p w:rsidR="00F87076" w:rsidRPr="00F13044" w:rsidRDefault="00F87076" w:rsidP="00F87076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58"/>
        <w:gridCol w:w="5706"/>
        <w:gridCol w:w="768"/>
        <w:gridCol w:w="650"/>
        <w:gridCol w:w="709"/>
        <w:gridCol w:w="992"/>
      </w:tblGrid>
      <w:tr w:rsidR="00F87076" w:rsidRPr="00F13044" w:rsidTr="00F870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 (SE 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35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CF0876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58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06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68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50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58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768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H4 + H5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5x</w:t>
            </w:r>
          </w:p>
        </w:tc>
      </w:tr>
    </w:tbl>
    <w:p w:rsidR="00F87076" w:rsidRPr="00F13044" w:rsidRDefault="00F87076" w:rsidP="00F87076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709"/>
        <w:gridCol w:w="709"/>
        <w:gridCol w:w="709"/>
        <w:gridCol w:w="496"/>
        <w:gridCol w:w="496"/>
      </w:tblGrid>
      <w:tr w:rsidR="00F87076" w:rsidRPr="00F13044" w:rsidTr="00F870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41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CF0876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09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43FD7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943FD7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H4 + H5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/M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943FD7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</w:tbl>
    <w:p w:rsidR="00F87076" w:rsidRDefault="00F87076" w:rsidP="00F87076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18"/>
        </w:rPr>
        <w:t>*Als bezemherkansing in 6V</w:t>
      </w:r>
      <w:r w:rsidRPr="003135DF">
        <w:rPr>
          <w:rFonts w:asciiTheme="minorHAnsi" w:hAnsiTheme="minorHAnsi" w:cstheme="minorHAnsi"/>
          <w:sz w:val="18"/>
        </w:rPr>
        <w:t>.</w:t>
      </w:r>
    </w:p>
    <w:p w:rsidR="00F87076" w:rsidRPr="00F13044" w:rsidRDefault="00F87076" w:rsidP="00F87076">
      <w:pPr>
        <w:rPr>
          <w:rFonts w:asciiTheme="minorHAnsi" w:hAnsiTheme="minorHAnsi" w:cstheme="minorHAnsi"/>
        </w:rPr>
      </w:pPr>
    </w:p>
    <w:p w:rsidR="00F87076" w:rsidRDefault="00F87076" w:rsidP="00F87076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F87076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CF0876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2023-2024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87076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87076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SE7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F87076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SE7</w:t>
            </w:r>
            <w:r w:rsidR="00F87076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Default="00F87076" w:rsidP="00700EC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F87076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F87076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SE8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Gespreksvaardigheid</w:t>
            </w:r>
          </w:p>
        </w:tc>
        <w:tc>
          <w:tcPr>
            <w:tcW w:w="70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675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F87076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87076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SE8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shd w:val="clear" w:color="auto" w:fill="auto"/>
          </w:tcPr>
          <w:p w:rsidR="00F87076" w:rsidRPr="00F13044" w:rsidRDefault="00F87076" w:rsidP="00700EC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06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F87076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F87076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F87076" w:rsidRPr="00F13044" w:rsidRDefault="00F87076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0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675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F87076" w:rsidRPr="00F13044" w:rsidRDefault="00F87076" w:rsidP="00F87076">
      <w:pPr>
        <w:rPr>
          <w:rFonts w:asciiTheme="minorHAnsi" w:hAnsiTheme="minorHAnsi" w:cstheme="minorHAnsi"/>
        </w:rPr>
      </w:pPr>
    </w:p>
    <w:p w:rsidR="00F87076" w:rsidRPr="00F13044" w:rsidRDefault="00F87076" w:rsidP="00F87076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696"/>
        <w:gridCol w:w="3261"/>
        <w:gridCol w:w="1701"/>
        <w:gridCol w:w="3827"/>
      </w:tblGrid>
      <w:tr w:rsidR="00F87076" w:rsidRPr="00F13044" w:rsidTr="00F87076">
        <w:tc>
          <w:tcPr>
            <w:tcW w:w="4957" w:type="dxa"/>
            <w:gridSpan w:val="2"/>
            <w:shd w:val="pct20" w:color="auto" w:fill="auto"/>
          </w:tcPr>
          <w:p w:rsidR="00F87076" w:rsidRPr="00F20138" w:rsidRDefault="00F87076" w:rsidP="00700EC0">
            <w:pPr>
              <w:pStyle w:val="Geenafstand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</w:t>
            </w:r>
            <w:r w:rsidRPr="00F20138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school</w:t>
            </w:r>
            <w:r w:rsidRPr="00F20138">
              <w:rPr>
                <w:rFonts w:asciiTheme="minorHAnsi" w:hAnsiTheme="minorHAnsi" w:cstheme="minorHAnsi"/>
                <w:b/>
              </w:rPr>
              <w:t>examens</w:t>
            </w:r>
            <w:r>
              <w:rPr>
                <w:rFonts w:asciiTheme="minorHAnsi" w:hAnsiTheme="minorHAnsi" w:cstheme="minorHAnsi"/>
                <w:b/>
              </w:rPr>
              <w:t>tof omvat de volgende domeinen:</w:t>
            </w:r>
          </w:p>
        </w:tc>
        <w:tc>
          <w:tcPr>
            <w:tcW w:w="5528" w:type="dxa"/>
            <w:gridSpan w:val="2"/>
            <w:shd w:val="pct20" w:color="auto" w:fill="auto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</w:t>
            </w:r>
            <w:r w:rsidRPr="00F20138">
              <w:rPr>
                <w:rFonts w:asciiTheme="minorHAnsi" w:hAnsiTheme="minorHAnsi" w:cstheme="minorHAnsi"/>
                <w:b/>
              </w:rPr>
              <w:t xml:space="preserve"> examens</w:t>
            </w:r>
            <w:r>
              <w:rPr>
                <w:rFonts w:asciiTheme="minorHAnsi" w:hAnsiTheme="minorHAnsi" w:cstheme="minorHAnsi"/>
                <w:b/>
              </w:rPr>
              <w:t>tof omvat de volgende domeinen:</w:t>
            </w:r>
          </w:p>
        </w:tc>
      </w:tr>
      <w:tr w:rsidR="00F87076" w:rsidRPr="00F13044" w:rsidTr="00F87076">
        <w:tc>
          <w:tcPr>
            <w:tcW w:w="1696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A</w:t>
            </w:r>
          </w:p>
        </w:tc>
        <w:tc>
          <w:tcPr>
            <w:tcW w:w="3261" w:type="dxa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Leesvaardigheid</w:t>
            </w:r>
          </w:p>
        </w:tc>
        <w:tc>
          <w:tcPr>
            <w:tcW w:w="1701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A</w:t>
            </w:r>
          </w:p>
        </w:tc>
        <w:tc>
          <w:tcPr>
            <w:tcW w:w="3827" w:type="dxa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Leesvaardigheid</w:t>
            </w:r>
          </w:p>
        </w:tc>
      </w:tr>
      <w:tr w:rsidR="00F87076" w:rsidRPr="00F13044" w:rsidTr="00F87076">
        <w:tc>
          <w:tcPr>
            <w:tcW w:w="1696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B</w:t>
            </w:r>
          </w:p>
        </w:tc>
        <w:tc>
          <w:tcPr>
            <w:tcW w:w="3261" w:type="dxa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Kijk- en luistervaardigheid</w:t>
            </w:r>
          </w:p>
        </w:tc>
        <w:tc>
          <w:tcPr>
            <w:tcW w:w="1701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F87076" w:rsidRPr="00F13044" w:rsidTr="00F87076">
        <w:tc>
          <w:tcPr>
            <w:tcW w:w="1696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C</w:t>
            </w:r>
          </w:p>
        </w:tc>
        <w:tc>
          <w:tcPr>
            <w:tcW w:w="3261" w:type="dxa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Gespreksvaardigheid</w:t>
            </w:r>
          </w:p>
        </w:tc>
        <w:tc>
          <w:tcPr>
            <w:tcW w:w="1701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F87076" w:rsidRPr="00F13044" w:rsidTr="00F87076">
        <w:tc>
          <w:tcPr>
            <w:tcW w:w="1696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Domein D</w:t>
            </w:r>
          </w:p>
        </w:tc>
        <w:tc>
          <w:tcPr>
            <w:tcW w:w="3261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Schrijfvaardigheid</w:t>
            </w:r>
          </w:p>
        </w:tc>
        <w:tc>
          <w:tcPr>
            <w:tcW w:w="1701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F87076" w:rsidRPr="00F13044" w:rsidTr="00F87076">
        <w:tc>
          <w:tcPr>
            <w:tcW w:w="1696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E</w:t>
            </w:r>
          </w:p>
        </w:tc>
        <w:tc>
          <w:tcPr>
            <w:tcW w:w="3261" w:type="dxa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Literatuur</w:t>
            </w:r>
          </w:p>
        </w:tc>
        <w:tc>
          <w:tcPr>
            <w:tcW w:w="1701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</w:tbl>
    <w:p w:rsidR="00F87076" w:rsidRDefault="00F87076" w:rsidP="00F87076">
      <w:pPr>
        <w:rPr>
          <w:rFonts w:asciiTheme="minorHAnsi" w:hAnsiTheme="minorHAnsi" w:cstheme="minorHAnsi"/>
        </w:rPr>
      </w:pPr>
    </w:p>
    <w:p w:rsidR="00F87076" w:rsidRPr="00F13044" w:rsidRDefault="00F87076" w:rsidP="00F87076">
      <w:pPr>
        <w:rPr>
          <w:rFonts w:asciiTheme="minorHAnsi" w:hAnsiTheme="minorHAnsi" w:cstheme="minorHAnsi"/>
        </w:rPr>
      </w:pPr>
    </w:p>
    <w:p w:rsidR="00F87076" w:rsidRPr="002C7195" w:rsidRDefault="00F87076" w:rsidP="00F87076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0% 4VWO, 10% 5VWO en 90</w:t>
      </w:r>
      <w:r w:rsidRPr="002C7195">
        <w:rPr>
          <w:rFonts w:asciiTheme="minorHAnsi" w:hAnsiTheme="minorHAnsi" w:cstheme="minorHAnsi"/>
          <w:b/>
          <w:sz w:val="20"/>
          <w:szCs w:val="20"/>
        </w:rPr>
        <w:t xml:space="preserve">% </w:t>
      </w:r>
      <w:r>
        <w:rPr>
          <w:rFonts w:asciiTheme="minorHAnsi" w:hAnsiTheme="minorHAnsi" w:cstheme="minorHAnsi"/>
          <w:b/>
          <w:sz w:val="20"/>
          <w:szCs w:val="20"/>
        </w:rPr>
        <w:t>6VWO</w:t>
      </w:r>
    </w:p>
    <w:p w:rsidR="003F706F" w:rsidRDefault="003F706F" w:rsidP="00707876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7175B7" w:rsidRPr="00CA1454" w:rsidRDefault="007175B7" w:rsidP="007175B7">
      <w:pPr>
        <w:pStyle w:val="kopbalk"/>
        <w:ind w:left="0" w:firstLine="0"/>
        <w:rPr>
          <w:rStyle w:val="gewicht"/>
          <w:rFonts w:cs="Arial"/>
          <w:sz w:val="28"/>
          <w:szCs w:val="28"/>
        </w:rPr>
      </w:pPr>
      <w:r w:rsidRPr="00CA1454">
        <w:rPr>
          <w:rStyle w:val="gewicht"/>
          <w:rFonts w:cs="Arial"/>
          <w:sz w:val="28"/>
          <w:szCs w:val="28"/>
        </w:rPr>
        <w:lastRenderedPageBreak/>
        <w:t>Geschiedenis</w:t>
      </w:r>
    </w:p>
    <w:p w:rsidR="00E84248" w:rsidRDefault="00E84248" w:rsidP="00E84248">
      <w:pPr>
        <w:rPr>
          <w:rFonts w:asciiTheme="minorHAnsi" w:hAnsiTheme="minorHAnsi" w:cstheme="minorHAnsi"/>
          <w:b/>
          <w:bCs/>
        </w:rPr>
      </w:pPr>
    </w:p>
    <w:p w:rsidR="00CA1454" w:rsidRPr="00F13044" w:rsidRDefault="00CA1454" w:rsidP="00E84248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E84248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 (SE 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%)</w:t>
            </w:r>
          </w:p>
        </w:tc>
        <w:tc>
          <w:tcPr>
            <w:tcW w:w="2190" w:type="dxa"/>
            <w:gridSpan w:val="3"/>
          </w:tcPr>
          <w:p w:rsidR="00E84248" w:rsidRPr="00F13044" w:rsidRDefault="00CF0876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E84248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84248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84248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1&amp;2</w:t>
            </w:r>
          </w:p>
        </w:tc>
        <w:tc>
          <w:tcPr>
            <w:tcW w:w="705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3&amp;4</w:t>
            </w:r>
          </w:p>
        </w:tc>
        <w:tc>
          <w:tcPr>
            <w:tcW w:w="70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27F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09F4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5</w:t>
            </w:r>
          </w:p>
        </w:tc>
        <w:tc>
          <w:tcPr>
            <w:tcW w:w="70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27F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09F4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Thema (Domein C)</w:t>
            </w:r>
          </w:p>
        </w:tc>
        <w:tc>
          <w:tcPr>
            <w:tcW w:w="70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27F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09F4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E84248" w:rsidRPr="00F13044" w:rsidRDefault="00E84248" w:rsidP="00E84248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Ind w:w="-5" w:type="dxa"/>
        <w:tblLook w:val="04A0" w:firstRow="1" w:lastRow="0" w:firstColumn="1" w:lastColumn="0" w:noHBand="0" w:noVBand="1"/>
      </w:tblPr>
      <w:tblGrid>
        <w:gridCol w:w="902"/>
        <w:gridCol w:w="794"/>
        <w:gridCol w:w="5735"/>
        <w:gridCol w:w="705"/>
        <w:gridCol w:w="663"/>
        <w:gridCol w:w="675"/>
        <w:gridCol w:w="431"/>
        <w:gridCol w:w="580"/>
      </w:tblGrid>
      <w:tr w:rsidR="00E84248" w:rsidRPr="00F13044" w:rsidTr="00597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9" w:type="dxa"/>
            <w:gridSpan w:val="4"/>
            <w:vAlign w:val="center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%)</w:t>
            </w:r>
          </w:p>
        </w:tc>
        <w:tc>
          <w:tcPr>
            <w:tcW w:w="2206" w:type="dxa"/>
            <w:gridSpan w:val="4"/>
            <w:vAlign w:val="center"/>
          </w:tcPr>
          <w:p w:rsidR="00E84248" w:rsidRPr="00F13044" w:rsidRDefault="00CF0876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E84248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84248" w:rsidRPr="00F13044" w:rsidTr="00597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6" w:type="dxa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75" w:type="dxa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84248" w:rsidRPr="00F13044" w:rsidTr="00597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6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6/7</w:t>
            </w:r>
          </w:p>
        </w:tc>
        <w:tc>
          <w:tcPr>
            <w:tcW w:w="706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/>
            </w:tcBorders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88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tcBorders>
              <w:bottom w:val="single" w:sz="4" w:space="0" w:color="666666"/>
            </w:tcBorders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090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597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  <w:vAlign w:val="center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28C32D04">
              <w:rPr>
                <w:rFonts w:asciiTheme="minorHAnsi" w:hAnsiTheme="minorHAnsi"/>
                <w:sz w:val="20"/>
                <w:szCs w:val="20"/>
              </w:rPr>
              <w:t>Oriëntatiekennis tijdvak 8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28C32D04">
              <w:rPr>
                <w:rFonts w:asciiTheme="minorHAnsi" w:hAnsi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F188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090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597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  <w:vAlign w:val="center"/>
          </w:tcPr>
          <w:p w:rsidR="00E84248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  <w:vAlign w:val="center"/>
          </w:tcPr>
          <w:p w:rsidR="00E84248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9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88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84248" w:rsidRPr="28C32D04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090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597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  <w:vAlign w:val="center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Thema (Domein C)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E84248" w:rsidRPr="00F13044" w:rsidRDefault="0068796B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F188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28C32D04">
              <w:rPr>
                <w:rFonts w:asciiTheme="minorHAnsi" w:hAnsi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090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5970A2" w:rsidRPr="00F13044" w:rsidTr="00597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  <w:vAlign w:val="center"/>
          </w:tcPr>
          <w:p w:rsidR="005970A2" w:rsidRPr="00F13044" w:rsidRDefault="005970A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:rsidR="005970A2" w:rsidRPr="00F13044" w:rsidRDefault="005970A2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875" w:type="dxa"/>
            <w:shd w:val="clear" w:color="auto" w:fill="auto"/>
            <w:vAlign w:val="center"/>
          </w:tcPr>
          <w:p w:rsidR="005970A2" w:rsidRDefault="005970A2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10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70A2" w:rsidRPr="00F13044" w:rsidRDefault="005970A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28C32D04">
              <w:rPr>
                <w:rFonts w:asciiTheme="minorHAnsi" w:hAnsi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5970A2" w:rsidRDefault="005970A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88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5970A2" w:rsidRPr="00F13044" w:rsidRDefault="005970A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28C32D04">
              <w:rPr>
                <w:rFonts w:asciiTheme="minorHAnsi" w:hAnsi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5970A2" w:rsidRDefault="005970A2" w:rsidP="00597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/>
                <w:sz w:val="20"/>
                <w:szCs w:val="20"/>
              </w:rPr>
              <w:t>2x</w:t>
            </w:r>
          </w:p>
        </w:tc>
        <w:tc>
          <w:tcPr>
            <w:tcW w:w="432" w:type="dxa"/>
            <w:shd w:val="clear" w:color="auto" w:fill="auto"/>
          </w:tcPr>
          <w:p w:rsidR="005970A2" w:rsidRDefault="005970A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  <w:r w:rsidRPr="001B1B1C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</w:tr>
    </w:tbl>
    <w:p w:rsidR="00E84248" w:rsidRPr="00F13044" w:rsidRDefault="00E84248" w:rsidP="00E84248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E84248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%)</w:t>
            </w:r>
          </w:p>
        </w:tc>
        <w:tc>
          <w:tcPr>
            <w:tcW w:w="2191" w:type="dxa"/>
            <w:gridSpan w:val="3"/>
          </w:tcPr>
          <w:p w:rsidR="00E84248" w:rsidRPr="00F13044" w:rsidRDefault="00E84248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CF087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 w:rsidR="00CF0876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84248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84248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Tijdvakkentoets</w:t>
            </w:r>
          </w:p>
        </w:tc>
        <w:tc>
          <w:tcPr>
            <w:tcW w:w="706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</w:t>
            </w:r>
            <w:r w:rsidRPr="28C32D04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</w:tr>
      <w:tr w:rsidR="00E84248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E84248" w:rsidRPr="00F13044" w:rsidRDefault="00E84248" w:rsidP="00700EC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Twee nader te bepalen historische contexten (Domein B)</w:t>
            </w:r>
          </w:p>
        </w:tc>
        <w:tc>
          <w:tcPr>
            <w:tcW w:w="706" w:type="dxa"/>
            <w:shd w:val="clear" w:color="auto" w:fill="auto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</w:t>
            </w:r>
            <w:r w:rsidRPr="28C32D04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</w:tr>
      <w:tr w:rsidR="00E84248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889" w:type="dxa"/>
            <w:shd w:val="clear" w:color="auto" w:fill="auto"/>
          </w:tcPr>
          <w:p w:rsidR="00E84248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Twee nader te bepalen historische contexten (Domein B) </w:t>
            </w:r>
          </w:p>
        </w:tc>
        <w:tc>
          <w:tcPr>
            <w:tcW w:w="706" w:type="dxa"/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84248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</w:t>
            </w:r>
            <w:r w:rsidRPr="28C32D04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</w:tr>
    </w:tbl>
    <w:p w:rsidR="00E84248" w:rsidRDefault="00E84248" w:rsidP="00E84248">
      <w:pPr>
        <w:rPr>
          <w:rFonts w:asciiTheme="minorHAnsi" w:hAnsiTheme="minorHAnsi" w:cstheme="minorHAnsi"/>
        </w:rPr>
      </w:pPr>
    </w:p>
    <w:p w:rsidR="00E84248" w:rsidRPr="00F13044" w:rsidRDefault="00E84248" w:rsidP="00E84248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0485"/>
      </w:tblGrid>
      <w:tr w:rsidR="00E84248" w:rsidRPr="006A0365" w:rsidTr="00700EC0">
        <w:tc>
          <w:tcPr>
            <w:tcW w:w="10485" w:type="dxa"/>
          </w:tcPr>
          <w:p w:rsidR="00E84248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 thema’s die behandeld worden in respectievelijk 4 en 5 VWO zijn:</w:t>
            </w:r>
          </w:p>
          <w:p w:rsidR="00E84248" w:rsidRPr="007175B7" w:rsidRDefault="00E84248" w:rsidP="00700EC0">
            <w:pPr>
              <w:pStyle w:val="Lijstalinea"/>
              <w:numPr>
                <w:ilvl w:val="0"/>
                <w:numId w:val="31"/>
              </w:numPr>
              <w:rPr>
                <w:rFonts w:cstheme="minorHAnsi"/>
                <w:sz w:val="20"/>
                <w:szCs w:val="20"/>
              </w:rPr>
            </w:pPr>
            <w:r w:rsidRPr="007175B7">
              <w:rPr>
                <w:rFonts w:cstheme="minorHAnsi"/>
                <w:sz w:val="20"/>
                <w:szCs w:val="20"/>
              </w:rPr>
              <w:t>Rechtsstaat en democratie</w:t>
            </w:r>
          </w:p>
          <w:p w:rsidR="00E84248" w:rsidRPr="007175B7" w:rsidRDefault="00E84248" w:rsidP="00700EC0">
            <w:pPr>
              <w:pStyle w:val="Lijstalinea"/>
              <w:numPr>
                <w:ilvl w:val="0"/>
                <w:numId w:val="31"/>
              </w:numPr>
              <w:rPr>
                <w:rFonts w:cstheme="minorHAnsi"/>
                <w:sz w:val="20"/>
                <w:szCs w:val="20"/>
              </w:rPr>
            </w:pPr>
            <w:r w:rsidRPr="007175B7">
              <w:rPr>
                <w:rFonts w:cstheme="minorHAnsi"/>
                <w:sz w:val="20"/>
                <w:szCs w:val="20"/>
              </w:rPr>
              <w:t>Geloof en verstand</w:t>
            </w:r>
          </w:p>
          <w:p w:rsidR="00E84248" w:rsidRPr="004463B7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463B7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Pr="004463B7">
              <w:rPr>
                <w:rFonts w:asciiTheme="minorHAnsi" w:hAnsiTheme="minorHAnsi" w:cstheme="minorHAnsi"/>
                <w:sz w:val="20"/>
                <w:szCs w:val="20"/>
              </w:rPr>
              <w:t>istorische contexten die behandeld worden in het 6</w:t>
            </w:r>
            <w:r w:rsidRPr="004463B7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e</w:t>
            </w:r>
            <w:r w:rsidRPr="004463B7">
              <w:rPr>
                <w:rFonts w:asciiTheme="minorHAnsi" w:hAnsiTheme="minorHAnsi" w:cstheme="minorHAnsi"/>
                <w:sz w:val="20"/>
                <w:szCs w:val="20"/>
              </w:rPr>
              <w:t xml:space="preserve"> leerjaar zijn:</w:t>
            </w:r>
          </w:p>
          <w:p w:rsidR="00E84248" w:rsidRPr="004463B7" w:rsidRDefault="00E84248" w:rsidP="00700EC0">
            <w:pPr>
              <w:pStyle w:val="Lijstalinea"/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</w:rPr>
            </w:pPr>
            <w:r w:rsidRPr="004463B7">
              <w:rPr>
                <w:rFonts w:cstheme="minorHAnsi"/>
                <w:sz w:val="20"/>
                <w:szCs w:val="20"/>
              </w:rPr>
              <w:t>Steden en burgers in de Lage Landen 1050-1700</w:t>
            </w:r>
          </w:p>
          <w:p w:rsidR="00E84248" w:rsidRPr="004463B7" w:rsidRDefault="00E84248" w:rsidP="00700EC0">
            <w:pPr>
              <w:pStyle w:val="Lijstalinea"/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</w:rPr>
            </w:pPr>
            <w:r w:rsidRPr="004463B7">
              <w:rPr>
                <w:rFonts w:cstheme="minorHAnsi"/>
                <w:sz w:val="20"/>
                <w:szCs w:val="20"/>
              </w:rPr>
              <w:t>Verlichting 1650-1900</w:t>
            </w:r>
          </w:p>
          <w:p w:rsidR="00E84248" w:rsidRPr="004463B7" w:rsidRDefault="00E84248" w:rsidP="00700EC0">
            <w:pPr>
              <w:pStyle w:val="Lijstalinea"/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</w:rPr>
            </w:pPr>
            <w:r w:rsidRPr="004463B7">
              <w:rPr>
                <w:rFonts w:cstheme="minorHAnsi"/>
                <w:sz w:val="20"/>
                <w:szCs w:val="20"/>
              </w:rPr>
              <w:t>China 1842-2001</w:t>
            </w:r>
          </w:p>
          <w:p w:rsidR="00E84248" w:rsidRPr="004463B7" w:rsidRDefault="00E84248" w:rsidP="00700EC0">
            <w:pPr>
              <w:pStyle w:val="Lijstalinea"/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</w:rPr>
            </w:pPr>
            <w:r w:rsidRPr="004463B7">
              <w:rPr>
                <w:rFonts w:cstheme="minorHAnsi"/>
                <w:sz w:val="20"/>
                <w:szCs w:val="20"/>
              </w:rPr>
              <w:t>Duitsland in Europa 1918-1991</w:t>
            </w:r>
          </w:p>
          <w:p w:rsidR="00E84248" w:rsidRPr="006A0365" w:rsidRDefault="00E84248" w:rsidP="00700EC0">
            <w:pPr>
              <w:pStyle w:val="Geenafstand2"/>
              <w:rPr>
                <w:sz w:val="20"/>
                <w:szCs w:val="20"/>
              </w:rPr>
            </w:pPr>
          </w:p>
        </w:tc>
      </w:tr>
    </w:tbl>
    <w:p w:rsidR="00E84248" w:rsidRPr="00F13044" w:rsidRDefault="00E84248" w:rsidP="00E84248">
      <w:pPr>
        <w:rPr>
          <w:rFonts w:asciiTheme="minorHAnsi" w:hAnsiTheme="minorHAnsi" w:cstheme="minorHAnsi"/>
        </w:rPr>
      </w:pPr>
    </w:p>
    <w:p w:rsidR="00E84248" w:rsidRPr="00F13044" w:rsidRDefault="00E84248" w:rsidP="00E84248">
      <w:pPr>
        <w:rPr>
          <w:rFonts w:asciiTheme="minorHAnsi" w:hAnsiTheme="minorHAnsi" w:cstheme="minorHAnsi"/>
        </w:rPr>
      </w:pPr>
    </w:p>
    <w:p w:rsidR="00E84248" w:rsidRPr="002C7195" w:rsidRDefault="00E84248" w:rsidP="00E84248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>
        <w:rPr>
          <w:rFonts w:asciiTheme="minorHAnsi" w:hAnsiTheme="minorHAnsi" w:cstheme="minorHAnsi"/>
          <w:b/>
          <w:sz w:val="20"/>
          <w:szCs w:val="20"/>
        </w:rPr>
        <w:t>VWO, 10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>
        <w:rPr>
          <w:rFonts w:asciiTheme="minorHAnsi" w:hAnsiTheme="minorHAnsi" w:cstheme="minorHAnsi"/>
          <w:b/>
          <w:sz w:val="20"/>
          <w:szCs w:val="20"/>
        </w:rPr>
        <w:t>VWO en 90% 6VWO</w:t>
      </w:r>
    </w:p>
    <w:p w:rsidR="00E84248" w:rsidRDefault="00E84248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  <w:r>
        <w:rPr>
          <w:rStyle w:val="gewicht"/>
          <w:sz w:val="28"/>
        </w:rPr>
        <w:br w:type="page"/>
      </w:r>
    </w:p>
    <w:p w:rsidR="001E482E" w:rsidRPr="00DF2A68" w:rsidRDefault="001E482E" w:rsidP="001E482E">
      <w:pPr>
        <w:pStyle w:val="kopbalk"/>
        <w:ind w:left="0" w:firstLine="0"/>
        <w:rPr>
          <w:rStyle w:val="gewicht"/>
          <w:sz w:val="28"/>
        </w:rPr>
      </w:pPr>
      <w:r>
        <w:rPr>
          <w:rStyle w:val="gewicht"/>
          <w:sz w:val="28"/>
        </w:rPr>
        <w:lastRenderedPageBreak/>
        <w:t>Informatica</w:t>
      </w:r>
    </w:p>
    <w:p w:rsidR="001E482E" w:rsidRDefault="001E482E" w:rsidP="001E482E">
      <w:pPr>
        <w:rPr>
          <w:rFonts w:asciiTheme="minorHAnsi" w:hAnsiTheme="minorHAnsi" w:cstheme="minorHAnsi"/>
          <w:b/>
          <w:bCs/>
        </w:rPr>
      </w:pPr>
    </w:p>
    <w:p w:rsidR="002A3ACA" w:rsidRPr="00F13044" w:rsidRDefault="002A3ACA" w:rsidP="002A3ACA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2A3ACA" w:rsidRPr="00F13044" w:rsidTr="00681F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4VWO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2A3ACA" w:rsidRPr="00F13044" w:rsidRDefault="002A3ACA" w:rsidP="00681F2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A3ACA" w:rsidRPr="00F13044" w:rsidTr="00681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A3ACA" w:rsidRPr="00F13044" w:rsidTr="00681F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Grondslagen &amp; Informatie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2A3ACA" w:rsidRPr="00F13044" w:rsidTr="00681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1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 Beeldverwerking</w:t>
            </w:r>
          </w:p>
        </w:tc>
        <w:tc>
          <w:tcPr>
            <w:tcW w:w="705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2A3ACA" w:rsidRPr="00F13044" w:rsidTr="00681F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1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 Appdesign</w:t>
            </w:r>
          </w:p>
        </w:tc>
        <w:tc>
          <w:tcPr>
            <w:tcW w:w="705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2A3ACA" w:rsidRPr="00F13044" w:rsidTr="00681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1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 Maatschappelijke Aspecten</w:t>
            </w:r>
          </w:p>
        </w:tc>
        <w:tc>
          <w:tcPr>
            <w:tcW w:w="705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2A3ACA" w:rsidRPr="00F13044" w:rsidTr="00681F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1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 Webdesign</w:t>
            </w:r>
          </w:p>
        </w:tc>
        <w:tc>
          <w:tcPr>
            <w:tcW w:w="705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</w:tbl>
    <w:p w:rsidR="002A3ACA" w:rsidRPr="00F13044" w:rsidRDefault="002A3ACA" w:rsidP="002A3ACA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2A3ACA" w:rsidRPr="00F13044" w:rsidTr="00681F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</w:tcPr>
          <w:p w:rsidR="002A3ACA" w:rsidRPr="00F13044" w:rsidRDefault="002A3ACA" w:rsidP="00681F2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A3ACA" w:rsidRPr="00F13044" w:rsidTr="00681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A3ACA" w:rsidRPr="00F13044" w:rsidTr="00681F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/>
            </w:tcBorders>
            <w:shd w:val="clear" w:color="auto" w:fill="auto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GoBack"/>
            <w:bookmarkEnd w:id="0"/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/>
            </w:tcBorders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2A3ACA" w:rsidRPr="00612412" w:rsidRDefault="002A3ACA" w:rsidP="00681F2A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 Geschiedenis van de computer</w:t>
            </w:r>
          </w:p>
        </w:tc>
        <w:tc>
          <w:tcPr>
            <w:tcW w:w="706" w:type="dxa"/>
            <w:tcBorders>
              <w:bottom w:val="single" w:sz="4" w:space="0" w:color="666666"/>
            </w:tcBorders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tcBorders>
              <w:bottom w:val="single" w:sz="4" w:space="0" w:color="666666"/>
            </w:tcBorders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tcBorders>
              <w:bottom w:val="single" w:sz="4" w:space="0" w:color="666666"/>
            </w:tcBorders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/>
            </w:tcBorders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  <w:tr w:rsidR="002A3ACA" w:rsidRPr="00F13044" w:rsidTr="00681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2A3ACA" w:rsidRPr="00F13044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2A3ACA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H9 New Technology</w:t>
            </w:r>
          </w:p>
        </w:tc>
        <w:tc>
          <w:tcPr>
            <w:tcW w:w="706" w:type="dxa"/>
            <w:shd w:val="clear" w:color="auto" w:fill="auto"/>
          </w:tcPr>
          <w:p w:rsidR="002A3ACA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2A3ACA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A3ACA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A3ACA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  <w:tr w:rsidR="002A3ACA" w:rsidRPr="00F13044" w:rsidTr="00681F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2A3ACA" w:rsidRPr="00F13044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2A3ACA" w:rsidRDefault="002A3ACA" w:rsidP="00681F2A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H10 ICT wereld</w:t>
            </w:r>
          </w:p>
        </w:tc>
        <w:tc>
          <w:tcPr>
            <w:tcW w:w="706" w:type="dxa"/>
            <w:shd w:val="clear" w:color="auto" w:fill="auto"/>
          </w:tcPr>
          <w:p w:rsidR="002A3ACA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2A3ACA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A3ACA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A3ACA" w:rsidRDefault="002A3ACA" w:rsidP="00681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2A3ACA" w:rsidRPr="00F13044" w:rsidTr="00681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A3ACA" w:rsidRPr="00F13044" w:rsidRDefault="002A3ACA" w:rsidP="00681F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2A3ACA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2A3ACA" w:rsidRDefault="002A3ACA" w:rsidP="00681F2A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H11 Programmeren 1</w:t>
            </w:r>
          </w:p>
        </w:tc>
        <w:tc>
          <w:tcPr>
            <w:tcW w:w="706" w:type="dxa"/>
            <w:shd w:val="clear" w:color="auto" w:fill="auto"/>
          </w:tcPr>
          <w:p w:rsidR="002A3ACA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2A3ACA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A3ACA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A3ACA" w:rsidRDefault="002A3ACA" w:rsidP="00681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</w:tbl>
    <w:p w:rsidR="002A3ACA" w:rsidRDefault="002A3ACA" w:rsidP="002A3ACA">
      <w:pPr>
        <w:rPr>
          <w:rFonts w:asciiTheme="minorHAnsi" w:hAnsiTheme="minorHAnsi" w:cstheme="minorHAnsi"/>
        </w:rPr>
      </w:pPr>
    </w:p>
    <w:p w:rsidR="002A3ACA" w:rsidRPr="00F13044" w:rsidRDefault="002A3ACA" w:rsidP="002A3ACA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271"/>
        <w:gridCol w:w="9214"/>
      </w:tblGrid>
      <w:tr w:rsidR="002A3ACA" w:rsidRPr="00F13044" w:rsidTr="002A3ACA">
        <w:tc>
          <w:tcPr>
            <w:tcW w:w="10485" w:type="dxa"/>
            <w:gridSpan w:val="2"/>
            <w:shd w:val="pct20" w:color="auto" w:fill="auto"/>
          </w:tcPr>
          <w:p w:rsidR="002A3ACA" w:rsidRPr="00F20138" w:rsidRDefault="002A3ACA" w:rsidP="00681F2A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Het eindexamen bestaat uit het schoolexamen. Methode: Informatica-Actief * Keuzethema</w:t>
            </w:r>
          </w:p>
        </w:tc>
      </w:tr>
      <w:tr w:rsidR="002A3ACA" w:rsidRPr="00F13044" w:rsidTr="002A3ACA">
        <w:tc>
          <w:tcPr>
            <w:tcW w:w="1271" w:type="dxa"/>
            <w:vAlign w:val="center"/>
          </w:tcPr>
          <w:p w:rsidR="002A3ACA" w:rsidRPr="00F13044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214" w:type="dxa"/>
          </w:tcPr>
          <w:p w:rsidR="002A3ACA" w:rsidRPr="00F13044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2A3ACA" w:rsidRPr="00F13044" w:rsidTr="002A3ACA">
        <w:tc>
          <w:tcPr>
            <w:tcW w:w="1271" w:type="dxa"/>
            <w:vAlign w:val="center"/>
          </w:tcPr>
          <w:p w:rsidR="002A3ACA" w:rsidRPr="00F13044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214" w:type="dxa"/>
          </w:tcPr>
          <w:p w:rsidR="002A3ACA" w:rsidRPr="00F13044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Grondslagen</w:t>
            </w:r>
          </w:p>
        </w:tc>
      </w:tr>
      <w:tr w:rsidR="002A3ACA" w:rsidRPr="00F13044" w:rsidTr="002A3ACA">
        <w:tc>
          <w:tcPr>
            <w:tcW w:w="1271" w:type="dxa"/>
            <w:vAlign w:val="center"/>
          </w:tcPr>
          <w:p w:rsidR="002A3ACA" w:rsidRPr="00F13044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214" w:type="dxa"/>
          </w:tcPr>
          <w:p w:rsidR="002A3ACA" w:rsidRPr="00F13044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Informatie</w:t>
            </w:r>
          </w:p>
        </w:tc>
      </w:tr>
      <w:tr w:rsidR="002A3ACA" w:rsidRPr="00F13044" w:rsidTr="002A3ACA">
        <w:tc>
          <w:tcPr>
            <w:tcW w:w="1271" w:type="dxa"/>
            <w:vAlign w:val="center"/>
          </w:tcPr>
          <w:p w:rsidR="002A3ACA" w:rsidRPr="00F13044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214" w:type="dxa"/>
          </w:tcPr>
          <w:p w:rsidR="002A3ACA" w:rsidRPr="00F13044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Programmeren</w:t>
            </w:r>
          </w:p>
        </w:tc>
      </w:tr>
      <w:tr w:rsidR="002A3ACA" w:rsidRPr="00F13044" w:rsidTr="002A3ACA">
        <w:tc>
          <w:tcPr>
            <w:tcW w:w="1271" w:type="dxa"/>
            <w:vAlign w:val="center"/>
          </w:tcPr>
          <w:p w:rsidR="002A3ACA" w:rsidRPr="00F13044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214" w:type="dxa"/>
          </w:tcPr>
          <w:p w:rsidR="002A3ACA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Architectuur</w:t>
            </w:r>
          </w:p>
        </w:tc>
      </w:tr>
      <w:tr w:rsidR="002A3ACA" w:rsidRPr="00F13044" w:rsidTr="002A3ACA">
        <w:tc>
          <w:tcPr>
            <w:tcW w:w="1271" w:type="dxa"/>
            <w:vAlign w:val="center"/>
          </w:tcPr>
          <w:p w:rsidR="002A3ACA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214" w:type="dxa"/>
          </w:tcPr>
          <w:p w:rsidR="002A3ACA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Interactie</w:t>
            </w:r>
          </w:p>
        </w:tc>
      </w:tr>
      <w:tr w:rsidR="002A3ACA" w:rsidRPr="00F13044" w:rsidTr="002A3ACA">
        <w:tc>
          <w:tcPr>
            <w:tcW w:w="1271" w:type="dxa"/>
            <w:vAlign w:val="center"/>
          </w:tcPr>
          <w:p w:rsidR="002A3ACA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G*</w:t>
            </w:r>
          </w:p>
        </w:tc>
        <w:tc>
          <w:tcPr>
            <w:tcW w:w="9214" w:type="dxa"/>
          </w:tcPr>
          <w:p w:rsidR="002A3ACA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Algoritmiek</w:t>
            </w:r>
          </w:p>
        </w:tc>
      </w:tr>
      <w:tr w:rsidR="002A3ACA" w:rsidRPr="00F13044" w:rsidTr="002A3ACA">
        <w:tc>
          <w:tcPr>
            <w:tcW w:w="1271" w:type="dxa"/>
            <w:vAlign w:val="center"/>
          </w:tcPr>
          <w:p w:rsidR="002A3ACA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J*</w:t>
            </w:r>
          </w:p>
        </w:tc>
        <w:tc>
          <w:tcPr>
            <w:tcW w:w="9214" w:type="dxa"/>
          </w:tcPr>
          <w:p w:rsidR="002A3ACA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Programmeerparadigma’s</w:t>
            </w:r>
          </w:p>
        </w:tc>
      </w:tr>
      <w:tr w:rsidR="002A3ACA" w:rsidRPr="00F13044" w:rsidTr="002A3ACA">
        <w:tc>
          <w:tcPr>
            <w:tcW w:w="1271" w:type="dxa"/>
            <w:vAlign w:val="center"/>
          </w:tcPr>
          <w:p w:rsidR="002A3ACA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Domein O* </w:t>
            </w:r>
          </w:p>
        </w:tc>
        <w:tc>
          <w:tcPr>
            <w:tcW w:w="9214" w:type="dxa"/>
          </w:tcPr>
          <w:p w:rsidR="002A3ACA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Usability</w:t>
            </w:r>
            <w:proofErr w:type="spellEnd"/>
          </w:p>
        </w:tc>
      </w:tr>
      <w:tr w:rsidR="002A3ACA" w:rsidRPr="00F13044" w:rsidTr="002A3ACA">
        <w:tc>
          <w:tcPr>
            <w:tcW w:w="1271" w:type="dxa"/>
            <w:vAlign w:val="center"/>
          </w:tcPr>
          <w:p w:rsidR="002A3ACA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Q*</w:t>
            </w:r>
          </w:p>
        </w:tc>
        <w:tc>
          <w:tcPr>
            <w:tcW w:w="9214" w:type="dxa"/>
          </w:tcPr>
          <w:p w:rsidR="002A3ACA" w:rsidRDefault="002A3ACA" w:rsidP="00681F2A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Maatschappelijk invloed</w:t>
            </w:r>
          </w:p>
        </w:tc>
      </w:tr>
    </w:tbl>
    <w:p w:rsidR="002A3ACA" w:rsidRPr="00F13044" w:rsidRDefault="002A3ACA" w:rsidP="002A3ACA">
      <w:pPr>
        <w:rPr>
          <w:rFonts w:asciiTheme="minorHAnsi" w:hAnsiTheme="minorHAnsi" w:cstheme="minorHAnsi"/>
        </w:rPr>
      </w:pPr>
    </w:p>
    <w:p w:rsidR="002A3ACA" w:rsidRPr="00F13044" w:rsidRDefault="002A3ACA" w:rsidP="002A3ACA">
      <w:pPr>
        <w:rPr>
          <w:rFonts w:asciiTheme="minorHAnsi" w:hAnsiTheme="minorHAnsi" w:cstheme="minorHAnsi"/>
        </w:rPr>
      </w:pPr>
    </w:p>
    <w:p w:rsidR="002A3ACA" w:rsidRPr="002C7195" w:rsidRDefault="002A3ACA" w:rsidP="002A3ACA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>
        <w:rPr>
          <w:rFonts w:asciiTheme="minorHAnsi" w:hAnsiTheme="minorHAnsi" w:cstheme="minorHAnsi"/>
          <w:b/>
          <w:sz w:val="20"/>
          <w:szCs w:val="20"/>
        </w:rPr>
        <w:t>45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>
        <w:rPr>
          <w:rFonts w:asciiTheme="minorHAnsi" w:hAnsiTheme="minorHAnsi" w:cstheme="minorHAnsi"/>
          <w:b/>
          <w:sz w:val="20"/>
          <w:szCs w:val="20"/>
        </w:rPr>
        <w:t>VWO, 55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>
        <w:rPr>
          <w:rFonts w:asciiTheme="minorHAnsi" w:hAnsiTheme="minorHAnsi" w:cstheme="minorHAnsi"/>
          <w:b/>
          <w:sz w:val="20"/>
          <w:szCs w:val="20"/>
        </w:rPr>
        <w:t>VWO</w:t>
      </w:r>
    </w:p>
    <w:p w:rsidR="001E482E" w:rsidRDefault="001E482E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9F0214" w:rsidRPr="003F5203" w:rsidRDefault="009F0214" w:rsidP="009F0214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Lichamelijke opvoeding</w:t>
      </w:r>
    </w:p>
    <w:p w:rsidR="009F0214" w:rsidRDefault="009F0214" w:rsidP="009F0214">
      <w:pPr>
        <w:rPr>
          <w:rFonts w:asciiTheme="minorHAnsi" w:hAnsiTheme="minorHAnsi" w:cstheme="minorHAnsi"/>
          <w:b/>
          <w:bCs/>
        </w:rPr>
      </w:pPr>
    </w:p>
    <w:p w:rsidR="009F0214" w:rsidRPr="00F13044" w:rsidRDefault="009F0214" w:rsidP="009F0214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9F0214" w:rsidRPr="009F0214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9F0214" w:rsidRPr="009F0214" w:rsidRDefault="009F0214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4VWO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9F0214" w:rsidRPr="009F0214" w:rsidRDefault="00CF0876" w:rsidP="00CF087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9F0214"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F0214" w:rsidRPr="009F0214" w:rsidRDefault="009F0214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SE1.02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SE1.03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0"/>
                <w:sz w:val="20"/>
                <w:szCs w:val="20"/>
                <w:u w:color="000000"/>
              </w:rPr>
              <w:t>Conditieloop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1" w:type="dxa"/>
            <w:shd w:val="clear" w:color="auto" w:fill="auto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SE2.03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0"/>
                <w:sz w:val="20"/>
                <w:szCs w:val="20"/>
                <w:u w:color="000000"/>
              </w:rPr>
              <w:t>Respectvol gedrag buitenschoolse locatie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1" w:type="dxa"/>
            <w:shd w:val="clear" w:color="auto" w:fill="auto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</w:tbl>
    <w:p w:rsidR="009F0214" w:rsidRDefault="009F0214" w:rsidP="009F0214">
      <w:pPr>
        <w:rPr>
          <w:rFonts w:ascii="Calibri" w:eastAsia="Calibri" w:hAnsi="Calibri" w:cs="Calibri"/>
        </w:rPr>
      </w:pPr>
    </w:p>
    <w:p w:rsidR="009F0214" w:rsidRDefault="009F0214" w:rsidP="009F0214">
      <w:pPr>
        <w:rPr>
          <w:rFonts w:ascii="Calibri" w:eastAsia="Calibri" w:hAnsi="Calibri" w:cs="Calibr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9F0214" w:rsidRPr="009F0214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9F0214" w:rsidRPr="009F0214" w:rsidRDefault="009F0214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VWO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9F0214" w:rsidRPr="009F0214" w:rsidRDefault="00CF0876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9F0214"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F0214" w:rsidRPr="009F0214" w:rsidRDefault="009F0214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.03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color w:val="000000"/>
                <w:spacing w:val="0"/>
                <w:sz w:val="20"/>
                <w:szCs w:val="20"/>
                <w:u w:color="000000"/>
              </w:rPr>
              <w:t>Respectvol gedrag buitenschoolse locatie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891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Verslag over ontwikkeling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</w:tbl>
    <w:p w:rsidR="009F0214" w:rsidRDefault="009F0214" w:rsidP="009F0214">
      <w:pPr>
        <w:rPr>
          <w:rFonts w:ascii="Calibri" w:eastAsia="Calibri" w:hAnsi="Calibri" w:cs="Calibri"/>
        </w:rPr>
      </w:pPr>
    </w:p>
    <w:p w:rsidR="009F0214" w:rsidRDefault="009F0214" w:rsidP="009F0214">
      <w:pPr>
        <w:rPr>
          <w:rFonts w:ascii="Calibri" w:eastAsia="Calibri" w:hAnsi="Calibri" w:cs="Calibri"/>
        </w:rPr>
      </w:pPr>
    </w:p>
    <w:p w:rsidR="009F0214" w:rsidRDefault="009F0214" w:rsidP="009F0214">
      <w:pPr>
        <w:rPr>
          <w:rFonts w:ascii="Calibri" w:eastAsia="Calibri" w:hAnsi="Calibri" w:cs="Calibri"/>
        </w:rPr>
      </w:pPr>
    </w:p>
    <w:tbl>
      <w:tblPr>
        <w:tblStyle w:val="TableNormal"/>
        <w:tblW w:w="10490" w:type="dxa"/>
        <w:tblInd w:w="-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6" w:space="0" w:color="00000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9"/>
        <w:gridCol w:w="9781"/>
      </w:tblGrid>
      <w:tr w:rsidR="009F0214" w:rsidRPr="000570E2" w:rsidTr="003A7021">
        <w:trPr>
          <w:trHeight w:val="267"/>
        </w:trPr>
        <w:tc>
          <w:tcPr>
            <w:tcW w:w="10490" w:type="dxa"/>
            <w:gridSpan w:val="2"/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0214" w:rsidRPr="000570E2" w:rsidRDefault="009F0214" w:rsidP="00A326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 xml:space="preserve">opmerkingen </w:t>
            </w:r>
          </w:p>
        </w:tc>
      </w:tr>
      <w:tr w:rsidR="009F0214" w:rsidRPr="000570E2" w:rsidTr="003A7021">
        <w:trPr>
          <w:trHeight w:val="1269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F0214" w:rsidRPr="000570E2" w:rsidRDefault="009F0214" w:rsidP="00A326E2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1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0214" w:rsidRPr="000570E2" w:rsidRDefault="009F0214" w:rsidP="00A326E2">
            <w:pPr>
              <w:pStyle w:val="Geenafstand1"/>
              <w:rPr>
                <w:sz w:val="20"/>
                <w:szCs w:val="20"/>
              </w:rPr>
            </w:pPr>
          </w:p>
          <w:p w:rsidR="009F0214" w:rsidRPr="000570E2" w:rsidRDefault="009F0214" w:rsidP="00A326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Wanneer een leerling minimaal 80% van alle lessen heeft gevolgd en hij/zij voor elke code een voldoende of goed staat, voldoet hij/zij aan de studielast; Wanneer niet wordt voldaan aan de aanwezigheidsnorm van 80%, kunnen leerlingen lessen inhalen bij andere bovenbouwklassen. Mocht hiervoor geen tijd meer zijn, dan volgt een extra opdracht per code.</w:t>
            </w:r>
          </w:p>
        </w:tc>
      </w:tr>
      <w:tr w:rsidR="009F0214" w:rsidRPr="000570E2" w:rsidTr="003A7021">
        <w:trPr>
          <w:trHeight w:val="824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F0214" w:rsidRPr="000570E2" w:rsidRDefault="009F0214" w:rsidP="00A326E2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2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0214" w:rsidRPr="000570E2" w:rsidRDefault="009F0214" w:rsidP="00A326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Mocht het zo zijn dat een leerling na de herkansingen alsnog één of meerdere codes op ‘O’(</w:t>
            </w:r>
            <w:r>
              <w:rPr>
                <w:sz w:val="20"/>
                <w:szCs w:val="20"/>
              </w:rPr>
              <w:t>o</w:t>
            </w:r>
            <w:r w:rsidRPr="000570E2">
              <w:rPr>
                <w:sz w:val="20"/>
                <w:szCs w:val="20"/>
              </w:rPr>
              <w:t>nvoldoende) heeft staan aan het einde van het jaar, dan zal in overleg met de docent bepaald worden of er dispensatie zal volgen a.d.h.v. een toepasselijke vervangende opdracht ;</w:t>
            </w:r>
          </w:p>
        </w:tc>
      </w:tr>
      <w:tr w:rsidR="009F0214" w:rsidRPr="000570E2" w:rsidTr="003A7021">
        <w:trPr>
          <w:trHeight w:val="668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F0214" w:rsidRPr="000570E2" w:rsidRDefault="009F0214" w:rsidP="00A326E2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3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0214" w:rsidRPr="000570E2" w:rsidRDefault="009F0214" w:rsidP="00A326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Bij de praktische werkvormen word gekeken naar: omgang met klasgenoten en docent, plezier maken tijdens het bewegen, houden aan afspraken en een sportidentiteit ontwikkelen.</w:t>
            </w:r>
          </w:p>
        </w:tc>
      </w:tr>
    </w:tbl>
    <w:p w:rsidR="009F0214" w:rsidRDefault="009F0214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3F706F" w:rsidRPr="003F706F" w:rsidRDefault="003F706F" w:rsidP="003F706F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3F706F">
        <w:rPr>
          <w:rStyle w:val="gewicht"/>
          <w:rFonts w:asciiTheme="minorHAnsi" w:hAnsiTheme="minorHAnsi" w:cstheme="minorHAnsi"/>
          <w:sz w:val="36"/>
          <w:szCs w:val="36"/>
        </w:rPr>
        <w:lastRenderedPageBreak/>
        <w:t>LOB</w:t>
      </w:r>
    </w:p>
    <w:p w:rsidR="003F706F" w:rsidRDefault="003F706F" w:rsidP="003F706F">
      <w:pPr>
        <w:rPr>
          <w:rFonts w:asciiTheme="minorHAnsi" w:hAnsiTheme="minorHAnsi" w:cstheme="minorHAnsi"/>
          <w:b/>
          <w:bCs/>
        </w:rPr>
      </w:pPr>
    </w:p>
    <w:p w:rsidR="003F706F" w:rsidRPr="003F706F" w:rsidRDefault="003F706F" w:rsidP="003F706F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8"/>
        <w:gridCol w:w="791"/>
        <w:gridCol w:w="5718"/>
        <w:gridCol w:w="720"/>
        <w:gridCol w:w="662"/>
        <w:gridCol w:w="718"/>
        <w:gridCol w:w="908"/>
      </w:tblGrid>
      <w:tr w:rsidR="003F706F" w:rsidRPr="003F706F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4VWO </w:t>
            </w:r>
          </w:p>
        </w:tc>
        <w:tc>
          <w:tcPr>
            <w:tcW w:w="2288" w:type="dxa"/>
            <w:gridSpan w:val="3"/>
          </w:tcPr>
          <w:p w:rsidR="003F706F" w:rsidRPr="003F706F" w:rsidRDefault="00CF0876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3F706F"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F706F" w:rsidRPr="003F706F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1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1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3F706F" w:rsidRPr="003F706F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1 t/m 3</w:t>
            </w:r>
          </w:p>
        </w:tc>
        <w:tc>
          <w:tcPr>
            <w:tcW w:w="791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1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De verplichte opdrachten uit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n.v.t</w:t>
            </w:r>
          </w:p>
        </w:tc>
      </w:tr>
    </w:tbl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3F706F" w:rsidRPr="003F706F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5VWO</w:t>
            </w:r>
          </w:p>
        </w:tc>
        <w:tc>
          <w:tcPr>
            <w:tcW w:w="2288" w:type="dxa"/>
            <w:gridSpan w:val="3"/>
          </w:tcPr>
          <w:p w:rsidR="003F706F" w:rsidRPr="003F706F" w:rsidRDefault="00CF0876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3F706F"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F706F" w:rsidRPr="003F706F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3F706F" w:rsidRPr="003F706F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4 t/m 6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De verplichte opdrachten uit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n.v.t</w:t>
            </w:r>
          </w:p>
        </w:tc>
      </w:tr>
    </w:tbl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792"/>
        <w:gridCol w:w="5716"/>
        <w:gridCol w:w="720"/>
        <w:gridCol w:w="664"/>
        <w:gridCol w:w="718"/>
        <w:gridCol w:w="908"/>
      </w:tblGrid>
      <w:tr w:rsidR="003F706F" w:rsidRPr="003F706F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5" w:type="dxa"/>
            <w:gridSpan w:val="4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6VWO</w:t>
            </w:r>
          </w:p>
        </w:tc>
        <w:tc>
          <w:tcPr>
            <w:tcW w:w="2290" w:type="dxa"/>
            <w:gridSpan w:val="3"/>
          </w:tcPr>
          <w:p w:rsidR="003F706F" w:rsidRPr="003F706F" w:rsidRDefault="00CF0876" w:rsidP="00CF087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2023-2024</w:t>
            </w:r>
            <w:r w:rsidR="003F706F"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F706F" w:rsidRPr="003F706F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2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16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4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3F706F" w:rsidRPr="003F706F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7 t/m 9</w:t>
            </w:r>
          </w:p>
        </w:tc>
        <w:tc>
          <w:tcPr>
            <w:tcW w:w="792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16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De verplichte opdrachten uit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n.v.t</w:t>
            </w:r>
          </w:p>
        </w:tc>
      </w:tr>
    </w:tbl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562"/>
        <w:gridCol w:w="9894"/>
      </w:tblGrid>
      <w:tr w:rsidR="003F706F" w:rsidRPr="003F706F" w:rsidTr="00A326E2">
        <w:tc>
          <w:tcPr>
            <w:tcW w:w="10456" w:type="dxa"/>
            <w:gridSpan w:val="2"/>
            <w:shd w:val="pct20" w:color="auto" w:fill="auto"/>
          </w:tcPr>
          <w:p w:rsidR="003F706F" w:rsidRPr="003F706F" w:rsidRDefault="003F706F" w:rsidP="00A326E2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Opmerkingen</w:t>
            </w:r>
          </w:p>
        </w:tc>
      </w:tr>
      <w:tr w:rsidR="003F706F" w:rsidRPr="003F706F" w:rsidTr="00A326E2">
        <w:tc>
          <w:tcPr>
            <w:tcW w:w="562" w:type="dxa"/>
            <w:vAlign w:val="center"/>
          </w:tcPr>
          <w:p w:rsidR="003F706F" w:rsidRPr="003F706F" w:rsidRDefault="003F706F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9894" w:type="dxa"/>
          </w:tcPr>
          <w:p w:rsidR="003F706F" w:rsidRPr="003F706F" w:rsidRDefault="003F706F" w:rsidP="00A326E2">
            <w:pPr>
              <w:pStyle w:val="Geenafstand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Alle blauwgekleurde opdrachten in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zijn verplicht. Alle grijsgekleurde opdrachten zijn keuzeopdrachten; die mag je dus maken. </w:t>
            </w:r>
          </w:p>
        </w:tc>
      </w:tr>
      <w:tr w:rsidR="003F706F" w:rsidRPr="003F706F" w:rsidTr="00A326E2">
        <w:tc>
          <w:tcPr>
            <w:tcW w:w="562" w:type="dxa"/>
            <w:vAlign w:val="center"/>
          </w:tcPr>
          <w:p w:rsidR="003F706F" w:rsidRPr="003F706F" w:rsidRDefault="003F706F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9894" w:type="dxa"/>
          </w:tcPr>
          <w:p w:rsidR="003F706F" w:rsidRPr="003F706F" w:rsidRDefault="003F706F" w:rsidP="00A326E2">
            <w:pPr>
              <w:pStyle w:val="Geenafstand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Voor alle buitenschoolse activiteiten, zoals open dagen, </w:t>
            </w:r>
            <w:r w:rsidR="00AC1F2B" w:rsidRPr="003F706F">
              <w:rPr>
                <w:rFonts w:asciiTheme="minorHAnsi" w:hAnsiTheme="minorHAnsi" w:cstheme="minorHAnsi"/>
                <w:sz w:val="20"/>
                <w:szCs w:val="20"/>
              </w:rPr>
              <w:t>bachelor dagen</w:t>
            </w: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proefstuderen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en meeloopdagen geldt dat er altijd binnen een week na afloop van de activiteit via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een verslag moet worden ingeleverd. Het verslag moet voldoen aan de eisen die op het verslagformulier vermeld staan. </w:t>
            </w:r>
          </w:p>
        </w:tc>
      </w:tr>
    </w:tbl>
    <w:p w:rsidR="00FA2F4B" w:rsidRPr="003F706F" w:rsidRDefault="00FA2F4B" w:rsidP="00FA2F4B">
      <w:pPr>
        <w:rPr>
          <w:rFonts w:asciiTheme="minorHAnsi" w:hAnsiTheme="minorHAnsi" w:cstheme="minorHAnsi"/>
          <w:b/>
          <w:sz w:val="20"/>
          <w:szCs w:val="20"/>
        </w:rPr>
      </w:pPr>
    </w:p>
    <w:p w:rsidR="00FA2F4B" w:rsidRPr="00F13044" w:rsidRDefault="00FA2F4B" w:rsidP="00FA2F4B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A2F4B" w:rsidRPr="002C7195" w:rsidRDefault="00FA2F4B" w:rsidP="00FA2F4B">
      <w:pPr>
        <w:rPr>
          <w:rFonts w:asciiTheme="minorHAnsi" w:hAnsiTheme="minorHAnsi" w:cstheme="minorHAnsi"/>
          <w:b/>
          <w:sz w:val="20"/>
          <w:szCs w:val="20"/>
        </w:rPr>
      </w:pPr>
    </w:p>
    <w:p w:rsidR="00FA2F4B" w:rsidRDefault="00FA2F4B">
      <w:pPr>
        <w:spacing w:line="240" w:lineRule="auto"/>
        <w:rPr>
          <w:rStyle w:val="gewicht"/>
          <w:sz w:val="28"/>
        </w:rPr>
      </w:pPr>
      <w:r>
        <w:rPr>
          <w:rStyle w:val="gewicht"/>
          <w:sz w:val="28"/>
        </w:rPr>
        <w:br w:type="page"/>
      </w:r>
    </w:p>
    <w:p w:rsidR="00A82D9B" w:rsidRPr="00A259CF" w:rsidRDefault="00A82D9B" w:rsidP="00A82D9B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259CF">
        <w:rPr>
          <w:rStyle w:val="gewicht"/>
          <w:rFonts w:asciiTheme="minorHAnsi" w:hAnsiTheme="minorHAnsi" w:cstheme="minorHAnsi"/>
          <w:sz w:val="36"/>
          <w:szCs w:val="36"/>
        </w:rPr>
        <w:lastRenderedPageBreak/>
        <w:t>Maatschappijleer</w:t>
      </w:r>
    </w:p>
    <w:p w:rsidR="00A82D9B" w:rsidRDefault="00A82D9B" w:rsidP="00A82D9B">
      <w:pPr>
        <w:spacing w:line="240" w:lineRule="auto"/>
        <w:rPr>
          <w:b/>
          <w:bCs/>
        </w:rPr>
      </w:pPr>
    </w:p>
    <w:p w:rsidR="000C1EE4" w:rsidRDefault="000C1EE4">
      <w:pPr>
        <w:spacing w:line="240" w:lineRule="auto"/>
        <w:rPr>
          <w:rStyle w:val="gewicht"/>
          <w:sz w:val="28"/>
        </w:rPr>
      </w:pPr>
    </w:p>
    <w:tbl>
      <w:tblPr>
        <w:tblStyle w:val="Rastertabel41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0"/>
        <w:gridCol w:w="706"/>
        <w:gridCol w:w="667"/>
        <w:gridCol w:w="675"/>
        <w:gridCol w:w="848"/>
      </w:tblGrid>
      <w:tr w:rsidR="000C1EE4" w:rsidRPr="005654FC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0C1EE4" w:rsidRPr="005654FC" w:rsidRDefault="00DD47D9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4VWO</w:t>
            </w:r>
            <w:r w:rsidR="000C1EE4" w:rsidRPr="005654FC">
              <w:rPr>
                <w:rFonts w:asciiTheme="minorHAnsi" w:hAnsiTheme="minorHAnsi" w:cstheme="minorHAnsi"/>
                <w:sz w:val="20"/>
                <w:szCs w:val="20"/>
              </w:rPr>
              <w:t xml:space="preserve"> (SE 100%)</w:t>
            </w:r>
          </w:p>
        </w:tc>
        <w:tc>
          <w:tcPr>
            <w:tcW w:w="2190" w:type="dxa"/>
            <w:gridSpan w:val="3"/>
          </w:tcPr>
          <w:p w:rsidR="000C1EE4" w:rsidRPr="005654FC" w:rsidRDefault="000C1EE4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 xml:space="preserve">2020-2021 </w:t>
            </w:r>
          </w:p>
        </w:tc>
      </w:tr>
      <w:tr w:rsidR="000C1EE4" w:rsidRPr="005654FC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0C1EE4" w:rsidRPr="005654FC" w:rsidRDefault="000C1EE4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0" w:type="dxa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0C1EE4" w:rsidRPr="005654FC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0C1EE4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Maatschappijleer dossier deel kranten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DD47D9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0C1EE4" w:rsidRPr="005654FC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5 %</w:t>
            </w:r>
          </w:p>
        </w:tc>
      </w:tr>
      <w:tr w:rsidR="000C1EE4" w:rsidRPr="005654FC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0C1EE4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SE1.02</w:t>
            </w: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C91D61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1: wat is maatschappijleer en hoofdstuk 2:</w:t>
            </w:r>
            <w:r w:rsidR="000C1EE4" w:rsidRPr="005654FC">
              <w:rPr>
                <w:rFonts w:asciiTheme="minorHAnsi" w:hAnsiTheme="minorHAnsi" w:cstheme="minorHAnsi"/>
                <w:sz w:val="20"/>
                <w:szCs w:val="20"/>
              </w:rPr>
              <w:t xml:space="preserve"> Rechtstaat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DD47D9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0C1EE4" w:rsidRPr="005654FC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C1EE4" w:rsidRPr="005654FC" w:rsidRDefault="000C1EE4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0" w:type="dxa"/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Maatschappijleer dossier deel politieke partijen</w:t>
            </w:r>
          </w:p>
        </w:tc>
        <w:tc>
          <w:tcPr>
            <w:tcW w:w="706" w:type="dxa"/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0C1EE4" w:rsidRPr="005654FC" w:rsidRDefault="00DD47D9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0C1EE4" w:rsidRPr="005654FC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0C1EE4" w:rsidRPr="005654FC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C1EE4" w:rsidRPr="005654FC" w:rsidRDefault="000C1EE4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0" w:type="dxa"/>
            <w:shd w:val="clear" w:color="auto" w:fill="auto"/>
          </w:tcPr>
          <w:p w:rsidR="000C1EE4" w:rsidRPr="005654FC" w:rsidRDefault="00C91D61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3: parlementaire democratie</w:t>
            </w:r>
          </w:p>
        </w:tc>
        <w:tc>
          <w:tcPr>
            <w:tcW w:w="706" w:type="dxa"/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 xml:space="preserve">60 </w:t>
            </w:r>
          </w:p>
        </w:tc>
        <w:tc>
          <w:tcPr>
            <w:tcW w:w="675" w:type="dxa"/>
            <w:shd w:val="clear" w:color="auto" w:fill="auto"/>
          </w:tcPr>
          <w:p w:rsidR="000C1EE4" w:rsidRPr="005654FC" w:rsidRDefault="00DD47D9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0C1EE4" w:rsidRPr="005654FC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C1EE4" w:rsidRPr="005654FC" w:rsidRDefault="000C1EE4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0" w:type="dxa"/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Maatschappijleer dossier deel politiek manifest</w:t>
            </w:r>
          </w:p>
        </w:tc>
        <w:tc>
          <w:tcPr>
            <w:tcW w:w="706" w:type="dxa"/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0C1EE4" w:rsidRPr="005654FC" w:rsidRDefault="00DD47D9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0C1EE4" w:rsidRPr="005654FC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0C1EE4" w:rsidRPr="005654FC" w:rsidRDefault="000C1EE4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15 %</w:t>
            </w:r>
          </w:p>
        </w:tc>
      </w:tr>
      <w:tr w:rsidR="000C1EE4" w:rsidRPr="005654FC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C1EE4" w:rsidRPr="005654FC" w:rsidRDefault="000C1EE4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890" w:type="dxa"/>
            <w:shd w:val="clear" w:color="auto" w:fill="auto"/>
          </w:tcPr>
          <w:p w:rsidR="000C1EE4" w:rsidRPr="005654FC" w:rsidRDefault="00C91D61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4: pluriforme samenleving en hoofdstuk 5: v</w:t>
            </w:r>
            <w:r w:rsidR="000C1EE4" w:rsidRPr="005654FC">
              <w:rPr>
                <w:rFonts w:asciiTheme="minorHAnsi" w:hAnsiTheme="minorHAnsi" w:cstheme="minorHAnsi"/>
                <w:sz w:val="20"/>
                <w:szCs w:val="20"/>
              </w:rPr>
              <w:t>erzorgingsstaat</w:t>
            </w:r>
          </w:p>
        </w:tc>
        <w:tc>
          <w:tcPr>
            <w:tcW w:w="706" w:type="dxa"/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C1EE4" w:rsidRPr="005654FC" w:rsidRDefault="00DD47D9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Ja </w:t>
            </w:r>
          </w:p>
        </w:tc>
        <w:tc>
          <w:tcPr>
            <w:tcW w:w="848" w:type="dxa"/>
            <w:shd w:val="clear" w:color="auto" w:fill="auto"/>
          </w:tcPr>
          <w:p w:rsidR="000C1EE4" w:rsidRPr="005654FC" w:rsidRDefault="000C1EE4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</w:tbl>
    <w:p w:rsidR="000C1EE4" w:rsidRDefault="000C1EE4" w:rsidP="000C1EE4">
      <w:pPr>
        <w:rPr>
          <w:rFonts w:asciiTheme="minorHAnsi" w:hAnsiTheme="minorHAnsi" w:cstheme="minorHAnsi"/>
          <w:b/>
          <w:sz w:val="20"/>
          <w:szCs w:val="20"/>
        </w:rPr>
      </w:pPr>
    </w:p>
    <w:p w:rsidR="000C1EE4" w:rsidRPr="00662F72" w:rsidRDefault="000C1EE4" w:rsidP="000C1EE4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>Berekening</w:t>
      </w:r>
      <w:r>
        <w:rPr>
          <w:rFonts w:asciiTheme="minorHAnsi" w:hAnsiTheme="minorHAnsi" w:cstheme="minorHAnsi"/>
          <w:b/>
          <w:sz w:val="20"/>
          <w:szCs w:val="20"/>
        </w:rPr>
        <w:t xml:space="preserve"> SE-cijfer: 100% 4VWO</w:t>
      </w:r>
    </w:p>
    <w:p w:rsidR="009107A5" w:rsidRDefault="009107A5">
      <w:pPr>
        <w:spacing w:line="240" w:lineRule="auto"/>
        <w:rPr>
          <w:rStyle w:val="gewicht"/>
          <w:sz w:val="28"/>
        </w:rPr>
      </w:pPr>
      <w:r>
        <w:rPr>
          <w:rStyle w:val="gewicht"/>
          <w:sz w:val="28"/>
        </w:rPr>
        <w:br w:type="page"/>
      </w:r>
    </w:p>
    <w:p w:rsidR="006C730F" w:rsidRPr="006C730F" w:rsidRDefault="006C730F" w:rsidP="006C730F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6C730F">
        <w:rPr>
          <w:rStyle w:val="gewicht"/>
          <w:rFonts w:asciiTheme="minorHAnsi" w:hAnsiTheme="minorHAnsi" w:cstheme="minorHAnsi"/>
          <w:sz w:val="36"/>
          <w:szCs w:val="36"/>
        </w:rPr>
        <w:lastRenderedPageBreak/>
        <w:t>Modelleren en programmeren</w:t>
      </w:r>
    </w:p>
    <w:p w:rsidR="00E5405E" w:rsidRDefault="00E5405E">
      <w:pPr>
        <w:spacing w:line="240" w:lineRule="auto"/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E5405E" w:rsidRPr="00F13044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4VWO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 w:rsidR="00A40C62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E5405E" w:rsidRPr="00F13044" w:rsidRDefault="00E5405E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5405E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A40C62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Python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A40C62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SE1.02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Keuzeproject 1 Python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A40C62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Python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A40C62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Keuzeproject 2 Vrije keuze in taal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A40C62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Assessment  (Python/Vrije Keuze)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A40C62" w:rsidRDefault="00A40C62">
      <w:pPr>
        <w:spacing w:line="240" w:lineRule="auto"/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A40C62" w:rsidRPr="00F13044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A40C62" w:rsidRPr="00F13044" w:rsidRDefault="00A40C62" w:rsidP="000C1EE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5VWO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A40C62" w:rsidRPr="00F13044" w:rsidRDefault="00A40C62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40C62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A40C62" w:rsidRPr="00F13044" w:rsidRDefault="00A40C62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A40C62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SE4.01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Databases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A40C62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SE4.02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Keuzeproject 1 Databases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A40C62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Module AI 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A40C62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SE5.02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Keuzeproject 2 AI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A40C62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Assessment (Databases &amp; AI)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A40C62" w:rsidRDefault="00A40C62">
      <w:pPr>
        <w:spacing w:line="240" w:lineRule="auto"/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A40C62" w:rsidRPr="00F13044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A40C62" w:rsidRPr="00F13044" w:rsidRDefault="00A40C62" w:rsidP="000C1EE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6VWO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A40C62" w:rsidRPr="00F13044" w:rsidRDefault="00A40C62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40C62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A40C62" w:rsidRPr="00F13044" w:rsidRDefault="00A40C62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A40C62" w:rsidRPr="00F13044" w:rsidRDefault="00A40C62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A40C62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SE7.01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Modelleren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A40C62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Keuzeproject 2 Modelleren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A40C62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40C62" w:rsidRDefault="00A40C62" w:rsidP="00A40C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SE9.02</w:t>
            </w:r>
          </w:p>
        </w:tc>
        <w:tc>
          <w:tcPr>
            <w:tcW w:w="5891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Assessment (Modelleren)</w:t>
            </w:r>
          </w:p>
        </w:tc>
        <w:tc>
          <w:tcPr>
            <w:tcW w:w="70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40C62" w:rsidRDefault="00A40C62" w:rsidP="00A40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A40C62" w:rsidRDefault="00A40C62">
      <w:pPr>
        <w:spacing w:line="240" w:lineRule="auto"/>
        <w:rPr>
          <w:rFonts w:asciiTheme="minorHAnsi" w:hAnsiTheme="minorHAnsi" w:cstheme="minorHAnsi"/>
          <w:b/>
          <w:bCs/>
        </w:rPr>
      </w:pPr>
    </w:p>
    <w:p w:rsidR="00A40C62" w:rsidRDefault="00A40C62" w:rsidP="00A40C6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30% 4VWO, 30% 5VWO en 40% 6VWO</w:t>
      </w:r>
    </w:p>
    <w:p w:rsidR="00A40C62" w:rsidRDefault="00A40C62" w:rsidP="00A40C62">
      <w:pPr>
        <w:rPr>
          <w:rFonts w:asciiTheme="minorHAnsi" w:hAnsiTheme="minorHAnsi" w:cstheme="minorHAnsi"/>
          <w:b/>
          <w:sz w:val="20"/>
          <w:szCs w:val="20"/>
        </w:rPr>
      </w:pPr>
    </w:p>
    <w:p w:rsidR="00A40C62" w:rsidRDefault="00A40C62" w:rsidP="00A40C62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elraster"/>
        <w:tblW w:w="0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A40C62" w:rsidTr="000C1EE4"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A40C62" w:rsidRDefault="00A40C62" w:rsidP="000C1EE4">
            <w:pPr>
              <w:pStyle w:val="Geenafstand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Het examenprogramma bestaat uit de volgende domeinen:</w:t>
            </w:r>
          </w:p>
        </w:tc>
      </w:tr>
      <w:tr w:rsidR="00A40C62" w:rsidTr="000C1E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C62" w:rsidRDefault="00A40C62" w:rsidP="000C1EE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C62" w:rsidRDefault="00A40C62" w:rsidP="000C1EE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Intrapersoonlijke vaardigheden</w:t>
            </w:r>
          </w:p>
        </w:tc>
      </w:tr>
      <w:tr w:rsidR="00A40C62" w:rsidTr="000C1E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C62" w:rsidRDefault="00A40C62" w:rsidP="000C1EE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C62" w:rsidRDefault="00A40C62" w:rsidP="000C1EE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Interpersoonlijke vaardigheden</w:t>
            </w:r>
          </w:p>
        </w:tc>
      </w:tr>
      <w:tr w:rsidR="00A40C62" w:rsidTr="000C1E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C62" w:rsidRDefault="00A40C62" w:rsidP="000C1EE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C62" w:rsidRDefault="00A40C62" w:rsidP="000C1EE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Denkvaardigheden</w:t>
            </w:r>
          </w:p>
        </w:tc>
      </w:tr>
      <w:tr w:rsidR="00A40C62" w:rsidTr="000C1E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C62" w:rsidRDefault="00A40C62" w:rsidP="000C1EE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C62" w:rsidRDefault="00A40C62" w:rsidP="000C1EE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Vak-specifieke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vaardigehden</w:t>
            </w:r>
            <w:proofErr w:type="spellEnd"/>
          </w:p>
        </w:tc>
      </w:tr>
      <w:tr w:rsidR="00A40C62" w:rsidTr="000C1EE4"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C62" w:rsidRDefault="00A40C62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*Het schoolexamen heeft betrekking op: de gehele domeinen A, B en C in combinatie met domein D en, indien het bevoegd gezag daarvoor kiest, andere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vakonderdelen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die per kandidaat kunnen verschillen.</w:t>
            </w:r>
          </w:p>
          <w:p w:rsidR="00A40C62" w:rsidRDefault="00A40C62" w:rsidP="000C1EE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E5405E" w:rsidRDefault="00E5405E">
      <w:pPr>
        <w:spacing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:rsidR="009107A5" w:rsidRPr="00A259CF" w:rsidRDefault="009107A5" w:rsidP="009107A5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259CF">
        <w:rPr>
          <w:rStyle w:val="gewicht"/>
          <w:rFonts w:asciiTheme="minorHAnsi" w:hAnsiTheme="minorHAnsi" w:cstheme="minorHAnsi"/>
          <w:sz w:val="36"/>
          <w:szCs w:val="36"/>
        </w:rPr>
        <w:lastRenderedPageBreak/>
        <w:t xml:space="preserve">Natuurkunde </w:t>
      </w:r>
    </w:p>
    <w:p w:rsidR="009107A5" w:rsidRDefault="009107A5" w:rsidP="009107A5">
      <w:pPr>
        <w:rPr>
          <w:rFonts w:asciiTheme="minorHAnsi" w:hAnsiTheme="minorHAnsi" w:cstheme="minorHAnsi"/>
          <w:b/>
          <w:bCs/>
        </w:rPr>
      </w:pPr>
    </w:p>
    <w:p w:rsidR="008D63B0" w:rsidRPr="00F13044" w:rsidRDefault="008D63B0" w:rsidP="009107A5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E5405E" w:rsidRPr="00F13044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6" w:type="dxa"/>
            <w:gridSpan w:val="4"/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4VWO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29" w:type="dxa"/>
            <w:gridSpan w:val="3"/>
          </w:tcPr>
          <w:p w:rsidR="00E5405E" w:rsidRPr="00F13044" w:rsidRDefault="00E5405E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E5405E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61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6029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72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45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12" w:type="dxa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5405E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tcBorders>
              <w:bottom w:val="single" w:sz="4" w:space="0" w:color="666666" w:themeColor="text1" w:themeTint="99"/>
            </w:tcBorders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61" w:type="dxa"/>
            <w:tcBorders>
              <w:bottom w:val="single" w:sz="4" w:space="0" w:color="666666" w:themeColor="text1" w:themeTint="99"/>
            </w:tcBorders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6029" w:type="dxa"/>
            <w:tcBorders>
              <w:bottom w:val="single" w:sz="4" w:space="0" w:color="666666" w:themeColor="text1" w:themeTint="99"/>
            </w:tcBorders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H1: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Beweging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72" w:type="dxa"/>
            <w:tcBorders>
              <w:bottom w:val="single" w:sz="4" w:space="0" w:color="666666" w:themeColor="text1" w:themeTint="99"/>
            </w:tcBorders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45" w:type="dxa"/>
            <w:tcBorders>
              <w:bottom w:val="single" w:sz="4" w:space="0" w:color="666666" w:themeColor="text1" w:themeTint="99"/>
            </w:tcBorders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12" w:type="dxa"/>
            <w:tcBorders>
              <w:bottom w:val="single" w:sz="4" w:space="0" w:color="666666" w:themeColor="text1" w:themeTint="99"/>
            </w:tcBorders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E5405E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shd w:val="clear" w:color="auto" w:fill="auto"/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SE1.02</w:t>
            </w:r>
          </w:p>
        </w:tc>
        <w:tc>
          <w:tcPr>
            <w:tcW w:w="6029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H1 + H2.1-H2.3</w:t>
            </w:r>
          </w:p>
        </w:tc>
        <w:tc>
          <w:tcPr>
            <w:tcW w:w="706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72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45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12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E5405E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shd w:val="clear" w:color="auto" w:fill="auto"/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61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6029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H2: Kracht en Beweging</w:t>
            </w:r>
          </w:p>
        </w:tc>
        <w:tc>
          <w:tcPr>
            <w:tcW w:w="706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72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45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12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E5405E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shd w:val="clear" w:color="auto" w:fill="auto"/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6029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H1+</w:t>
            </w: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H3: Energieomzettingen</w:t>
            </w:r>
          </w:p>
        </w:tc>
        <w:tc>
          <w:tcPr>
            <w:tcW w:w="706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72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45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12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E5405E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shd w:val="clear" w:color="auto" w:fill="auto"/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61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6029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H4: Elektrische Systemen</w:t>
            </w:r>
          </w:p>
        </w:tc>
        <w:tc>
          <w:tcPr>
            <w:tcW w:w="706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72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45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12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E5405E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shd w:val="clear" w:color="auto" w:fill="auto"/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6029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H5: Biofysica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**</w:t>
            </w:r>
          </w:p>
        </w:tc>
        <w:tc>
          <w:tcPr>
            <w:tcW w:w="706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/A</w:t>
            </w:r>
          </w:p>
        </w:tc>
        <w:tc>
          <w:tcPr>
            <w:tcW w:w="672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5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12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E5405E" w:rsidRPr="00F13044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shd w:val="clear" w:color="auto" w:fill="auto"/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6029" w:type="dxa"/>
            <w:shd w:val="clear" w:color="auto" w:fill="auto"/>
          </w:tcPr>
          <w:p w:rsidR="00E5405E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1+H2+H3+H4</w:t>
            </w:r>
          </w:p>
        </w:tc>
        <w:tc>
          <w:tcPr>
            <w:tcW w:w="706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72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45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12" w:type="dxa"/>
            <w:shd w:val="clear" w:color="auto" w:fill="auto"/>
          </w:tcPr>
          <w:p w:rsidR="00E5405E" w:rsidRPr="00F13044" w:rsidRDefault="00E5405E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E5405E" w:rsidRPr="00F13044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shd w:val="clear" w:color="auto" w:fill="auto"/>
          </w:tcPr>
          <w:p w:rsidR="00E5405E" w:rsidRPr="00F13044" w:rsidRDefault="00E5405E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6029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 d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ossier</w:t>
            </w:r>
          </w:p>
        </w:tc>
        <w:tc>
          <w:tcPr>
            <w:tcW w:w="706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72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45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12" w:type="dxa"/>
            <w:shd w:val="clear" w:color="auto" w:fill="auto"/>
          </w:tcPr>
          <w:p w:rsidR="00E5405E" w:rsidRPr="00F13044" w:rsidRDefault="00E5405E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</w:tbl>
    <w:p w:rsidR="009107A5" w:rsidRDefault="009107A5" w:rsidP="009107A5">
      <w:pPr>
        <w:rPr>
          <w:rFonts w:asciiTheme="minorHAnsi" w:hAnsiTheme="minorHAnsi" w:cstheme="minorHAnsi"/>
        </w:rPr>
      </w:pPr>
    </w:p>
    <w:p w:rsidR="00E5405E" w:rsidRPr="00F13044" w:rsidRDefault="00E5405E" w:rsidP="009107A5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736"/>
        <w:gridCol w:w="705"/>
        <w:gridCol w:w="660"/>
        <w:gridCol w:w="675"/>
        <w:gridCol w:w="430"/>
        <w:gridCol w:w="580"/>
      </w:tblGrid>
      <w:tr w:rsidR="009107A5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2" w:type="dxa"/>
            <w:gridSpan w:val="4"/>
          </w:tcPr>
          <w:p w:rsidR="009107A5" w:rsidRPr="00F13044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(SE </w:t>
            </w:r>
            <w:r w:rsidR="00294EB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03" w:type="dxa"/>
            <w:gridSpan w:val="4"/>
          </w:tcPr>
          <w:p w:rsidR="009107A5" w:rsidRPr="00F13044" w:rsidRDefault="00CF0876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9107A5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107A5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107A5" w:rsidRPr="00F13044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77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5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94EB0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7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294EB0" w:rsidRPr="00612412" w:rsidRDefault="00294EB0" w:rsidP="00294EB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H7+H1+H2 Trillingen en Golven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Default="00294EB0" w:rsidP="009059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0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94EB0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H8+H4 Elektrische en Magnetische Velden</w:t>
            </w:r>
          </w:p>
        </w:tc>
        <w:tc>
          <w:tcPr>
            <w:tcW w:w="706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9059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0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94EB0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:rsidR="00294EB0" w:rsidRPr="00F13044" w:rsidRDefault="00294EB0" w:rsidP="00294EB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H11 Stof- en Materiaaleigenschappen*</w:t>
            </w:r>
          </w:p>
        </w:tc>
        <w:tc>
          <w:tcPr>
            <w:tcW w:w="706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5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9059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0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94EB0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:rsidR="00294EB0" w:rsidRDefault="00294EB0" w:rsidP="00294EB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H9 Elektromagnetische straling en materie</w:t>
            </w:r>
          </w:p>
        </w:tc>
        <w:tc>
          <w:tcPr>
            <w:tcW w:w="706" w:type="dxa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9059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0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00EC0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00EC0" w:rsidRPr="00F13044" w:rsidRDefault="00700EC0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00EC0" w:rsidRDefault="00700EC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700EC0" w:rsidRDefault="00700EC0" w:rsidP="00A326E2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H9+H10+H16 Ioniserende straling + Kern- en deeltjesprocessen**</w:t>
            </w:r>
          </w:p>
        </w:tc>
        <w:tc>
          <w:tcPr>
            <w:tcW w:w="706" w:type="dxa"/>
            <w:shd w:val="clear" w:color="auto" w:fill="auto"/>
          </w:tcPr>
          <w:p w:rsidR="00700EC0" w:rsidRDefault="00700EC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700EC0" w:rsidRDefault="00700EC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00EC0" w:rsidRDefault="00700EC0" w:rsidP="009059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700EC0" w:rsidRDefault="00700EC0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432" w:type="dxa"/>
            <w:shd w:val="clear" w:color="auto" w:fill="auto"/>
          </w:tcPr>
          <w:p w:rsidR="00700EC0" w:rsidRDefault="00700EC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9107A5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107A5" w:rsidRPr="00F13044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:rsidR="009107A5" w:rsidRPr="00F13044" w:rsidRDefault="00294EB0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practicumd</w:t>
            </w:r>
            <w:r w:rsidR="009107A5" w:rsidRPr="00F13044">
              <w:rPr>
                <w:rFonts w:asciiTheme="minorHAnsi" w:hAnsiTheme="minorHAnsi" w:cstheme="minorHAnsi"/>
                <w:sz w:val="20"/>
                <w:szCs w:val="20"/>
              </w:rPr>
              <w:t>ossier</w:t>
            </w:r>
          </w:p>
        </w:tc>
        <w:tc>
          <w:tcPr>
            <w:tcW w:w="706" w:type="dxa"/>
            <w:shd w:val="clear" w:color="auto" w:fill="auto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107A5" w:rsidRPr="00F13044" w:rsidRDefault="009107A5" w:rsidP="009059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107A5" w:rsidRPr="00F13044" w:rsidRDefault="00294EB0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9107A5" w:rsidRDefault="009107A5" w:rsidP="009107A5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9107A5" w:rsidRPr="00542A78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9107A5" w:rsidRPr="00542A78" w:rsidRDefault="00294EB0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80</w:t>
            </w:r>
            <w:r w:rsidR="009107A5" w:rsidRPr="00542A78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</w:tcPr>
          <w:p w:rsidR="009107A5" w:rsidRPr="00542A78" w:rsidRDefault="00CF0876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2023-2024</w:t>
            </w:r>
            <w:r w:rsidR="009107A5" w:rsidRPr="00542A7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107A5" w:rsidRPr="00542A78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107A5" w:rsidRPr="00542A78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107A5" w:rsidRPr="00542A78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SE7.01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9107A5" w:rsidRPr="00542A78" w:rsidRDefault="009107A5" w:rsidP="00A326E2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H13+H1+H2+H3+H7 </w:t>
            </w:r>
            <w:proofErr w:type="spellStart"/>
            <w:r w:rsidRPr="00542A7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Gravitatie</w:t>
            </w:r>
            <w:proofErr w:type="spellEnd"/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9107A5" w:rsidP="009059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294EB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9107A5" w:rsidRPr="00542A78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9107A5" w:rsidRPr="00542A78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107A5" w:rsidRPr="00542A78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H12+H14+H9+H10 Quantumwereld + Natuurwetten</w:t>
            </w:r>
          </w:p>
        </w:tc>
        <w:tc>
          <w:tcPr>
            <w:tcW w:w="706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9107A5" w:rsidRPr="00542A78" w:rsidRDefault="009107A5" w:rsidP="009059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9107A5" w:rsidRPr="00542A78" w:rsidRDefault="00294EB0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9107A5" w:rsidRPr="00542A78"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9107A5" w:rsidRPr="00542A78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107A5" w:rsidRPr="00542A78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107A5" w:rsidRPr="00542A78" w:rsidRDefault="009107A5" w:rsidP="00A326E2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Examenstof</w:t>
            </w:r>
          </w:p>
        </w:tc>
        <w:tc>
          <w:tcPr>
            <w:tcW w:w="706" w:type="dxa"/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9107A5" w:rsidRPr="00542A78" w:rsidRDefault="009107A5" w:rsidP="009059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9107A5" w:rsidRPr="00542A78" w:rsidRDefault="00294EB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9107A5" w:rsidRPr="00542A78">
              <w:rPr>
                <w:rFonts w:asciiTheme="minorHAnsi" w:hAnsiTheme="minorHAnsi" w:cstheme="minorHAnsi"/>
                <w:sz w:val="20"/>
                <w:szCs w:val="20"/>
              </w:rPr>
              <w:t>0%</w:t>
            </w:r>
          </w:p>
        </w:tc>
      </w:tr>
      <w:tr w:rsidR="009107A5" w:rsidRPr="00542A78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107A5" w:rsidRPr="00542A78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SE9.02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107A5" w:rsidRPr="00542A78" w:rsidRDefault="00294EB0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practicumd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ossier</w:t>
            </w:r>
          </w:p>
        </w:tc>
        <w:tc>
          <w:tcPr>
            <w:tcW w:w="706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107A5" w:rsidRPr="00542A78" w:rsidRDefault="009107A5" w:rsidP="009059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</w:tbl>
    <w:p w:rsidR="009107A5" w:rsidRDefault="009107A5" w:rsidP="009107A5">
      <w:pPr>
        <w:rPr>
          <w:rFonts w:asciiTheme="minorHAnsi" w:hAnsiTheme="minorHAnsi" w:cstheme="minorHAnsi"/>
        </w:rPr>
      </w:pPr>
    </w:p>
    <w:p w:rsidR="009107A5" w:rsidRDefault="009107A5" w:rsidP="009107A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 Geen CE</w:t>
      </w:r>
    </w:p>
    <w:p w:rsidR="009107A5" w:rsidRPr="00F13044" w:rsidRDefault="009107A5" w:rsidP="009107A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** Keuzeonderwerp Geen CE</w:t>
      </w:r>
    </w:p>
    <w:p w:rsidR="009107A5" w:rsidRPr="00F13044" w:rsidRDefault="009107A5" w:rsidP="009107A5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126"/>
        <w:gridCol w:w="9359"/>
      </w:tblGrid>
      <w:tr w:rsidR="009107A5" w:rsidRPr="00F13044" w:rsidTr="00A259CF">
        <w:tc>
          <w:tcPr>
            <w:tcW w:w="10485" w:type="dxa"/>
            <w:gridSpan w:val="2"/>
            <w:shd w:val="pct20" w:color="auto" w:fill="auto"/>
          </w:tcPr>
          <w:p w:rsidR="009107A5" w:rsidRPr="00F20138" w:rsidRDefault="009107A5" w:rsidP="00A326E2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examenstof omvat de volgende domeinen. Boek: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Nova natuurkunde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359" w:type="dxa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359" w:type="dxa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Golven; H7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359" w:type="dxa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Beweging en wisselwerking; H1,H2,H3,H13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359" w:type="dxa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Lading en veld; H4,H8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359" w:type="dxa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Straling en materie;H9,H10,H11*,H16**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359" w:type="dxa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Quantumwereld; H12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G</w:t>
            </w:r>
          </w:p>
        </w:tc>
        <w:tc>
          <w:tcPr>
            <w:tcW w:w="9359" w:type="dxa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Leven en aarde; H5**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H</w:t>
            </w:r>
          </w:p>
        </w:tc>
        <w:tc>
          <w:tcPr>
            <w:tcW w:w="9359" w:type="dxa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Natuurwetten en modellen; H14</w:t>
            </w:r>
          </w:p>
        </w:tc>
      </w:tr>
      <w:tr w:rsidR="009107A5" w:rsidRPr="00F13044" w:rsidTr="00A259CF">
        <w:trPr>
          <w:trHeight w:val="85"/>
        </w:trPr>
        <w:tc>
          <w:tcPr>
            <w:tcW w:w="1126" w:type="dxa"/>
            <w:vAlign w:val="center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I</w:t>
            </w:r>
          </w:p>
        </w:tc>
        <w:tc>
          <w:tcPr>
            <w:tcW w:w="9359" w:type="dxa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Onderzoek en ontwerp</w:t>
            </w:r>
          </w:p>
        </w:tc>
      </w:tr>
    </w:tbl>
    <w:p w:rsidR="009107A5" w:rsidRPr="00F13044" w:rsidRDefault="009107A5" w:rsidP="009107A5">
      <w:pPr>
        <w:rPr>
          <w:rFonts w:asciiTheme="minorHAnsi" w:hAnsiTheme="minorHAnsi" w:cstheme="minorHAnsi"/>
        </w:rPr>
      </w:pPr>
    </w:p>
    <w:p w:rsidR="009107A5" w:rsidRPr="00F13044" w:rsidRDefault="009107A5" w:rsidP="009107A5">
      <w:pPr>
        <w:rPr>
          <w:rFonts w:asciiTheme="minorHAnsi" w:hAnsiTheme="minorHAnsi" w:cstheme="minorHAnsi"/>
        </w:rPr>
      </w:pPr>
    </w:p>
    <w:p w:rsidR="009107A5" w:rsidRPr="002C7195" w:rsidRDefault="009107A5" w:rsidP="009107A5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 w:rsidR="00700EC0"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 w:rsidR="00700EC0">
        <w:rPr>
          <w:rFonts w:asciiTheme="minorHAnsi" w:hAnsiTheme="minorHAnsi" w:cstheme="minorHAnsi"/>
          <w:b/>
          <w:sz w:val="20"/>
          <w:szCs w:val="20"/>
        </w:rPr>
        <w:t>VWO, 20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 w:rsidR="00700EC0">
        <w:rPr>
          <w:rFonts w:asciiTheme="minorHAnsi" w:hAnsiTheme="minorHAnsi" w:cstheme="minorHAnsi"/>
          <w:b/>
          <w:sz w:val="20"/>
          <w:szCs w:val="20"/>
        </w:rPr>
        <w:t>VWO en 80</w:t>
      </w:r>
      <w:r>
        <w:rPr>
          <w:rFonts w:asciiTheme="minorHAnsi" w:hAnsiTheme="minorHAnsi" w:cstheme="minorHAnsi"/>
          <w:b/>
          <w:sz w:val="20"/>
          <w:szCs w:val="20"/>
        </w:rPr>
        <w:t>% 6VWO</w:t>
      </w:r>
    </w:p>
    <w:p w:rsidR="006E46ED" w:rsidRDefault="006E46ED">
      <w:pPr>
        <w:spacing w:line="240" w:lineRule="auto"/>
        <w:rPr>
          <w:rStyle w:val="gewicht"/>
          <w:rFonts w:asciiTheme="minorHAnsi" w:hAnsiTheme="minorHAnsi" w:cstheme="minorHAnsi"/>
          <w:szCs w:val="16"/>
        </w:rPr>
      </w:pPr>
      <w:r>
        <w:rPr>
          <w:rStyle w:val="gewicht"/>
          <w:rFonts w:asciiTheme="minorHAnsi" w:hAnsiTheme="minorHAnsi" w:cstheme="minorHAnsi"/>
          <w:szCs w:val="16"/>
        </w:rPr>
        <w:br w:type="page"/>
      </w:r>
    </w:p>
    <w:p w:rsidR="006E46ED" w:rsidRPr="006E46ED" w:rsidRDefault="006E46ED" w:rsidP="006E46ED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6E46ED">
        <w:rPr>
          <w:rStyle w:val="gewicht"/>
          <w:rFonts w:asciiTheme="minorHAnsi" w:hAnsiTheme="minorHAnsi" w:cstheme="minorHAnsi"/>
          <w:sz w:val="36"/>
          <w:szCs w:val="36"/>
        </w:rPr>
        <w:lastRenderedPageBreak/>
        <w:t>Nederlands</w:t>
      </w:r>
    </w:p>
    <w:p w:rsidR="002D7A19" w:rsidRDefault="002D7A19" w:rsidP="002D7A19">
      <w:pPr>
        <w:pStyle w:val="Geenafstand2"/>
        <w:rPr>
          <w:sz w:val="16"/>
          <w:szCs w:val="16"/>
        </w:rPr>
      </w:pPr>
    </w:p>
    <w:p w:rsidR="002D7A19" w:rsidRDefault="002D7A19" w:rsidP="002D7A19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Rastertabel41"/>
        <w:tblW w:w="10485" w:type="dxa"/>
        <w:tblLayout w:type="fixed"/>
        <w:tblLook w:val="04A0" w:firstRow="1" w:lastRow="0" w:firstColumn="1" w:lastColumn="0" w:noHBand="0" w:noVBand="1"/>
      </w:tblPr>
      <w:tblGrid>
        <w:gridCol w:w="902"/>
        <w:gridCol w:w="792"/>
        <w:gridCol w:w="5672"/>
        <w:gridCol w:w="709"/>
        <w:gridCol w:w="748"/>
        <w:gridCol w:w="675"/>
        <w:gridCol w:w="987"/>
      </w:tblGrid>
      <w:tr w:rsidR="00B963DF" w:rsidRPr="00F971C1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 (SE 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410" w:type="dxa"/>
            <w:gridSpan w:val="3"/>
          </w:tcPr>
          <w:p w:rsidR="00B963DF" w:rsidRPr="00F971C1" w:rsidRDefault="00B963DF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2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72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48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87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963DF" w:rsidRPr="00F971C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bottom w:val="single" w:sz="4" w:space="0" w:color="666666" w:themeColor="text1" w:themeTint="99"/>
            </w:tcBorders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tcBorders>
              <w:bottom w:val="single" w:sz="4" w:space="0" w:color="666666" w:themeColor="text1" w:themeTint="99"/>
            </w:tcBorders>
          </w:tcPr>
          <w:p w:rsidR="00B963DF" w:rsidRPr="001C36DF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234B5">
              <w:rPr>
                <w:rFonts w:asciiTheme="minorHAnsi" w:hAnsiTheme="minorHAnsi" w:cstheme="minorHAnsi"/>
                <w:sz w:val="20"/>
                <w:szCs w:val="20"/>
              </w:rPr>
              <w:t xml:space="preserve">Basis +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formuleren/spellen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 (domein C) </w:t>
            </w:r>
            <w:r w:rsidRPr="008231EC">
              <w:rPr>
                <w:rFonts w:asciiTheme="minorHAnsi" w:hAnsiTheme="minorHAnsi" w:cstheme="minorHAnsi"/>
                <w:b/>
                <w:sz w:val="20"/>
                <w:szCs w:val="20"/>
              </w:rPr>
              <w:t>(toetsweek 1)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48" w:type="dxa"/>
            <w:tcBorders>
              <w:bottom w:val="single" w:sz="4" w:space="0" w:color="666666" w:themeColor="text1" w:themeTint="99"/>
            </w:tcBorders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tcBorders>
              <w:bottom w:val="single" w:sz="4" w:space="0" w:color="666666" w:themeColor="text1" w:themeTint="99"/>
            </w:tcBorders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2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B963DF" w:rsidRPr="00DC5D4C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Betoog*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 (domein A/C/D</w:t>
            </w:r>
            <w:r w:rsidRPr="008231E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8231E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8231EC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 xml:space="preserve"> (toetsweek 2)</w:t>
            </w:r>
          </w:p>
        </w:tc>
        <w:tc>
          <w:tcPr>
            <w:tcW w:w="709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48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B963DF" w:rsidRPr="00F971C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B963DF" w:rsidRPr="001C36DF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Discussie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 (domein B/D)</w:t>
            </w:r>
          </w:p>
        </w:tc>
        <w:tc>
          <w:tcPr>
            <w:tcW w:w="709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48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675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2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B963DF" w:rsidRPr="001C36DF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Literatuurgeschiedenis (domein E)</w:t>
            </w:r>
          </w:p>
        </w:tc>
        <w:tc>
          <w:tcPr>
            <w:tcW w:w="709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48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B963DF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963DF" w:rsidRPr="00F971C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B963DF" w:rsidRPr="001C36DF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Leesvaardigheid (domein A) </w:t>
            </w:r>
            <w:r w:rsidRPr="008231EC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3)</w:t>
            </w:r>
          </w:p>
        </w:tc>
        <w:tc>
          <w:tcPr>
            <w:tcW w:w="709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48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4x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B963DF" w:rsidRPr="001C36DF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P 1-2-3: Literatuur opbouwcijfer leeslijst (domein E)</w:t>
            </w:r>
          </w:p>
        </w:tc>
        <w:tc>
          <w:tcPr>
            <w:tcW w:w="709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48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B963DF" w:rsidRPr="001F4AE5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963DF" w:rsidRPr="001F4AE5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</w:tcPr>
          <w:p w:rsidR="00B963DF" w:rsidRPr="0017298B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B963DF" w:rsidRPr="0017298B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P 1-2-3: Taalportfolio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*(domein A/C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/D</w:t>
            </w: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B963DF" w:rsidRPr="0017298B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48" w:type="dxa"/>
            <w:shd w:val="clear" w:color="auto" w:fill="auto"/>
          </w:tcPr>
          <w:p w:rsidR="00B963DF" w:rsidRPr="0017298B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B963DF" w:rsidRPr="0017298B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B963DF" w:rsidRPr="001F4AE5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</w:tbl>
    <w:p w:rsidR="00B963DF" w:rsidRPr="003D605F" w:rsidRDefault="00B963DF" w:rsidP="00B963DF">
      <w:pPr>
        <w:pStyle w:val="Geenafstand2"/>
        <w:rPr>
          <w:sz w:val="16"/>
          <w:szCs w:val="16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846"/>
        <w:gridCol w:w="5562"/>
        <w:gridCol w:w="702"/>
        <w:gridCol w:w="732"/>
        <w:gridCol w:w="709"/>
        <w:gridCol w:w="416"/>
        <w:gridCol w:w="615"/>
      </w:tblGrid>
      <w:tr w:rsidR="00B963DF" w:rsidRPr="00F971C1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0" w:type="dxa"/>
            <w:gridSpan w:val="4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10%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</w:tc>
        <w:tc>
          <w:tcPr>
            <w:tcW w:w="2435" w:type="dxa"/>
            <w:gridSpan w:val="4"/>
          </w:tcPr>
          <w:p w:rsidR="00B963DF" w:rsidRPr="00F971C1" w:rsidRDefault="00B963DF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7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597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2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34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963DF" w:rsidRPr="00F971C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tcBorders>
              <w:bottom w:val="single" w:sz="4" w:space="0" w:color="666666" w:themeColor="text1" w:themeTint="99"/>
            </w:tcBorders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47" w:type="dxa"/>
            <w:tcBorders>
              <w:bottom w:val="single" w:sz="4" w:space="0" w:color="666666" w:themeColor="text1" w:themeTint="99"/>
            </w:tcBorders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tcBorders>
              <w:bottom w:val="single" w:sz="4" w:space="0" w:color="666666" w:themeColor="text1" w:themeTint="99"/>
            </w:tcBorders>
          </w:tcPr>
          <w:p w:rsidR="00B963DF" w:rsidRPr="001C36DF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Debat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 (domein B/D)</w:t>
            </w:r>
          </w:p>
        </w:tc>
        <w:tc>
          <w:tcPr>
            <w:tcW w:w="702" w:type="dxa"/>
            <w:tcBorders>
              <w:bottom w:val="single" w:sz="4" w:space="0" w:color="666666" w:themeColor="text1" w:themeTint="99"/>
            </w:tcBorders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34" w:type="dxa"/>
            <w:tcBorders>
              <w:bottom w:val="single" w:sz="4" w:space="0" w:color="666666" w:themeColor="text1" w:themeTint="99"/>
            </w:tcBorders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  <w:vAlign w:val="bottom"/>
          </w:tcPr>
          <w:p w:rsidR="00B963DF" w:rsidRPr="006B3E86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pacing w:val="0"/>
                <w:sz w:val="20"/>
                <w:szCs w:val="20"/>
              </w:rPr>
            </w:pPr>
            <w:r w:rsidRPr="006B3E8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Pr="001C36DF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Argumenteren (domein D) </w:t>
            </w:r>
            <w:r w:rsidRPr="00A312F2">
              <w:rPr>
                <w:rFonts w:asciiTheme="minorHAnsi" w:hAnsiTheme="minorHAnsi" w:cstheme="minorHAnsi"/>
                <w:b/>
                <w:sz w:val="20"/>
                <w:szCs w:val="20"/>
              </w:rPr>
              <w:t>(toetsweek 1)</w:t>
            </w:r>
          </w:p>
        </w:tc>
        <w:tc>
          <w:tcPr>
            <w:tcW w:w="7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3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  <w:vAlign w:val="bottom"/>
          </w:tcPr>
          <w:p w:rsidR="00B963DF" w:rsidRPr="006B3E86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B3E8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</w:tr>
      <w:tr w:rsidR="00B963DF" w:rsidRPr="00F971C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47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shd w:val="clear" w:color="auto" w:fill="auto"/>
          </w:tcPr>
          <w:p w:rsidR="00B963DF" w:rsidRPr="00906C2E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Beschouwing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 (domein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A/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/D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  <w:r w:rsidRPr="00A312F2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2)</w:t>
            </w:r>
          </w:p>
        </w:tc>
        <w:tc>
          <w:tcPr>
            <w:tcW w:w="702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34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09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:rsidR="00B963DF" w:rsidRPr="006B3E86" w:rsidRDefault="00B963DF" w:rsidP="000C1EE4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B3E86">
              <w:rPr>
                <w:rFonts w:cs="Calibri"/>
                <w:color w:val="000000"/>
                <w:sz w:val="20"/>
                <w:szCs w:val="20"/>
              </w:rPr>
              <w:t xml:space="preserve">3 </w:t>
            </w:r>
            <w:r>
              <w:rPr>
                <w:rFonts w:cs="Calibri"/>
                <w:color w:val="000000"/>
                <w:sz w:val="20"/>
                <w:szCs w:val="20"/>
              </w:rPr>
              <w:t>x</w:t>
            </w:r>
          </w:p>
        </w:tc>
      </w:tr>
      <w:tr w:rsidR="00B963DF" w:rsidRPr="005C1FFF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47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shd w:val="clear" w:color="auto" w:fill="auto"/>
          </w:tcPr>
          <w:p w:rsidR="00B963DF" w:rsidRPr="001C36DF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Literatuurgeschiedenis (domein E)</w:t>
            </w:r>
          </w:p>
        </w:tc>
        <w:tc>
          <w:tcPr>
            <w:tcW w:w="702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34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B963DF" w:rsidRPr="006B3E86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963DF" w:rsidRPr="005C1FFF" w:rsidTr="00B963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B963DF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597" w:type="dxa"/>
            <w:shd w:val="clear" w:color="auto" w:fill="auto"/>
          </w:tcPr>
          <w:p w:rsidR="00B963DF" w:rsidRPr="001C36DF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Leesvaardigheid (domein A) </w:t>
            </w:r>
            <w:r w:rsidRPr="00A312F2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3)</w:t>
            </w:r>
          </w:p>
        </w:tc>
        <w:tc>
          <w:tcPr>
            <w:tcW w:w="702" w:type="dxa"/>
            <w:shd w:val="clear" w:color="auto" w:fill="auto"/>
          </w:tcPr>
          <w:p w:rsidR="00B963DF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34" w:type="dxa"/>
            <w:shd w:val="clear" w:color="auto" w:fill="auto"/>
          </w:tcPr>
          <w:p w:rsidR="00B963DF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09" w:type="dxa"/>
            <w:shd w:val="clear" w:color="auto" w:fill="auto"/>
          </w:tcPr>
          <w:p w:rsidR="00B963DF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377" w:type="dxa"/>
            <w:shd w:val="clear" w:color="auto" w:fill="auto"/>
            <w:vAlign w:val="bottom"/>
          </w:tcPr>
          <w:p w:rsidR="00B963DF" w:rsidRPr="006B3E86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4x</w:t>
            </w:r>
            <w:r w:rsidRPr="006B3E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shd w:val="clear" w:color="auto" w:fill="auto"/>
            <w:vAlign w:val="bottom"/>
          </w:tcPr>
          <w:p w:rsidR="00B963DF" w:rsidRPr="006B3E86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B3E86">
              <w:rPr>
                <w:rFonts w:ascii="Calibri" w:hAnsi="Calibri" w:cs="Calibri"/>
                <w:color w:val="000000"/>
                <w:sz w:val="20"/>
                <w:szCs w:val="20"/>
              </w:rPr>
              <w:t>10%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shd w:val="clear" w:color="auto" w:fill="auto"/>
          </w:tcPr>
          <w:p w:rsidR="00B963DF" w:rsidRPr="001C36DF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P 4-5-6: Literatuur opbouwcijfer leeslijst (domein E)</w:t>
            </w:r>
          </w:p>
        </w:tc>
        <w:tc>
          <w:tcPr>
            <w:tcW w:w="702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34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:rsidR="00B963DF" w:rsidRPr="006B3E86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1x</w:t>
            </w:r>
          </w:p>
        </w:tc>
      </w:tr>
      <w:tr w:rsidR="00B963DF" w:rsidRPr="001F4AE5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B963DF" w:rsidRPr="001F4AE5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auto"/>
          </w:tcPr>
          <w:p w:rsidR="00B963DF" w:rsidRPr="001F4AE5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shd w:val="clear" w:color="auto" w:fill="auto"/>
          </w:tcPr>
          <w:p w:rsidR="00B963DF" w:rsidRPr="001C36DF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4-5-6: Taalportfolio*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(domein A/C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/D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702" w:type="dxa"/>
            <w:shd w:val="clear" w:color="auto" w:fill="auto"/>
          </w:tcPr>
          <w:p w:rsidR="00B963DF" w:rsidRPr="001F4AE5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F4AE5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34" w:type="dxa"/>
            <w:shd w:val="clear" w:color="auto" w:fill="auto"/>
          </w:tcPr>
          <w:p w:rsidR="00B963DF" w:rsidRPr="001F4AE5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F4AE5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B963DF" w:rsidRPr="001F4AE5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F4AE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:rsidR="00B963DF" w:rsidRPr="006B3E86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1x</w:t>
            </w:r>
          </w:p>
        </w:tc>
      </w:tr>
    </w:tbl>
    <w:p w:rsidR="00B963DF" w:rsidRPr="003D605F" w:rsidRDefault="00B963DF" w:rsidP="00B963DF">
      <w:pPr>
        <w:pStyle w:val="Geenafstand2"/>
        <w:rPr>
          <w:sz w:val="16"/>
          <w:szCs w:val="16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797"/>
        <w:gridCol w:w="5666"/>
        <w:gridCol w:w="709"/>
        <w:gridCol w:w="709"/>
        <w:gridCol w:w="709"/>
        <w:gridCol w:w="992"/>
      </w:tblGrid>
      <w:tr w:rsidR="00B963DF" w:rsidRPr="00F971C1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410" w:type="dxa"/>
            <w:gridSpan w:val="3"/>
          </w:tcPr>
          <w:p w:rsidR="00B963DF" w:rsidRPr="00F971C1" w:rsidRDefault="00B963DF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6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09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963DF" w:rsidRPr="00F971C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B963DF" w:rsidRDefault="00B963DF" w:rsidP="000C1EE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nl-NL"/>
              </w:rPr>
            </w:pPr>
            <w:r>
              <w:rPr>
                <w:sz w:val="20"/>
                <w:szCs w:val="20"/>
                <w:lang w:eastAsia="nl-NL"/>
              </w:rPr>
              <w:t>SE7.01</w:t>
            </w:r>
          </w:p>
        </w:tc>
        <w:tc>
          <w:tcPr>
            <w:tcW w:w="5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Pr="00900684" w:rsidRDefault="00B963DF" w:rsidP="000C1EE4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 w:eastAsia="nl-NL"/>
              </w:rPr>
            </w:pPr>
            <w:r w:rsidRPr="00900684">
              <w:rPr>
                <w:rFonts w:asciiTheme="minorHAnsi" w:hAnsiTheme="minorHAnsi" w:cstheme="minorHAnsi"/>
                <w:sz w:val="20"/>
                <w:szCs w:val="20"/>
                <w:lang w:val="en-GB" w:eastAsia="nl-NL"/>
              </w:rPr>
              <w:t>Essay* (</w:t>
            </w:r>
            <w:proofErr w:type="spellStart"/>
            <w:r w:rsidRPr="00900684">
              <w:rPr>
                <w:rFonts w:asciiTheme="minorHAnsi" w:hAnsiTheme="minorHAnsi" w:cstheme="minorHAnsi"/>
                <w:sz w:val="20"/>
                <w:szCs w:val="20"/>
                <w:lang w:val="en-GB" w:eastAsia="nl-NL"/>
              </w:rPr>
              <w:t>domein</w:t>
            </w:r>
            <w:proofErr w:type="spellEnd"/>
            <w:r w:rsidRPr="00900684">
              <w:rPr>
                <w:rFonts w:asciiTheme="minorHAnsi" w:hAnsiTheme="minorHAnsi" w:cstheme="minorHAnsi"/>
                <w:sz w:val="20"/>
                <w:szCs w:val="20"/>
                <w:lang w:val="en-GB" w:eastAsia="nl-NL"/>
              </w:rPr>
              <w:t xml:space="preserve"> A/C/D) </w:t>
            </w:r>
            <w:r w:rsidRPr="00900684">
              <w:rPr>
                <w:rFonts w:asciiTheme="minorHAnsi" w:hAnsiTheme="minorHAnsi" w:cstheme="minorHAnsi"/>
                <w:b/>
                <w:iCs/>
                <w:sz w:val="20"/>
                <w:szCs w:val="20"/>
                <w:lang w:val="en-GB" w:eastAsia="nl-NL"/>
              </w:rPr>
              <w:t>(toetsweek1)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30%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B963DF" w:rsidRPr="005A1C5F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B963DF" w:rsidRPr="005A1C5F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6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B963DF" w:rsidRPr="005A1C5F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Speech</w:t>
            </w: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 xml:space="preserve"> (domein B/D)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  <w:vAlign w:val="center"/>
          </w:tcPr>
          <w:p w:rsidR="00B963DF" w:rsidRPr="005A1C5F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  <w:vAlign w:val="center"/>
          </w:tcPr>
          <w:p w:rsidR="00B963DF" w:rsidRPr="005A1C5F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  <w:vAlign w:val="center"/>
          </w:tcPr>
          <w:p w:rsidR="00B963DF" w:rsidRPr="005A1C5F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B963DF" w:rsidRPr="00F971C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66" w:type="dxa"/>
            <w:shd w:val="clear" w:color="auto" w:fill="auto"/>
          </w:tcPr>
          <w:p w:rsidR="00B963DF" w:rsidRPr="001C36DF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proofErr w:type="spellStart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Examen</w:t>
            </w:r>
            <w:proofErr w:type="spellEnd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I (</w:t>
            </w:r>
            <w:proofErr w:type="spellStart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domein</w:t>
            </w:r>
            <w:proofErr w:type="spellEnd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A)</w:t>
            </w:r>
            <w:r w:rsidRPr="001C36DF">
              <w:rPr>
                <w:rFonts w:asciiTheme="minorHAnsi" w:hAnsiTheme="minorHAnsi" w:cstheme="minorHAnsi"/>
                <w:i/>
                <w:sz w:val="20"/>
                <w:szCs w:val="20"/>
                <w:lang w:val="en-GB"/>
              </w:rPr>
              <w:t xml:space="preserve"> </w:t>
            </w:r>
            <w:r w:rsidRPr="00DE358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(toetsweek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2%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6" w:type="dxa"/>
            <w:shd w:val="clear" w:color="auto" w:fill="auto"/>
          </w:tcPr>
          <w:p w:rsidR="00B963DF" w:rsidRPr="001C36DF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Mondeling examen literatuur*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** (domein B/E)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B963DF" w:rsidRPr="00F971C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963DF" w:rsidRPr="00F971C1" w:rsidRDefault="00B963DF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66" w:type="dxa"/>
            <w:shd w:val="clear" w:color="auto" w:fill="auto"/>
          </w:tcPr>
          <w:p w:rsidR="00B963DF" w:rsidRPr="001C36DF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Examen II </w:t>
            </w:r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(</w:t>
            </w:r>
            <w:proofErr w:type="spellStart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domein</w:t>
            </w:r>
            <w:proofErr w:type="spellEnd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A)</w:t>
            </w:r>
            <w:r w:rsidRPr="001C36DF">
              <w:rPr>
                <w:rFonts w:asciiTheme="minorHAnsi" w:hAnsiTheme="minorHAnsi" w:cstheme="minorHAnsi"/>
                <w:i/>
                <w:sz w:val="20"/>
                <w:szCs w:val="20"/>
                <w:lang w:val="en-GB"/>
              </w:rPr>
              <w:t xml:space="preserve"> </w:t>
            </w:r>
            <w:r w:rsidRPr="00D10E89">
              <w:rPr>
                <w:rFonts w:asciiTheme="minorHAnsi" w:hAnsiTheme="minorHAnsi" w:cstheme="minorHAnsi"/>
                <w:b/>
                <w:sz w:val="20"/>
                <w:szCs w:val="20"/>
              </w:rPr>
              <w:t>(toetsweek 3)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3%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963DF" w:rsidRPr="00F971C1" w:rsidRDefault="00B963D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963DF" w:rsidRPr="00F971C1" w:rsidRDefault="00B963DF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666" w:type="dxa"/>
            <w:shd w:val="clear" w:color="auto" w:fill="auto"/>
          </w:tcPr>
          <w:p w:rsidR="00B963DF" w:rsidRPr="001C36DF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P 7-8-9: Taalportfolio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* (domein A/C/D/E)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63DF" w:rsidRPr="00F971C1" w:rsidRDefault="00B963DF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  <w:tr w:rsidR="00B963DF" w:rsidRPr="001F28B9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BFBFBF" w:themeFill="background1" w:themeFillShade="BF"/>
          </w:tcPr>
          <w:p w:rsidR="00B963DF" w:rsidRPr="001F28B9" w:rsidRDefault="00B963DF" w:rsidP="000C1EE4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</w:tr>
      <w:tr w:rsidR="00B963DF" w:rsidRPr="001F28B9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B963DF" w:rsidRDefault="00B963DF" w:rsidP="000C1EE4">
            <w:pPr>
              <w:spacing w:line="240" w:lineRule="auto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F28B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Schrijfvaardigheid: Be</w:t>
            </w:r>
            <w:r w:rsidRPr="004E66FF">
              <w:rPr>
                <w:rFonts w:asciiTheme="minorHAnsi" w:hAnsiTheme="minorHAnsi" w:cstheme="minorHAnsi"/>
                <w:b w:val="0"/>
                <w:sz w:val="20"/>
                <w:szCs w:val="20"/>
              </w:rPr>
              <w:t>vat het geschreven werk meer dan 20 taalfouten, dan wordt automatisch het cijfer 1 toegekend en dient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het werk herschreven te worden. Voor herschreven werk kan max. een </w:t>
            </w:r>
            <w:r w:rsidRPr="004E66FF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6 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gescoord worden. </w:t>
            </w:r>
          </w:p>
          <w:p w:rsidR="00B963DF" w:rsidRPr="001F28B9" w:rsidRDefault="00B963DF" w:rsidP="000C1EE4">
            <w:pPr>
              <w:spacing w:line="240" w:lineRule="auto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In klas 6 betekent dit dat dit SE-onderdeel (SE7.01) automatisch herkanst </w:t>
            </w:r>
            <w:r w:rsidRPr="007814BE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moet 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worden.  </w:t>
            </w:r>
          </w:p>
        </w:tc>
      </w:tr>
      <w:tr w:rsidR="00B963DF" w:rsidRPr="00F971C1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B963DF" w:rsidRPr="00F971C1" w:rsidRDefault="00B963DF" w:rsidP="000C1EE4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 Taal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portfolio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: Alle onderdelen van het taaldossier worden afzonderlijk beoordeeld. Alle betreffende </w:t>
            </w:r>
          </w:p>
          <w:p w:rsidR="00B963DF" w:rsidRPr="00F971C1" w:rsidRDefault="00B963DF" w:rsidP="000C1EE4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 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opdrachten dienen telkens vóór de start van de toetsweek uit die periode te zijn ingeleverd</w:t>
            </w:r>
          </w:p>
        </w:tc>
      </w:tr>
      <w:tr w:rsidR="00B963DF" w:rsidRPr="00F971C1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B963DF" w:rsidRDefault="00B963DF" w:rsidP="000C1EE4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 Voorwaarden voor deelname mondeling examen literatuur:</w:t>
            </w:r>
          </w:p>
          <w:p w:rsidR="00B963DF" w:rsidRDefault="00B963DF" w:rsidP="000C1EE4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- Literatuurlijst 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(12 titels / 15 gedichten)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+ balansverslag ingeleverd en goedgekeurd.</w:t>
            </w:r>
          </w:p>
          <w:p w:rsidR="00B963DF" w:rsidRDefault="00B963DF" w:rsidP="000C1EE4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- Alle literatuuropdrachten a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fgerond.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Indien de opdrachten onvoldoende zijn beoordeeld kan voor het mondeling  </w:t>
            </w:r>
          </w:p>
          <w:p w:rsidR="00B963DF" w:rsidRDefault="00B963DF" w:rsidP="000C1EE4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examen max. een 5 gescoord worden. </w:t>
            </w:r>
          </w:p>
          <w:p w:rsidR="00B963DF" w:rsidRDefault="00B963DF" w:rsidP="000C1EE4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- A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ls er niet aan de voorwaarden voor het mondeling examen is voldaan, kan de leerling niet deelnemen aan het </w:t>
            </w:r>
          </w:p>
          <w:p w:rsidR="00B963DF" w:rsidRPr="00F971C1" w:rsidRDefault="00B963DF" w:rsidP="000C1EE4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mondeling examen en wordt dit schoolexamenonderdeel beoordeeld met het cijfer 1,0.</w:t>
            </w:r>
          </w:p>
        </w:tc>
      </w:tr>
    </w:tbl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838"/>
        <w:gridCol w:w="8647"/>
      </w:tblGrid>
      <w:tr w:rsidR="00B963DF" w:rsidRPr="00F971C1" w:rsidTr="000C1EE4">
        <w:trPr>
          <w:trHeight w:val="288"/>
        </w:trPr>
        <w:tc>
          <w:tcPr>
            <w:tcW w:w="104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B963DF" w:rsidRPr="00BF445C" w:rsidRDefault="00B963DF" w:rsidP="000C1EE4">
            <w:pPr>
              <w:pStyle w:val="Geenafstand1"/>
              <w:rPr>
                <w:b/>
                <w:sz w:val="20"/>
                <w:szCs w:val="20"/>
              </w:rPr>
            </w:pPr>
            <w:r w:rsidRPr="00BF445C">
              <w:rPr>
                <w:b/>
                <w:sz w:val="20"/>
                <w:szCs w:val="20"/>
              </w:rPr>
              <w:t>De examenstof omvat de volgende domeinen:</w:t>
            </w:r>
          </w:p>
        </w:tc>
      </w:tr>
      <w:tr w:rsidR="00B963DF" w:rsidRPr="00F971C1" w:rsidTr="000C1EE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DF" w:rsidRPr="00F971C1" w:rsidRDefault="00B963DF" w:rsidP="000C1EE4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A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DF" w:rsidRPr="00F971C1" w:rsidRDefault="00B963DF" w:rsidP="000C1EE4">
            <w:pPr>
              <w:pStyle w:val="Geenafstand1"/>
              <w:rPr>
                <w:rFonts w:cs="Arial"/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Leesvaardigheid</w:t>
            </w:r>
          </w:p>
        </w:tc>
      </w:tr>
      <w:tr w:rsidR="00B963DF" w:rsidRPr="00F971C1" w:rsidTr="000C1EE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3DF" w:rsidRPr="00F971C1" w:rsidRDefault="00B963DF" w:rsidP="000C1EE4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B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DF" w:rsidRPr="00F971C1" w:rsidRDefault="00B963DF" w:rsidP="000C1EE4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Mondelinge taalvaardigheid</w:t>
            </w:r>
          </w:p>
        </w:tc>
      </w:tr>
      <w:tr w:rsidR="00B963DF" w:rsidRPr="00F971C1" w:rsidTr="000C1EE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3DF" w:rsidRPr="00F971C1" w:rsidRDefault="00B963DF" w:rsidP="000C1EE4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C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DF" w:rsidRPr="00F971C1" w:rsidRDefault="00B963DF" w:rsidP="000C1EE4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Schrijfvaardigheid</w:t>
            </w:r>
          </w:p>
        </w:tc>
      </w:tr>
      <w:tr w:rsidR="00B963DF" w:rsidRPr="00F971C1" w:rsidTr="000C1EE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3DF" w:rsidRPr="00F971C1" w:rsidRDefault="00B963DF" w:rsidP="000C1EE4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D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DF" w:rsidRPr="00F971C1" w:rsidRDefault="00B963DF" w:rsidP="000C1EE4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Argumentatie</w:t>
            </w:r>
          </w:p>
        </w:tc>
      </w:tr>
      <w:tr w:rsidR="00B963DF" w:rsidRPr="00F971C1" w:rsidTr="000C1EE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3DF" w:rsidRPr="00F971C1" w:rsidRDefault="00B963DF" w:rsidP="000C1EE4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E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3DF" w:rsidRPr="00F971C1" w:rsidRDefault="00B963DF" w:rsidP="000C1EE4">
            <w:pPr>
              <w:pStyle w:val="Geenafstand1"/>
              <w:rPr>
                <w:rFonts w:cs="Arial"/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Literatuur</w:t>
            </w:r>
          </w:p>
        </w:tc>
      </w:tr>
    </w:tbl>
    <w:p w:rsidR="00B963DF" w:rsidRDefault="00B963DF" w:rsidP="00B963DF">
      <w:pPr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10% 5VWO</w:t>
      </w:r>
      <w:r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en 90% 6VWO</w:t>
      </w: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542A78" w:rsidRPr="00C63B6B" w:rsidRDefault="00542A78" w:rsidP="00542A78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C63B6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O&amp;O</w:t>
      </w:r>
    </w:p>
    <w:p w:rsidR="00542A78" w:rsidRPr="009D7023" w:rsidRDefault="00542A78" w:rsidP="00542A78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8"/>
        <w:gridCol w:w="849"/>
        <w:gridCol w:w="5408"/>
        <w:gridCol w:w="819"/>
        <w:gridCol w:w="756"/>
        <w:gridCol w:w="777"/>
        <w:gridCol w:w="908"/>
      </w:tblGrid>
      <w:tr w:rsidR="00542A78" w:rsidRPr="009D7023" w:rsidTr="00587D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4" w:type="dxa"/>
            <w:gridSpan w:val="4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4VWO (SE 20%) </w:t>
            </w:r>
          </w:p>
        </w:tc>
        <w:tc>
          <w:tcPr>
            <w:tcW w:w="2441" w:type="dxa"/>
            <w:gridSpan w:val="3"/>
          </w:tcPr>
          <w:p w:rsidR="00542A78" w:rsidRPr="009D7023" w:rsidRDefault="00CF0876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87DD1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9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40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19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56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77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587DD1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49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408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Product keuzeproject 1</w:t>
            </w:r>
          </w:p>
        </w:tc>
        <w:tc>
          <w:tcPr>
            <w:tcW w:w="819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56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77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542A78" w:rsidRPr="009D7023" w:rsidRDefault="00587DD1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,5</w:t>
            </w: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6E3B1F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4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Proces keuzeproject 1</w:t>
            </w:r>
          </w:p>
        </w:tc>
        <w:tc>
          <w:tcPr>
            <w:tcW w:w="819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56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77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49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40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Product keuzeproject 2</w:t>
            </w:r>
          </w:p>
        </w:tc>
        <w:tc>
          <w:tcPr>
            <w:tcW w:w="819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56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77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4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Proces keuzeproject 2</w:t>
            </w:r>
          </w:p>
        </w:tc>
        <w:tc>
          <w:tcPr>
            <w:tcW w:w="819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56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77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587DD1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408" w:type="dxa"/>
            <w:shd w:val="clear" w:color="auto" w:fill="auto"/>
          </w:tcPr>
          <w:p w:rsidR="00542A78" w:rsidRPr="009D7023" w:rsidRDefault="004467B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P.O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>.L</w:t>
            </w:r>
          </w:p>
        </w:tc>
        <w:tc>
          <w:tcPr>
            <w:tcW w:w="819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56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77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542A78" w:rsidRPr="009D7023" w:rsidRDefault="006E3B1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587DD1" w:rsidRPr="009D702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:rsidR="00542A78" w:rsidRPr="009D7023" w:rsidRDefault="00542A78" w:rsidP="00542A78">
      <w:pPr>
        <w:rPr>
          <w:rFonts w:asciiTheme="minorHAnsi" w:hAnsiTheme="minorHAnsi" w:cstheme="minorHAnsi"/>
          <w:sz w:val="20"/>
          <w:szCs w:val="20"/>
        </w:rPr>
      </w:pPr>
    </w:p>
    <w:p w:rsidR="00542A78" w:rsidRPr="009D7023" w:rsidRDefault="00542A78" w:rsidP="00542A7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5387"/>
        <w:gridCol w:w="850"/>
        <w:gridCol w:w="784"/>
        <w:gridCol w:w="718"/>
        <w:gridCol w:w="908"/>
      </w:tblGrid>
      <w:tr w:rsidR="00542A78" w:rsidRPr="009D7023" w:rsidTr="000877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5VWO (SE 20%) </w:t>
            </w:r>
          </w:p>
        </w:tc>
        <w:tc>
          <w:tcPr>
            <w:tcW w:w="2410" w:type="dxa"/>
            <w:gridSpan w:val="3"/>
          </w:tcPr>
          <w:p w:rsidR="00542A78" w:rsidRPr="009D7023" w:rsidRDefault="00CF0876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87DD1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0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387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0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84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E3B1F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8D7FE8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387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Product keuzeproject 3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E3B1F" w:rsidRPr="009D7023" w:rsidRDefault="008D7FE8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387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Proces keuzeproject 3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8D7FE8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387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Product keuzeproject 4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E3B1F" w:rsidRPr="009D7023" w:rsidRDefault="008D7FE8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387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Proces keuzeproject 4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E3B1F" w:rsidRPr="009D7023" w:rsidRDefault="008D7FE8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.03</w:t>
            </w:r>
          </w:p>
        </w:tc>
        <w:tc>
          <w:tcPr>
            <w:tcW w:w="5387" w:type="dxa"/>
            <w:shd w:val="clear" w:color="auto" w:fill="auto"/>
          </w:tcPr>
          <w:p w:rsidR="006E3B1F" w:rsidRPr="009D7023" w:rsidRDefault="0008775A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P.O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.L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6%</w:t>
            </w:r>
          </w:p>
        </w:tc>
      </w:tr>
    </w:tbl>
    <w:p w:rsidR="00542A78" w:rsidRPr="009D7023" w:rsidRDefault="00542A78" w:rsidP="00542A78">
      <w:pPr>
        <w:rPr>
          <w:rFonts w:asciiTheme="minorHAnsi" w:hAnsiTheme="minorHAnsi" w:cstheme="minorHAnsi"/>
          <w:sz w:val="20"/>
          <w:szCs w:val="20"/>
        </w:rPr>
      </w:pPr>
    </w:p>
    <w:p w:rsidR="00542A78" w:rsidRPr="009D7023" w:rsidRDefault="00542A78" w:rsidP="00542A7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407"/>
        <w:gridCol w:w="850"/>
        <w:gridCol w:w="784"/>
        <w:gridCol w:w="718"/>
        <w:gridCol w:w="908"/>
      </w:tblGrid>
      <w:tr w:rsidR="00542A78" w:rsidRPr="009D7023" w:rsidTr="000877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6VWO (SE 60%) </w:t>
            </w:r>
          </w:p>
        </w:tc>
        <w:tc>
          <w:tcPr>
            <w:tcW w:w="2410" w:type="dxa"/>
            <w:gridSpan w:val="3"/>
          </w:tcPr>
          <w:p w:rsidR="00542A78" w:rsidRPr="009D7023" w:rsidRDefault="00CF0876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2023-2024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42A78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407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0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84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542A78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542A78" w:rsidRPr="009D7023" w:rsidRDefault="008D7FE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407" w:type="dxa"/>
          </w:tcPr>
          <w:p w:rsidR="00542A78" w:rsidRPr="009D7023" w:rsidRDefault="00542A78" w:rsidP="00A326E2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Product Meesterproef</w:t>
            </w:r>
          </w:p>
        </w:tc>
        <w:tc>
          <w:tcPr>
            <w:tcW w:w="850" w:type="dxa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542A78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42A78" w:rsidRPr="009D7023" w:rsidRDefault="008D7FE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407" w:type="dxa"/>
            <w:shd w:val="clear" w:color="auto" w:fill="auto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Proces Meesterproef</w:t>
            </w:r>
          </w:p>
        </w:tc>
        <w:tc>
          <w:tcPr>
            <w:tcW w:w="850" w:type="dxa"/>
            <w:shd w:val="clear" w:color="auto" w:fill="auto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542A78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42A78" w:rsidRPr="009D7023" w:rsidRDefault="008D7FE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>.03</w:t>
            </w:r>
          </w:p>
        </w:tc>
        <w:tc>
          <w:tcPr>
            <w:tcW w:w="5407" w:type="dxa"/>
            <w:shd w:val="clear" w:color="auto" w:fill="auto"/>
          </w:tcPr>
          <w:p w:rsidR="00542A78" w:rsidRPr="009D7023" w:rsidRDefault="004467B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P.O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>.L</w:t>
            </w:r>
          </w:p>
        </w:tc>
        <w:tc>
          <w:tcPr>
            <w:tcW w:w="850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542A78" w:rsidRPr="009D7023" w:rsidRDefault="00542A78" w:rsidP="00542A78">
      <w:pPr>
        <w:rPr>
          <w:rFonts w:asciiTheme="minorHAnsi" w:hAnsiTheme="minorHAnsi" w:cstheme="minorHAnsi"/>
          <w:sz w:val="20"/>
          <w:szCs w:val="20"/>
        </w:rPr>
      </w:pPr>
    </w:p>
    <w:p w:rsidR="00542A78" w:rsidRPr="00F13044" w:rsidRDefault="00542A78" w:rsidP="00542A78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542A78" w:rsidRPr="0069732B" w:rsidTr="00A326E2">
        <w:tc>
          <w:tcPr>
            <w:tcW w:w="10456" w:type="dxa"/>
            <w:gridSpan w:val="2"/>
            <w:shd w:val="pct20" w:color="auto" w:fill="auto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Het examenprogramma bestaat uit de volgende domeinen:</w:t>
            </w:r>
          </w:p>
        </w:tc>
      </w:tr>
      <w:tr w:rsidR="00542A78" w:rsidRPr="0069732B" w:rsidTr="00A326E2">
        <w:tc>
          <w:tcPr>
            <w:tcW w:w="1384" w:type="dxa"/>
            <w:vAlign w:val="center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Algemene vaardigheden</w:t>
            </w:r>
          </w:p>
        </w:tc>
      </w:tr>
      <w:tr w:rsidR="00542A78" w:rsidRPr="0069732B" w:rsidTr="00A326E2">
        <w:tc>
          <w:tcPr>
            <w:tcW w:w="1384" w:type="dxa"/>
            <w:vAlign w:val="center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Denk- en werkwijzen van O&amp;O</w:t>
            </w:r>
          </w:p>
        </w:tc>
      </w:tr>
      <w:tr w:rsidR="00542A78" w:rsidRPr="0069732B" w:rsidTr="00A326E2">
        <w:tc>
          <w:tcPr>
            <w:tcW w:w="1384" w:type="dxa"/>
            <w:vAlign w:val="center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Kernkwaliteiten</w:t>
            </w:r>
          </w:p>
        </w:tc>
      </w:tr>
      <w:tr w:rsidR="00542A78" w:rsidRPr="0069732B" w:rsidTr="00A326E2">
        <w:tc>
          <w:tcPr>
            <w:tcW w:w="1384" w:type="dxa"/>
            <w:vAlign w:val="center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Domein D*</w:t>
            </w:r>
          </w:p>
        </w:tc>
        <w:tc>
          <w:tcPr>
            <w:tcW w:w="9072" w:type="dxa"/>
          </w:tcPr>
          <w:p w:rsidR="00A34698" w:rsidRPr="0069732B" w:rsidRDefault="00542A78" w:rsidP="00A34698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 xml:space="preserve">Werelden van </w:t>
            </w:r>
            <w:proofErr w:type="spellStart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beta</w:t>
            </w:r>
            <w:proofErr w:type="spellEnd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-techniek</w:t>
            </w:r>
          </w:p>
        </w:tc>
      </w:tr>
      <w:tr w:rsidR="00C63B6B" w:rsidRPr="0069732B" w:rsidTr="00A326E2">
        <w:tc>
          <w:tcPr>
            <w:tcW w:w="10456" w:type="dxa"/>
            <w:gridSpan w:val="2"/>
            <w:vAlign w:val="center"/>
          </w:tcPr>
          <w:p w:rsidR="00C63B6B" w:rsidRPr="0069732B" w:rsidRDefault="00C63B6B" w:rsidP="00C63B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 xml:space="preserve">*Het schoolexamen heeft betrekking op: de gehele domeinen A, B en C in combinatie met minimaal drie van de </w:t>
            </w:r>
            <w:proofErr w:type="spellStart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subdomeinen</w:t>
            </w:r>
            <w:proofErr w:type="spellEnd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 xml:space="preserve"> uit domein D en, indien het bevoegd gezag daarvoor kiest, andere </w:t>
            </w:r>
            <w:proofErr w:type="spellStart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vakonderdelen</w:t>
            </w:r>
            <w:proofErr w:type="spellEnd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, die per kandidaat kunnen verschillen.</w:t>
            </w:r>
          </w:p>
        </w:tc>
      </w:tr>
    </w:tbl>
    <w:p w:rsidR="00542A78" w:rsidRPr="00F13044" w:rsidRDefault="00542A78" w:rsidP="00542A78">
      <w:pPr>
        <w:rPr>
          <w:rFonts w:asciiTheme="minorHAnsi" w:hAnsiTheme="minorHAnsi" w:cstheme="minorHAnsi"/>
        </w:rPr>
      </w:pPr>
    </w:p>
    <w:p w:rsidR="00542A78" w:rsidRDefault="00542A78" w:rsidP="00542A78">
      <w:pPr>
        <w:rPr>
          <w:rFonts w:asciiTheme="minorHAnsi" w:hAnsiTheme="minorHAnsi" w:cstheme="minorHAnsi"/>
        </w:rPr>
      </w:pPr>
    </w:p>
    <w:p w:rsidR="00542A78" w:rsidRPr="00F13044" w:rsidRDefault="00542A78" w:rsidP="00542A78">
      <w:pPr>
        <w:rPr>
          <w:rFonts w:asciiTheme="minorHAnsi" w:hAnsiTheme="minorHAnsi" w:cstheme="minorHAnsi"/>
        </w:rPr>
      </w:pPr>
    </w:p>
    <w:p w:rsidR="00542A78" w:rsidRPr="002C7195" w:rsidRDefault="00542A78" w:rsidP="00542A78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20% 4VWO, 20% 5VWO</w:t>
      </w:r>
      <w:r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en 60% 6VWO</w:t>
      </w:r>
    </w:p>
    <w:p w:rsidR="00FC7038" w:rsidRDefault="00FC7038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  <w:r>
        <w:rPr>
          <w:rStyle w:val="gewicht"/>
          <w:sz w:val="28"/>
        </w:rPr>
        <w:br w:type="page"/>
      </w:r>
    </w:p>
    <w:p w:rsidR="009D7023" w:rsidRPr="009D7023" w:rsidRDefault="009D7023" w:rsidP="009D7023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9D7023">
        <w:rPr>
          <w:rStyle w:val="gewicht"/>
          <w:rFonts w:asciiTheme="minorHAnsi" w:hAnsiTheme="minorHAnsi" w:cstheme="minorHAnsi"/>
          <w:sz w:val="36"/>
          <w:szCs w:val="36"/>
        </w:rPr>
        <w:lastRenderedPageBreak/>
        <w:t>Scheikunde</w:t>
      </w:r>
    </w:p>
    <w:p w:rsidR="009D7023" w:rsidRDefault="009D7023" w:rsidP="009D7023">
      <w:pPr>
        <w:rPr>
          <w:rFonts w:asciiTheme="minorHAnsi" w:hAnsiTheme="minorHAnsi" w:cstheme="minorHAnsi"/>
          <w:b/>
          <w:bCs/>
          <w:sz w:val="20"/>
          <w:szCs w:val="20"/>
        </w:rPr>
      </w:pPr>
    </w:p>
    <w:p w:rsidR="00196DF3" w:rsidRPr="00917072" w:rsidRDefault="00196DF3" w:rsidP="009D7023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797"/>
        <w:gridCol w:w="5890"/>
        <w:gridCol w:w="705"/>
        <w:gridCol w:w="667"/>
        <w:gridCol w:w="675"/>
        <w:gridCol w:w="848"/>
      </w:tblGrid>
      <w:tr w:rsidR="009D7023" w:rsidRPr="00917072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4 VWO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0%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190" w:type="dxa"/>
            <w:gridSpan w:val="3"/>
          </w:tcPr>
          <w:p w:rsidR="009D7023" w:rsidRPr="00917072" w:rsidRDefault="00CF0876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9D7023"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D7023" w:rsidRPr="00917072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0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E26BD" w:rsidRPr="00917072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0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en 2</w:t>
            </w:r>
          </w:p>
        </w:tc>
        <w:tc>
          <w:tcPr>
            <w:tcW w:w="70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0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Hoofdstuk 1 t/m </w:t>
            </w:r>
            <w:r w:rsidR="00F0618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0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0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70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848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0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t/m 7</w:t>
            </w:r>
          </w:p>
        </w:tc>
        <w:tc>
          <w:tcPr>
            <w:tcW w:w="70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E26BD" w:rsidRPr="009E26BD" w:rsidRDefault="00F06182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9E26BD" w:rsidRPr="009E26BD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</w:tbl>
    <w:p w:rsidR="009D7023" w:rsidRPr="00917072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905"/>
        <w:gridCol w:w="5628"/>
        <w:gridCol w:w="703"/>
        <w:gridCol w:w="661"/>
        <w:gridCol w:w="675"/>
        <w:gridCol w:w="431"/>
        <w:gridCol w:w="580"/>
      </w:tblGrid>
      <w:tr w:rsidR="009D7023" w:rsidRPr="00917072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2" w:type="dxa"/>
            <w:gridSpan w:val="4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5 VWO (SE </w:t>
            </w:r>
            <w:r w:rsidR="009E26B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0%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</w:tc>
        <w:tc>
          <w:tcPr>
            <w:tcW w:w="2203" w:type="dxa"/>
            <w:gridSpan w:val="4"/>
          </w:tcPr>
          <w:p w:rsidR="009D7023" w:rsidRPr="00917072" w:rsidRDefault="009D7023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CF0876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 w:rsidR="00CF087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D7023" w:rsidRPr="00917072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09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67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4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5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E26BD" w:rsidRPr="00917072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9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</w:p>
        </w:tc>
        <w:tc>
          <w:tcPr>
            <w:tcW w:w="57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t/m 8</w:t>
            </w:r>
          </w:p>
        </w:tc>
        <w:tc>
          <w:tcPr>
            <w:tcW w:w="70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86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909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67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t/m 10</w:t>
            </w:r>
          </w:p>
        </w:tc>
        <w:tc>
          <w:tcPr>
            <w:tcW w:w="704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909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67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704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00EC0" w:rsidRPr="00917072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00EC0" w:rsidRPr="00917072" w:rsidRDefault="00700EC0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767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t/m 11</w:t>
            </w:r>
          </w:p>
        </w:tc>
        <w:tc>
          <w:tcPr>
            <w:tcW w:w="704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700EC0" w:rsidRPr="009E26BD" w:rsidRDefault="00700EC0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  <w:tc>
          <w:tcPr>
            <w:tcW w:w="432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9D7023" w:rsidRPr="00917072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p w:rsidR="009D7023" w:rsidRPr="00917072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797"/>
        <w:gridCol w:w="5890"/>
        <w:gridCol w:w="706"/>
        <w:gridCol w:w="666"/>
        <w:gridCol w:w="675"/>
        <w:gridCol w:w="848"/>
      </w:tblGrid>
      <w:tr w:rsidR="009D7023" w:rsidRPr="00917072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6 VWO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89" w:type="dxa"/>
            <w:gridSpan w:val="3"/>
          </w:tcPr>
          <w:p w:rsidR="009D7023" w:rsidRPr="00917072" w:rsidRDefault="009D7023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CF087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 w:rsidR="00CF0876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D7023" w:rsidRPr="00917072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0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06182" w:rsidRPr="00917072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17072" w:rsidRDefault="00F06182" w:rsidP="00F061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SE7.01</w:t>
            </w: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t/m 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25%</w:t>
            </w:r>
          </w:p>
        </w:tc>
      </w:tr>
      <w:tr w:rsidR="00F06182" w:rsidRPr="00917072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06182" w:rsidRPr="00917072" w:rsidRDefault="00F06182" w:rsidP="00F061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890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PO 1</w:t>
            </w:r>
          </w:p>
        </w:tc>
        <w:tc>
          <w:tcPr>
            <w:tcW w:w="706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6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675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F06182" w:rsidRPr="00917072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06182" w:rsidRPr="00917072" w:rsidRDefault="00F06182" w:rsidP="00F061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890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Hoofdstuk 1 t/m 15 </w:t>
            </w:r>
          </w:p>
        </w:tc>
        <w:tc>
          <w:tcPr>
            <w:tcW w:w="706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35%</w:t>
            </w:r>
          </w:p>
        </w:tc>
      </w:tr>
    </w:tbl>
    <w:p w:rsidR="009D7023" w:rsidRPr="00917072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p w:rsidR="009D7023" w:rsidRPr="00917072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9D7023" w:rsidRPr="00917072" w:rsidTr="00A326E2">
        <w:tc>
          <w:tcPr>
            <w:tcW w:w="10456" w:type="dxa"/>
            <w:gridSpan w:val="2"/>
            <w:shd w:val="pct20" w:color="auto" w:fill="auto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1" w:name="_Hlk13754007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De examenstof omvat (delen van) de volgende domeinen: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bookmarkEnd w:id="1"/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Stoffen en materialen in de chemie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Chemische processen en behoudswetten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Ontwikkelen van chemische kennis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Innovatie en chemisch onderzoek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Industriële (chemische) processen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G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Maatschappij, chemie en technologie</w:t>
            </w:r>
          </w:p>
        </w:tc>
      </w:tr>
    </w:tbl>
    <w:p w:rsidR="009D7023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p w:rsidR="009D7023" w:rsidRPr="00917072" w:rsidRDefault="009D7023" w:rsidP="009D7023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9D7023" w:rsidRPr="00917072" w:rsidTr="00A326E2">
        <w:tc>
          <w:tcPr>
            <w:tcW w:w="10456" w:type="dxa"/>
            <w:shd w:val="pct20" w:color="auto" w:fill="auto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Opmerkingen</w:t>
            </w:r>
          </w:p>
        </w:tc>
      </w:tr>
      <w:tr w:rsidR="009D7023" w:rsidRPr="00917072" w:rsidTr="00A326E2">
        <w:tc>
          <w:tcPr>
            <w:tcW w:w="10456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Dit PTA is gebaseerd op de methode “Nova scheikunde”, 2</w:t>
            </w:r>
            <w:r w:rsidRPr="00917072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e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 editie.</w:t>
            </w:r>
          </w:p>
        </w:tc>
      </w:tr>
      <w:tr w:rsidR="009D7023" w:rsidRPr="00917072" w:rsidTr="00A326E2">
        <w:tc>
          <w:tcPr>
            <w:tcW w:w="10456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Toegestane hulpmiddelen bij SE en CE zijn een wetenschappelijke rekenmachine en </w:t>
            </w:r>
            <w:proofErr w:type="spellStart"/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Binas</w:t>
            </w:r>
            <w:proofErr w:type="spellEnd"/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ScienceData</w:t>
            </w:r>
            <w:proofErr w:type="spellEnd"/>
          </w:p>
        </w:tc>
      </w:tr>
      <w:tr w:rsidR="009D7023" w:rsidRPr="00917072" w:rsidTr="00A326E2">
        <w:tc>
          <w:tcPr>
            <w:tcW w:w="10456" w:type="dxa"/>
            <w:vAlign w:val="center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Bij elke toets worden de kennis en vaardigheden van de voorgaande toetsen bekend verondersteld. Deze kunnen dus ook gevraagd worden.</w:t>
            </w:r>
          </w:p>
        </w:tc>
      </w:tr>
    </w:tbl>
    <w:p w:rsidR="009D7023" w:rsidRPr="00917072" w:rsidRDefault="009D7023" w:rsidP="009D7023">
      <w:pPr>
        <w:rPr>
          <w:rFonts w:asciiTheme="minorHAnsi" w:hAnsiTheme="minorHAnsi" w:cstheme="minorHAnsi"/>
          <w:b/>
          <w:sz w:val="20"/>
          <w:szCs w:val="20"/>
        </w:rPr>
      </w:pPr>
    </w:p>
    <w:p w:rsidR="009D7023" w:rsidRPr="002C7195" w:rsidRDefault="00DE7AC7" w:rsidP="009D7023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</w:t>
      </w:r>
      <w:r w:rsidR="009D7023" w:rsidRPr="002C7195">
        <w:rPr>
          <w:rFonts w:asciiTheme="minorHAnsi" w:hAnsiTheme="minorHAnsi" w:cstheme="minorHAnsi"/>
          <w:b/>
          <w:sz w:val="20"/>
          <w:szCs w:val="20"/>
        </w:rPr>
        <w:t xml:space="preserve">% </w:t>
      </w:r>
      <w:r>
        <w:rPr>
          <w:rFonts w:asciiTheme="minorHAnsi" w:hAnsiTheme="minorHAnsi" w:cstheme="minorHAnsi"/>
          <w:b/>
          <w:sz w:val="20"/>
          <w:szCs w:val="20"/>
        </w:rPr>
        <w:t>4VWO</w:t>
      </w:r>
      <w:r w:rsidR="009D7023">
        <w:rPr>
          <w:rFonts w:asciiTheme="minorHAnsi" w:hAnsiTheme="minorHAnsi" w:cstheme="minorHAnsi"/>
          <w:b/>
          <w:sz w:val="20"/>
          <w:szCs w:val="20"/>
        </w:rPr>
        <w:t>,</w:t>
      </w:r>
      <w:r w:rsidR="009D7023"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D64FBB">
        <w:rPr>
          <w:rFonts w:asciiTheme="minorHAnsi" w:hAnsiTheme="minorHAnsi" w:cstheme="minorHAnsi"/>
          <w:b/>
          <w:sz w:val="20"/>
          <w:szCs w:val="20"/>
        </w:rPr>
        <w:t>2</w:t>
      </w:r>
      <w:r w:rsidR="009D7023" w:rsidRPr="002C7195">
        <w:rPr>
          <w:rFonts w:asciiTheme="minorHAnsi" w:hAnsiTheme="minorHAnsi" w:cstheme="minorHAnsi"/>
          <w:b/>
          <w:sz w:val="20"/>
          <w:szCs w:val="20"/>
        </w:rPr>
        <w:t xml:space="preserve">0% </w:t>
      </w:r>
      <w:r>
        <w:rPr>
          <w:rFonts w:asciiTheme="minorHAnsi" w:hAnsiTheme="minorHAnsi" w:cstheme="minorHAnsi"/>
          <w:b/>
          <w:sz w:val="20"/>
          <w:szCs w:val="20"/>
        </w:rPr>
        <w:t>5VWO</w:t>
      </w:r>
      <w:r w:rsidR="009D7023">
        <w:rPr>
          <w:rFonts w:asciiTheme="minorHAnsi" w:hAnsiTheme="minorHAnsi" w:cstheme="minorHAnsi"/>
          <w:b/>
          <w:sz w:val="20"/>
          <w:szCs w:val="20"/>
        </w:rPr>
        <w:t xml:space="preserve">, 80% </w:t>
      </w:r>
      <w:r>
        <w:rPr>
          <w:rFonts w:asciiTheme="minorHAnsi" w:hAnsiTheme="minorHAnsi" w:cstheme="minorHAnsi"/>
          <w:b/>
          <w:sz w:val="20"/>
          <w:szCs w:val="20"/>
        </w:rPr>
        <w:t>6VWO</w:t>
      </w:r>
    </w:p>
    <w:p w:rsidR="00F86163" w:rsidRDefault="00F86163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762F2A" w:rsidRPr="00A259CF" w:rsidRDefault="00762F2A" w:rsidP="00762F2A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proofErr w:type="spellStart"/>
      <w:r w:rsidRPr="00A259CF">
        <w:rPr>
          <w:rStyle w:val="gewicht"/>
          <w:rFonts w:asciiTheme="minorHAnsi" w:hAnsiTheme="minorHAnsi" w:cstheme="minorHAnsi"/>
          <w:sz w:val="36"/>
          <w:szCs w:val="36"/>
        </w:rPr>
        <w:lastRenderedPageBreak/>
        <w:t>WiskundeA</w:t>
      </w:r>
      <w:proofErr w:type="spellEnd"/>
    </w:p>
    <w:p w:rsidR="00762F2A" w:rsidRDefault="00762F2A" w:rsidP="00762F2A">
      <w:pPr>
        <w:rPr>
          <w:rFonts w:asciiTheme="minorHAnsi" w:hAnsiTheme="minorHAnsi" w:cstheme="minorHAnsi"/>
          <w:b/>
          <w:bCs/>
        </w:rPr>
      </w:pPr>
    </w:p>
    <w:p w:rsidR="00762F2A" w:rsidRPr="00F13044" w:rsidRDefault="00762F2A" w:rsidP="00762F2A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762F2A" w:rsidRPr="00BE730B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4VWO (SE 0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762F2A" w:rsidRPr="00BE730B" w:rsidRDefault="00762F2A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62F2A" w:rsidRPr="00BE730B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62F2A" w:rsidRPr="00BE730B" w:rsidTr="00FB15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762F2A" w:rsidRPr="00BE730B" w:rsidRDefault="00FB15A1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H1: formules en grafieken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762F2A" w:rsidRPr="00BE730B" w:rsidRDefault="00FB15A1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762F2A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732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762F2A" w:rsidRPr="00BE730B" w:rsidRDefault="00FB15A1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62F2A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FB15A1" w:rsidRPr="00BE730B" w:rsidTr="00FB1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FB15A1" w:rsidRPr="00BE730B" w:rsidRDefault="00FB15A1" w:rsidP="00FB15A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FB15A1" w:rsidRPr="00BE730B" w:rsidRDefault="00FB15A1" w:rsidP="00FB15A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H1+H2: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formules en grafieken+ statistiek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 (tot zover)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FB15A1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732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B15A1" w:rsidRPr="00BE730B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B15A1" w:rsidRPr="00BE730B" w:rsidRDefault="00FB15A1" w:rsidP="00FB15A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FB15A1" w:rsidRPr="00BE730B" w:rsidRDefault="00FB15A1" w:rsidP="00FB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FB15A1" w:rsidRPr="00BE730B" w:rsidRDefault="00FB15A1" w:rsidP="00FB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H2+H3: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statistiek + rekenen en herleiden</w:t>
            </w:r>
          </w:p>
        </w:tc>
        <w:tc>
          <w:tcPr>
            <w:tcW w:w="705" w:type="dxa"/>
            <w:shd w:val="clear" w:color="auto" w:fill="auto"/>
          </w:tcPr>
          <w:p w:rsidR="00FB15A1" w:rsidRPr="00BE730B" w:rsidRDefault="00FB15A1" w:rsidP="00FB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FB15A1" w:rsidRPr="00BE730B" w:rsidRDefault="00FB15A1" w:rsidP="00FB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FB15A1" w:rsidRDefault="00FB15A1" w:rsidP="00FB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732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B15A1" w:rsidRPr="00BE730B" w:rsidRDefault="00FB15A1" w:rsidP="00FB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B15A1" w:rsidRPr="00BE730B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B15A1" w:rsidRPr="00BE730B" w:rsidRDefault="00FB15A1" w:rsidP="00FB15A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FB15A1" w:rsidRPr="00BE730B" w:rsidRDefault="00FB15A1" w:rsidP="00453D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H4: </w:t>
            </w:r>
            <w:r w:rsidR="00453D1D">
              <w:rPr>
                <w:rFonts w:asciiTheme="minorHAnsi" w:hAnsiTheme="minorHAnsi" w:cstheme="minorHAnsi"/>
                <w:sz w:val="20"/>
                <w:szCs w:val="20"/>
              </w:rPr>
              <w:t>combinatoriek</w:t>
            </w:r>
          </w:p>
        </w:tc>
        <w:tc>
          <w:tcPr>
            <w:tcW w:w="705" w:type="dxa"/>
            <w:shd w:val="clear" w:color="auto" w:fill="auto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FB15A1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732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FB15A1" w:rsidRPr="00BE730B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B15A1" w:rsidRPr="00BE730B" w:rsidRDefault="00FB15A1" w:rsidP="00FB15A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B15A1" w:rsidRPr="00BE730B" w:rsidRDefault="00FB15A1" w:rsidP="00FB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FB15A1" w:rsidRPr="00BE730B" w:rsidRDefault="00453D1D" w:rsidP="00453D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H6: kansrekening</w:t>
            </w:r>
          </w:p>
        </w:tc>
        <w:tc>
          <w:tcPr>
            <w:tcW w:w="705" w:type="dxa"/>
            <w:shd w:val="clear" w:color="auto" w:fill="auto"/>
          </w:tcPr>
          <w:p w:rsidR="00FB15A1" w:rsidRPr="00BE730B" w:rsidRDefault="00FB15A1" w:rsidP="00FB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FB15A1" w:rsidRPr="00BE730B" w:rsidRDefault="00FB15A1" w:rsidP="00FB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FB15A1" w:rsidRDefault="00FB15A1" w:rsidP="00FB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732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B15A1" w:rsidRPr="00BE730B" w:rsidRDefault="00FB15A1" w:rsidP="00FB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FB15A1" w:rsidRPr="00BE730B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B15A1" w:rsidRPr="00BE730B" w:rsidRDefault="00FB15A1" w:rsidP="00FB15A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FB15A1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H1, H3,H</w:t>
            </w:r>
            <w:r w:rsidR="00453D1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  <w:p w:rsidR="00453D1D" w:rsidRPr="00BE730B" w:rsidRDefault="00453D1D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H5: 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machtsverbanden</w:t>
            </w:r>
          </w:p>
        </w:tc>
        <w:tc>
          <w:tcPr>
            <w:tcW w:w="705" w:type="dxa"/>
            <w:shd w:val="clear" w:color="auto" w:fill="auto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B15A1" w:rsidRPr="00BE730B" w:rsidRDefault="00FB15A1" w:rsidP="00FB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</w:tbl>
    <w:p w:rsidR="00762F2A" w:rsidRPr="00F13044" w:rsidRDefault="00762F2A" w:rsidP="00762F2A">
      <w:pPr>
        <w:rPr>
          <w:rFonts w:asciiTheme="minorHAnsi" w:hAnsiTheme="minorHAnsi" w:cstheme="minorHAnsi"/>
        </w:rPr>
      </w:pPr>
    </w:p>
    <w:p w:rsidR="00762F2A" w:rsidRPr="00F13044" w:rsidRDefault="00762F2A" w:rsidP="00762F2A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5"/>
        <w:gridCol w:w="849"/>
        <w:gridCol w:w="5544"/>
        <w:gridCol w:w="719"/>
        <w:gridCol w:w="658"/>
        <w:gridCol w:w="717"/>
        <w:gridCol w:w="453"/>
        <w:gridCol w:w="580"/>
      </w:tblGrid>
      <w:tr w:rsidR="00762F2A" w:rsidRPr="00BE730B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7" w:type="dxa"/>
            <w:gridSpan w:val="4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408" w:type="dxa"/>
            <w:gridSpan w:val="4"/>
          </w:tcPr>
          <w:p w:rsidR="00762F2A" w:rsidRPr="00BE730B" w:rsidRDefault="00762F2A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62F2A" w:rsidRPr="00BE730B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9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544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19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58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7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33" w:type="dxa"/>
            <w:gridSpan w:val="2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62F2A" w:rsidRPr="00BE730B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4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4B5C46" w:rsidP="004B5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statistiek op de computer</w:t>
            </w:r>
          </w:p>
        </w:tc>
        <w:tc>
          <w:tcPr>
            <w:tcW w:w="71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4B5C46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5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4B5C46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1E4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62F2A" w:rsidRPr="00BE730B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4B5C46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765CA">
              <w:rPr>
                <w:rFonts w:asciiTheme="minorHAnsi" w:hAnsiTheme="minorHAnsi" w:cstheme="minorHAnsi"/>
                <w:sz w:val="20"/>
                <w:szCs w:val="20"/>
              </w:rPr>
              <w:t>Keuzeonderwerp: lineair programmeren</w:t>
            </w:r>
          </w:p>
        </w:tc>
        <w:tc>
          <w:tcPr>
            <w:tcW w:w="71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1E4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62F2A" w:rsidRPr="00BE730B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49" w:type="dxa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762F2A" w:rsidRPr="001765CA" w:rsidRDefault="00762F2A" w:rsidP="00762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H9: kansverdelingen</w:t>
            </w:r>
          </w:p>
        </w:tc>
        <w:tc>
          <w:tcPr>
            <w:tcW w:w="719" w:type="dxa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shd w:val="clear" w:color="auto" w:fill="auto"/>
          </w:tcPr>
          <w:p w:rsidR="00762F2A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1E4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62F2A" w:rsidRPr="00BE730B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762F2A" w:rsidRPr="00BE730B" w:rsidRDefault="00762F2A" w:rsidP="00762F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762F2A" w:rsidRPr="00BE730B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762F2A" w:rsidRPr="001765CA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H9+ H11: 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kansverdelingen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+ 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toetsen van hypothesen</w:t>
            </w:r>
          </w:p>
        </w:tc>
        <w:tc>
          <w:tcPr>
            <w:tcW w:w="719" w:type="dxa"/>
            <w:shd w:val="clear" w:color="auto" w:fill="auto"/>
          </w:tcPr>
          <w:p w:rsidR="00762F2A" w:rsidRPr="00BE730B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762F2A" w:rsidRPr="00BE730B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7" w:type="dxa"/>
            <w:shd w:val="clear" w:color="auto" w:fill="auto"/>
          </w:tcPr>
          <w:p w:rsidR="00762F2A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1E4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762F2A" w:rsidRPr="00BE730B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62F2A" w:rsidRPr="00BE730B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762F2A" w:rsidRPr="00BE730B" w:rsidRDefault="00762F2A" w:rsidP="00762F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49" w:type="dxa"/>
            <w:shd w:val="clear" w:color="auto" w:fill="auto"/>
          </w:tcPr>
          <w:p w:rsidR="00762F2A" w:rsidRPr="00BE730B" w:rsidRDefault="00762F2A" w:rsidP="00762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762F2A" w:rsidRDefault="0097520F" w:rsidP="0097520F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H8: differentiaalrekening</w:t>
            </w:r>
          </w:p>
        </w:tc>
        <w:tc>
          <w:tcPr>
            <w:tcW w:w="719" w:type="dxa"/>
            <w:shd w:val="clear" w:color="auto" w:fill="auto"/>
          </w:tcPr>
          <w:p w:rsidR="00762F2A" w:rsidRPr="00BE730B" w:rsidRDefault="00762F2A" w:rsidP="00762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58" w:type="dxa"/>
            <w:shd w:val="clear" w:color="auto" w:fill="auto"/>
          </w:tcPr>
          <w:p w:rsidR="00762F2A" w:rsidRDefault="00762F2A" w:rsidP="00762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shd w:val="clear" w:color="auto" w:fill="auto"/>
          </w:tcPr>
          <w:p w:rsidR="00762F2A" w:rsidRDefault="00762F2A" w:rsidP="00762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1E4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762F2A" w:rsidRDefault="00762F2A" w:rsidP="00762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62F2A" w:rsidRPr="00BE730B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762F2A" w:rsidRPr="00BE730B" w:rsidRDefault="00762F2A" w:rsidP="00762F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762F2A" w:rsidRPr="00BE730B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SE6.0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544" w:type="dxa"/>
            <w:shd w:val="clear" w:color="auto" w:fill="auto"/>
          </w:tcPr>
          <w:p w:rsidR="00762F2A" w:rsidRPr="00BE730B" w:rsidRDefault="0097520F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H8+H10: differentiaalrekening+ exponenten en logaritmen</w:t>
            </w:r>
          </w:p>
        </w:tc>
        <w:tc>
          <w:tcPr>
            <w:tcW w:w="719" w:type="dxa"/>
            <w:shd w:val="clear" w:color="auto" w:fill="auto"/>
          </w:tcPr>
          <w:p w:rsidR="00762F2A" w:rsidRPr="00BE730B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762F2A" w:rsidRPr="00BE730B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7" w:type="dxa"/>
            <w:shd w:val="clear" w:color="auto" w:fill="auto"/>
          </w:tcPr>
          <w:p w:rsidR="00762F2A" w:rsidRPr="00BE730B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53" w:type="dxa"/>
            <w:shd w:val="clear" w:color="auto" w:fill="auto"/>
          </w:tcPr>
          <w:p w:rsidR="00762F2A" w:rsidRPr="00BE730B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580" w:type="dxa"/>
            <w:shd w:val="clear" w:color="auto" w:fill="auto"/>
          </w:tcPr>
          <w:p w:rsidR="00762F2A" w:rsidRPr="00BE730B" w:rsidRDefault="00762F2A" w:rsidP="00762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762F2A" w:rsidRDefault="00762F2A" w:rsidP="00762F2A">
      <w:pPr>
        <w:rPr>
          <w:rFonts w:asciiTheme="minorHAnsi" w:hAnsiTheme="minorHAnsi" w:cstheme="minorHAnsi"/>
        </w:rPr>
      </w:pPr>
    </w:p>
    <w:p w:rsidR="00762F2A" w:rsidRPr="00F13044" w:rsidRDefault="00762F2A" w:rsidP="00762F2A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762F2A" w:rsidRPr="00BE730B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762F2A" w:rsidRPr="00BE730B" w:rsidRDefault="00762F2A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2023-2024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62F2A" w:rsidRPr="00BE730B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62F2A" w:rsidRPr="00BE730B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SE7.01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Domein A t/m D: </w:t>
            </w:r>
            <w:proofErr w:type="spellStart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hfst</w:t>
            </w:r>
            <w:proofErr w:type="spellEnd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. 1/2/3/6/8/10 + </w:t>
            </w: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H12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62F2A" w:rsidRPr="00BE730B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889" w:type="dxa"/>
            <w:shd w:val="clear" w:color="auto" w:fill="auto"/>
          </w:tcPr>
          <w:p w:rsidR="00762F2A" w:rsidRPr="00BE730B" w:rsidRDefault="00762F2A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Domein A t/m D: </w:t>
            </w:r>
            <w:proofErr w:type="spellStart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hfst</w:t>
            </w:r>
            <w:proofErr w:type="spellEnd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. 1/2/3/6/8/10/12 + </w:t>
            </w: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H13</w:t>
            </w:r>
          </w:p>
        </w:tc>
        <w:tc>
          <w:tcPr>
            <w:tcW w:w="706" w:type="dxa"/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25%</w:t>
            </w:r>
          </w:p>
        </w:tc>
      </w:tr>
      <w:tr w:rsidR="00762F2A" w:rsidRPr="00BE730B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889" w:type="dxa"/>
            <w:shd w:val="clear" w:color="auto" w:fill="auto"/>
          </w:tcPr>
          <w:p w:rsidR="00762F2A" w:rsidRPr="00BE730B" w:rsidRDefault="00762F2A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Domein A t/m D: </w:t>
            </w:r>
            <w:proofErr w:type="spellStart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hfst</w:t>
            </w:r>
            <w:proofErr w:type="spellEnd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. 1/2/3/6/8/10/12/13 + </w:t>
            </w: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H14</w:t>
            </w:r>
          </w:p>
        </w:tc>
        <w:tc>
          <w:tcPr>
            <w:tcW w:w="706" w:type="dxa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62F2A" w:rsidRPr="00BE730B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SE9.02</w:t>
            </w:r>
          </w:p>
        </w:tc>
        <w:tc>
          <w:tcPr>
            <w:tcW w:w="5889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Dossier </w:t>
            </w:r>
          </w:p>
        </w:tc>
        <w:tc>
          <w:tcPr>
            <w:tcW w:w="706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:rsidR="00762F2A" w:rsidRPr="00F13044" w:rsidRDefault="00762F2A" w:rsidP="00762F2A">
      <w:pPr>
        <w:rPr>
          <w:rFonts w:asciiTheme="minorHAnsi" w:hAnsiTheme="minorHAnsi" w:cstheme="minorHAnsi"/>
        </w:rPr>
      </w:pPr>
    </w:p>
    <w:p w:rsidR="00762F2A" w:rsidRPr="00F13044" w:rsidRDefault="00762F2A" w:rsidP="00762F2A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762F2A" w:rsidRPr="00BE730B" w:rsidTr="000C1EE4">
        <w:tc>
          <w:tcPr>
            <w:tcW w:w="10456" w:type="dxa"/>
            <w:gridSpan w:val="2"/>
            <w:shd w:val="pct20" w:color="auto" w:fill="auto"/>
          </w:tcPr>
          <w:p w:rsidR="00762F2A" w:rsidRPr="00EA0180" w:rsidRDefault="00762F2A" w:rsidP="000C1EE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 examenstof omvat de volgende domeinen: Boek: G&amp;R, VWO A (11</w:t>
            </w:r>
            <w:r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e</w:t>
            </w:r>
            <w:r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editie):</w:t>
            </w:r>
          </w:p>
        </w:tc>
      </w:tr>
      <w:tr w:rsidR="00762F2A" w:rsidRPr="00BE730B" w:rsidTr="000C1EE4">
        <w:tc>
          <w:tcPr>
            <w:tcW w:w="1384" w:type="dxa"/>
            <w:vAlign w:val="center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762F2A" w:rsidRPr="00BE730B" w:rsidTr="000C1EE4">
        <w:tc>
          <w:tcPr>
            <w:tcW w:w="1384" w:type="dxa"/>
            <w:vAlign w:val="center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Algebra en tellen: H2,14</w:t>
            </w:r>
          </w:p>
        </w:tc>
      </w:tr>
      <w:tr w:rsidR="00762F2A" w:rsidRPr="00BE730B" w:rsidTr="000C1EE4">
        <w:tc>
          <w:tcPr>
            <w:tcW w:w="1384" w:type="dxa"/>
            <w:vAlign w:val="center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Verbanden: H1,3,6,12,14</w:t>
            </w:r>
          </w:p>
        </w:tc>
      </w:tr>
      <w:tr w:rsidR="00762F2A" w:rsidRPr="00BE730B" w:rsidTr="000C1EE4">
        <w:tc>
          <w:tcPr>
            <w:tcW w:w="1384" w:type="dxa"/>
            <w:vAlign w:val="center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Verandering: H8,10,13</w:t>
            </w:r>
          </w:p>
        </w:tc>
      </w:tr>
      <w:tr w:rsidR="00762F2A" w:rsidRPr="00BE730B" w:rsidTr="000C1EE4">
        <w:tc>
          <w:tcPr>
            <w:tcW w:w="1384" w:type="dxa"/>
            <w:vAlign w:val="center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Statistiek en kansrekening: H4,5,7,9,11</w:t>
            </w:r>
          </w:p>
        </w:tc>
      </w:tr>
      <w:tr w:rsidR="00762F2A" w:rsidRPr="00BE730B" w:rsidTr="000C1EE4">
        <w:tc>
          <w:tcPr>
            <w:tcW w:w="1384" w:type="dxa"/>
            <w:vAlign w:val="center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762F2A" w:rsidRPr="00BE730B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Keuzeonderwerp: lineair programmeren</w:t>
            </w:r>
          </w:p>
        </w:tc>
      </w:tr>
    </w:tbl>
    <w:p w:rsidR="00762F2A" w:rsidRPr="00F13044" w:rsidRDefault="00762F2A" w:rsidP="00762F2A">
      <w:pPr>
        <w:rPr>
          <w:rFonts w:asciiTheme="minorHAnsi" w:hAnsiTheme="minorHAnsi" w:cstheme="minorHAnsi"/>
        </w:rPr>
      </w:pPr>
    </w:p>
    <w:p w:rsidR="00762F2A" w:rsidRPr="00F13044" w:rsidRDefault="00762F2A" w:rsidP="00762F2A">
      <w:pPr>
        <w:rPr>
          <w:rFonts w:asciiTheme="minorHAnsi" w:hAnsiTheme="minorHAnsi" w:cstheme="minorHAnsi"/>
        </w:rPr>
      </w:pPr>
    </w:p>
    <w:p w:rsidR="00762F2A" w:rsidRPr="002C7195" w:rsidRDefault="00762F2A" w:rsidP="00762F2A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0% 4VWO, 10% 5VWO</w:t>
      </w:r>
      <w:r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en 90% 6VWO</w:t>
      </w:r>
    </w:p>
    <w:p w:rsidR="00762F2A" w:rsidRPr="00F13044" w:rsidRDefault="00762F2A" w:rsidP="00762F2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762F2A" w:rsidRPr="002C7195" w:rsidRDefault="00762F2A" w:rsidP="00762F2A">
      <w:pPr>
        <w:rPr>
          <w:rFonts w:asciiTheme="minorHAnsi" w:hAnsiTheme="minorHAnsi" w:cstheme="minorHAnsi"/>
          <w:b/>
          <w:sz w:val="20"/>
          <w:szCs w:val="20"/>
        </w:rPr>
      </w:pPr>
    </w:p>
    <w:p w:rsidR="00762F2A" w:rsidRPr="00F13044" w:rsidRDefault="00762F2A" w:rsidP="00762F2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762F2A" w:rsidRDefault="00762F2A" w:rsidP="00762F2A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762F2A" w:rsidRPr="00A259CF" w:rsidRDefault="00762F2A" w:rsidP="00762F2A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259CF">
        <w:rPr>
          <w:rStyle w:val="gewicht"/>
          <w:rFonts w:asciiTheme="minorHAnsi" w:hAnsiTheme="minorHAnsi" w:cstheme="minorHAnsi"/>
          <w:sz w:val="36"/>
          <w:szCs w:val="36"/>
        </w:rPr>
        <w:lastRenderedPageBreak/>
        <w:t>WiskundeB</w:t>
      </w:r>
    </w:p>
    <w:p w:rsidR="00762F2A" w:rsidRDefault="00762F2A" w:rsidP="00762F2A">
      <w:pPr>
        <w:rPr>
          <w:rFonts w:asciiTheme="minorHAnsi" w:hAnsiTheme="minorHAnsi" w:cstheme="minorHAnsi"/>
          <w:b/>
          <w:bCs/>
        </w:rPr>
      </w:pPr>
    </w:p>
    <w:p w:rsidR="00762F2A" w:rsidRPr="00F13044" w:rsidRDefault="00762F2A" w:rsidP="00762F2A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762F2A" w:rsidRPr="00556180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4VWO (SE 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0" w:type="dxa"/>
            <w:gridSpan w:val="3"/>
          </w:tcPr>
          <w:p w:rsidR="00762F2A" w:rsidRPr="00556180" w:rsidRDefault="0077424E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762F2A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62F2A" w:rsidRPr="00556180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62F2A" w:rsidRPr="00556180" w:rsidTr="00201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762F2A" w:rsidRPr="00556180" w:rsidRDefault="0020144A" w:rsidP="0020144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</w:t>
            </w:r>
            <w:r w:rsidR="00762F2A">
              <w:rPr>
                <w:rFonts w:asciiTheme="minorHAnsi" w:hAnsiTheme="minorHAnsi" w:cstheme="minorHAnsi"/>
                <w:sz w:val="20"/>
                <w:szCs w:val="20"/>
              </w:rPr>
              <w:t>: Formules en grafieken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762F2A" w:rsidRPr="00556180" w:rsidRDefault="0020144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762F2A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1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762F2A" w:rsidRPr="00BE730B" w:rsidRDefault="0020144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62F2A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0144A" w:rsidRPr="00556180" w:rsidTr="00201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20144A" w:rsidRPr="00556180" w:rsidRDefault="0020144A" w:rsidP="0020144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20144A" w:rsidRPr="00556180" w:rsidRDefault="0020144A" w:rsidP="0020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20144A" w:rsidRPr="00556180" w:rsidRDefault="0020144A" w:rsidP="0020144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H1+H2: Formules en grafieken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en de afgeleide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functie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(tot zover)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20144A" w:rsidRPr="00556180" w:rsidRDefault="0020144A" w:rsidP="0020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20144A" w:rsidRPr="00556180" w:rsidRDefault="0020144A" w:rsidP="0020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20144A" w:rsidRDefault="0020144A" w:rsidP="0020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341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20144A" w:rsidRPr="00BE730B" w:rsidRDefault="0020144A" w:rsidP="0020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0144A" w:rsidRPr="00556180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0144A" w:rsidRPr="00556180" w:rsidRDefault="0020144A" w:rsidP="002014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20144A" w:rsidRPr="00556180" w:rsidRDefault="0020144A" w:rsidP="00201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20144A" w:rsidRPr="00556180" w:rsidRDefault="0020144A" w:rsidP="00201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H2+H4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: De afgeleide  + vergelijkingen en herleidingen</w:t>
            </w:r>
          </w:p>
        </w:tc>
        <w:tc>
          <w:tcPr>
            <w:tcW w:w="705" w:type="dxa"/>
            <w:shd w:val="clear" w:color="auto" w:fill="auto"/>
          </w:tcPr>
          <w:p w:rsidR="0020144A" w:rsidRPr="00556180" w:rsidRDefault="0020144A" w:rsidP="00201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20144A" w:rsidRPr="00556180" w:rsidRDefault="0020144A" w:rsidP="00201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20144A" w:rsidRDefault="0020144A" w:rsidP="00201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1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0144A" w:rsidRPr="00BE730B" w:rsidRDefault="0020144A" w:rsidP="00201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0144A" w:rsidRPr="00556180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0144A" w:rsidRPr="00556180" w:rsidRDefault="0020144A" w:rsidP="002014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20144A" w:rsidRPr="00556180" w:rsidRDefault="0020144A" w:rsidP="0020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20144A" w:rsidRPr="00556180" w:rsidRDefault="0020144A" w:rsidP="0020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: meetkunde</w:t>
            </w:r>
          </w:p>
        </w:tc>
        <w:tc>
          <w:tcPr>
            <w:tcW w:w="705" w:type="dxa"/>
            <w:shd w:val="clear" w:color="auto" w:fill="auto"/>
          </w:tcPr>
          <w:p w:rsidR="0020144A" w:rsidRPr="00556180" w:rsidRDefault="0020144A" w:rsidP="0020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20144A" w:rsidRPr="00556180" w:rsidRDefault="0020144A" w:rsidP="0020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20144A" w:rsidRPr="00556180" w:rsidRDefault="0020144A" w:rsidP="0020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0144A" w:rsidRPr="00BE730B" w:rsidRDefault="0020144A" w:rsidP="0020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2290A" w:rsidRPr="00556180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2290A" w:rsidRPr="00556180" w:rsidRDefault="0072290A" w:rsidP="0072290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2290A" w:rsidRPr="00556180" w:rsidRDefault="0072290A" w:rsidP="007229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72290A" w:rsidRDefault="0072290A" w:rsidP="007229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H5: machten, exponenten en logaritmen</w:t>
            </w:r>
          </w:p>
        </w:tc>
        <w:tc>
          <w:tcPr>
            <w:tcW w:w="705" w:type="dxa"/>
            <w:shd w:val="clear" w:color="auto" w:fill="auto"/>
          </w:tcPr>
          <w:p w:rsidR="0072290A" w:rsidRPr="00556180" w:rsidRDefault="0072290A" w:rsidP="007229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72290A" w:rsidRPr="00556180" w:rsidRDefault="0072290A" w:rsidP="007229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2290A" w:rsidRPr="00556180" w:rsidRDefault="0072290A" w:rsidP="007229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290A" w:rsidRPr="00BE730B" w:rsidRDefault="0072290A" w:rsidP="007229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2290A" w:rsidRPr="00556180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2290A" w:rsidRPr="00556180" w:rsidRDefault="0072290A" w:rsidP="0072290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2290A" w:rsidRPr="00556180" w:rsidRDefault="0072290A" w:rsidP="00722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72290A" w:rsidRDefault="0072290A" w:rsidP="00722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H1, H2, H4, H5, H6</w:t>
            </w:r>
          </w:p>
          <w:p w:rsidR="0072290A" w:rsidRDefault="0072290A" w:rsidP="00722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H5: machten, exponenten en logaritmen</w:t>
            </w:r>
          </w:p>
          <w:p w:rsidR="0072290A" w:rsidRPr="00556180" w:rsidRDefault="0072290A" w:rsidP="00722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H6: differentiaalrekening</w:t>
            </w:r>
          </w:p>
        </w:tc>
        <w:tc>
          <w:tcPr>
            <w:tcW w:w="705" w:type="dxa"/>
            <w:shd w:val="clear" w:color="auto" w:fill="auto"/>
          </w:tcPr>
          <w:p w:rsidR="0072290A" w:rsidRPr="00556180" w:rsidRDefault="0072290A" w:rsidP="00722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72290A" w:rsidRPr="00556180" w:rsidRDefault="0072290A" w:rsidP="00722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2290A" w:rsidRPr="00556180" w:rsidRDefault="0072290A" w:rsidP="00722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290A" w:rsidRPr="00BE730B" w:rsidRDefault="00B90A13" w:rsidP="00722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72290A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</w:tbl>
    <w:p w:rsidR="00762F2A" w:rsidRPr="00F13044" w:rsidRDefault="00762F2A" w:rsidP="00762F2A">
      <w:pPr>
        <w:rPr>
          <w:rFonts w:asciiTheme="minorHAnsi" w:hAnsiTheme="minorHAnsi" w:cstheme="minorHAnsi"/>
        </w:rPr>
      </w:pPr>
    </w:p>
    <w:p w:rsidR="00762F2A" w:rsidRPr="00F13044" w:rsidRDefault="00762F2A" w:rsidP="00762F2A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5"/>
        <w:gridCol w:w="849"/>
        <w:gridCol w:w="5544"/>
        <w:gridCol w:w="719"/>
        <w:gridCol w:w="658"/>
        <w:gridCol w:w="717"/>
        <w:gridCol w:w="453"/>
        <w:gridCol w:w="580"/>
      </w:tblGrid>
      <w:tr w:rsidR="00762F2A" w:rsidRPr="00556180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7" w:type="dxa"/>
            <w:gridSpan w:val="4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408" w:type="dxa"/>
            <w:gridSpan w:val="4"/>
          </w:tcPr>
          <w:p w:rsidR="00762F2A" w:rsidRPr="00556180" w:rsidRDefault="0077424E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762F2A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62F2A" w:rsidRPr="00556180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9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544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19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58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7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33" w:type="dxa"/>
            <w:gridSpan w:val="2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62F2A" w:rsidRPr="00556180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4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B90A13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</w:t>
            </w:r>
            <w:r w:rsidR="00762F2A">
              <w:rPr>
                <w:rFonts w:asciiTheme="minorHAnsi" w:hAnsiTheme="minorHAnsi" w:cstheme="minorHAnsi"/>
                <w:sz w:val="20"/>
                <w:szCs w:val="20"/>
              </w:rPr>
              <w:t>: goniometrische formules</w:t>
            </w:r>
          </w:p>
        </w:tc>
        <w:tc>
          <w:tcPr>
            <w:tcW w:w="71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75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62F2A" w:rsidRPr="00556180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095CE7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H8+H7</w:t>
            </w:r>
            <w:r w:rsidR="00762F2A" w:rsidRPr="00556180">
              <w:rPr>
                <w:rFonts w:asciiTheme="minorHAnsi" w:hAnsiTheme="minorHAnsi" w:cstheme="minorHAnsi"/>
                <w:sz w:val="20"/>
                <w:szCs w:val="20"/>
              </w:rPr>
              <w:t>: goniometrische formules + meetkunde (tot zover)</w:t>
            </w:r>
          </w:p>
        </w:tc>
        <w:tc>
          <w:tcPr>
            <w:tcW w:w="71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75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62F2A" w:rsidRPr="00556180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49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762F2A" w:rsidRPr="00556180" w:rsidRDefault="00B90A13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</w:t>
            </w:r>
            <w:r w:rsidR="00762F2A">
              <w:rPr>
                <w:rFonts w:asciiTheme="minorHAnsi" w:hAnsiTheme="minorHAnsi" w:cstheme="minorHAnsi"/>
                <w:sz w:val="20"/>
                <w:szCs w:val="20"/>
              </w:rPr>
              <w:t>: meetkunde</w:t>
            </w:r>
          </w:p>
        </w:tc>
        <w:tc>
          <w:tcPr>
            <w:tcW w:w="719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shd w:val="clear" w:color="auto" w:fill="auto"/>
          </w:tcPr>
          <w:p w:rsidR="00762F2A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75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62F2A" w:rsidRPr="00556180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762F2A" w:rsidRPr="00556180" w:rsidRDefault="00B90A13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</w:t>
            </w:r>
            <w:r w:rsidR="00762F2A">
              <w:rPr>
                <w:rFonts w:asciiTheme="minorHAnsi" w:hAnsiTheme="minorHAnsi" w:cstheme="minorHAnsi"/>
                <w:sz w:val="20"/>
                <w:szCs w:val="20"/>
              </w:rPr>
              <w:t>+H9: meetkunde + exponentiële en logaritmische</w:t>
            </w:r>
            <w:r w:rsidR="00762F2A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functies</w:t>
            </w:r>
          </w:p>
        </w:tc>
        <w:tc>
          <w:tcPr>
            <w:tcW w:w="719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7" w:type="dxa"/>
            <w:shd w:val="clear" w:color="auto" w:fill="auto"/>
          </w:tcPr>
          <w:p w:rsidR="00762F2A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75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62F2A" w:rsidRPr="00556180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49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762F2A" w:rsidRPr="00556180" w:rsidRDefault="00762F2A" w:rsidP="000C1EE4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H10: meetkunde met vectoren</w:t>
            </w:r>
          </w:p>
        </w:tc>
        <w:tc>
          <w:tcPr>
            <w:tcW w:w="719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62F2A" w:rsidRPr="00556180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762F2A" w:rsidRPr="00556180" w:rsidRDefault="00762F2A" w:rsidP="000C1EE4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H11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4F776F">
              <w:rPr>
                <w:rFonts w:asciiTheme="minorHAnsi" w:hAnsiTheme="minorHAnsi" w:cstheme="minorHAnsi"/>
                <w:sz w:val="20"/>
                <w:szCs w:val="20"/>
              </w:rPr>
              <w:t>integraalrekening</w:t>
            </w:r>
          </w:p>
        </w:tc>
        <w:tc>
          <w:tcPr>
            <w:tcW w:w="719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762F2A" w:rsidRPr="00BE730B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62F2A" w:rsidRPr="00556180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544" w:type="dxa"/>
            <w:shd w:val="clear" w:color="auto" w:fill="auto"/>
          </w:tcPr>
          <w:p w:rsidR="00762F2A" w:rsidRPr="004F776F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F776F">
              <w:rPr>
                <w:rFonts w:asciiTheme="minorHAnsi" w:hAnsiTheme="minorHAnsi" w:cstheme="minorHAnsi"/>
                <w:sz w:val="20"/>
                <w:szCs w:val="20"/>
              </w:rPr>
              <w:t>H11+H12: integraalrek</w:t>
            </w:r>
            <w:r w:rsidR="00D14EF0">
              <w:rPr>
                <w:rFonts w:asciiTheme="minorHAnsi" w:hAnsiTheme="minorHAnsi" w:cstheme="minorHAnsi"/>
                <w:sz w:val="20"/>
                <w:szCs w:val="20"/>
              </w:rPr>
              <w:t>ening en goniometrische formules</w:t>
            </w:r>
          </w:p>
        </w:tc>
        <w:tc>
          <w:tcPr>
            <w:tcW w:w="719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7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53" w:type="dxa"/>
            <w:shd w:val="clear" w:color="auto" w:fill="auto"/>
          </w:tcPr>
          <w:p w:rsidR="00762F2A" w:rsidRPr="00BE730B" w:rsidRDefault="00A232C7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762F2A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80" w:type="dxa"/>
            <w:shd w:val="clear" w:color="auto" w:fill="auto"/>
          </w:tcPr>
          <w:p w:rsidR="00762F2A" w:rsidRPr="00BE730B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762F2A" w:rsidRDefault="00762F2A" w:rsidP="00762F2A">
      <w:pPr>
        <w:rPr>
          <w:rFonts w:asciiTheme="minorHAnsi" w:hAnsiTheme="minorHAnsi" w:cstheme="minorHAnsi"/>
        </w:rPr>
      </w:pPr>
    </w:p>
    <w:p w:rsidR="00762F2A" w:rsidRPr="00F13044" w:rsidRDefault="00762F2A" w:rsidP="00762F2A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762F2A" w:rsidRPr="00556180" w:rsidTr="000C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762F2A" w:rsidRPr="00556180" w:rsidRDefault="0077424E" w:rsidP="000C1E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2023-2024</w:t>
            </w:r>
            <w:r w:rsidR="00762F2A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62F2A" w:rsidRPr="00556180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62F2A" w:rsidRPr="00556180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SE7.01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Domein A t/m E: </w:t>
            </w:r>
            <w:proofErr w:type="spellStart"/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hfst</w:t>
            </w:r>
            <w:proofErr w:type="spellEnd"/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. 1 t/m </w:t>
            </w: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13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(behalve 4/8/10)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62F2A" w:rsidRPr="00556180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889" w:type="dxa"/>
            <w:shd w:val="clear" w:color="auto" w:fill="auto"/>
          </w:tcPr>
          <w:p w:rsidR="00762F2A" w:rsidRPr="00556180" w:rsidRDefault="00762F2A" w:rsidP="000C1E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Domein A t/m E: hfst.1 t/m </w:t>
            </w: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14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06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62F2A" w:rsidRPr="00556180" w:rsidTr="000C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889" w:type="dxa"/>
            <w:shd w:val="clear" w:color="auto" w:fill="auto"/>
          </w:tcPr>
          <w:p w:rsidR="00762F2A" w:rsidRPr="00556180" w:rsidRDefault="00762F2A" w:rsidP="000C1E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Domein A t/m E: hfst.1 t/m </w:t>
            </w: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15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06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62F2A" w:rsidRPr="00556180" w:rsidRDefault="00762F2A" w:rsidP="000C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62F2A" w:rsidRPr="00556180" w:rsidTr="000C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SE9.02</w:t>
            </w:r>
          </w:p>
        </w:tc>
        <w:tc>
          <w:tcPr>
            <w:tcW w:w="5889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Dossier (+ keuzeonderwerp)</w:t>
            </w:r>
          </w:p>
        </w:tc>
        <w:tc>
          <w:tcPr>
            <w:tcW w:w="706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62F2A" w:rsidRPr="00556180" w:rsidRDefault="00762F2A" w:rsidP="000C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:rsidR="00762F2A" w:rsidRPr="00F13044" w:rsidRDefault="00762F2A" w:rsidP="00762F2A">
      <w:pPr>
        <w:rPr>
          <w:rFonts w:asciiTheme="minorHAnsi" w:hAnsiTheme="minorHAnsi" w:cstheme="minorHAnsi"/>
        </w:rPr>
      </w:pPr>
    </w:p>
    <w:p w:rsidR="00762F2A" w:rsidRPr="00F13044" w:rsidRDefault="00762F2A" w:rsidP="00762F2A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762F2A" w:rsidRPr="00556180" w:rsidTr="000C1EE4">
        <w:tc>
          <w:tcPr>
            <w:tcW w:w="10456" w:type="dxa"/>
            <w:gridSpan w:val="2"/>
            <w:shd w:val="pct20" w:color="auto" w:fill="auto"/>
          </w:tcPr>
          <w:p w:rsidR="00762F2A" w:rsidRPr="00EA0180" w:rsidRDefault="00762F2A" w:rsidP="000C1EE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 examenstof omvat de volgende domeinen: Boek: G&amp;R, VWO B (11</w:t>
            </w:r>
            <w:r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e</w:t>
            </w:r>
            <w:r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editie):</w:t>
            </w:r>
          </w:p>
        </w:tc>
      </w:tr>
      <w:tr w:rsidR="00762F2A" w:rsidRPr="00556180" w:rsidTr="000C1EE4">
        <w:tc>
          <w:tcPr>
            <w:tcW w:w="1384" w:type="dxa"/>
            <w:vAlign w:val="center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762F2A" w:rsidRPr="00556180" w:rsidTr="000C1EE4">
        <w:tc>
          <w:tcPr>
            <w:tcW w:w="1384" w:type="dxa"/>
            <w:vAlign w:val="center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Formules, functies en grafieken:</w:t>
            </w:r>
            <w:r w:rsidR="002C6F0F">
              <w:rPr>
                <w:rFonts w:asciiTheme="minorHAnsi" w:hAnsiTheme="minorHAnsi" w:cstheme="minorHAnsi"/>
                <w:sz w:val="20"/>
                <w:szCs w:val="20"/>
              </w:rPr>
              <w:t xml:space="preserve"> H1,4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,5,9,11</w:t>
            </w:r>
          </w:p>
        </w:tc>
      </w:tr>
      <w:tr w:rsidR="00762F2A" w:rsidRPr="00556180" w:rsidTr="000C1EE4">
        <w:tc>
          <w:tcPr>
            <w:tcW w:w="1384" w:type="dxa"/>
            <w:vAlign w:val="center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Differentiaal- en integraalrekening: H2,6,11,15</w:t>
            </w:r>
          </w:p>
        </w:tc>
      </w:tr>
      <w:tr w:rsidR="00762F2A" w:rsidRPr="00556180" w:rsidTr="000C1EE4">
        <w:tc>
          <w:tcPr>
            <w:tcW w:w="1384" w:type="dxa"/>
            <w:vAlign w:val="center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762F2A" w:rsidRPr="00556180" w:rsidRDefault="002C6F0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Goniometrische functies: H8</w:t>
            </w:r>
            <w:r w:rsidR="00762F2A" w:rsidRPr="00556180">
              <w:rPr>
                <w:rFonts w:asciiTheme="minorHAnsi" w:hAnsiTheme="minorHAnsi" w:cstheme="minorHAnsi"/>
                <w:sz w:val="20"/>
                <w:szCs w:val="20"/>
              </w:rPr>
              <w:t>,12</w:t>
            </w:r>
          </w:p>
        </w:tc>
      </w:tr>
      <w:tr w:rsidR="00762F2A" w:rsidRPr="00556180" w:rsidTr="000C1EE4">
        <w:tc>
          <w:tcPr>
            <w:tcW w:w="1384" w:type="dxa"/>
            <w:vAlign w:val="center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762F2A" w:rsidRPr="00556180" w:rsidRDefault="002C6F0F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Meetkunde met coördinaten: H3,7</w:t>
            </w:r>
            <w:r w:rsidR="00762F2A" w:rsidRPr="00556180">
              <w:rPr>
                <w:rFonts w:asciiTheme="minorHAnsi" w:hAnsiTheme="minorHAnsi" w:cstheme="minorHAnsi"/>
                <w:sz w:val="20"/>
                <w:szCs w:val="20"/>
              </w:rPr>
              <w:t>,10,14</w:t>
            </w:r>
          </w:p>
        </w:tc>
      </w:tr>
      <w:tr w:rsidR="00762F2A" w:rsidRPr="00556180" w:rsidTr="000C1EE4">
        <w:tc>
          <w:tcPr>
            <w:tcW w:w="1384" w:type="dxa"/>
            <w:vAlign w:val="center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762F2A" w:rsidRPr="00556180" w:rsidRDefault="00762F2A" w:rsidP="000C1E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Keuzeonderwerp: complexe getallen</w:t>
            </w:r>
          </w:p>
        </w:tc>
      </w:tr>
    </w:tbl>
    <w:p w:rsidR="00762F2A" w:rsidRPr="00F13044" w:rsidRDefault="00762F2A" w:rsidP="00762F2A">
      <w:pPr>
        <w:rPr>
          <w:rFonts w:asciiTheme="minorHAnsi" w:hAnsiTheme="minorHAnsi" w:cstheme="minorHAnsi"/>
        </w:rPr>
      </w:pPr>
    </w:p>
    <w:p w:rsidR="00762F2A" w:rsidRPr="00F13044" w:rsidRDefault="00762F2A" w:rsidP="00762F2A">
      <w:pPr>
        <w:rPr>
          <w:rFonts w:asciiTheme="minorHAnsi" w:hAnsiTheme="minorHAnsi" w:cstheme="minorHAnsi"/>
        </w:rPr>
      </w:pPr>
    </w:p>
    <w:p w:rsidR="00762F2A" w:rsidRPr="002C7195" w:rsidRDefault="00762F2A" w:rsidP="00762F2A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0% 4VWO, 10% 5VWO</w:t>
      </w:r>
      <w:r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en 90% 6VWO</w:t>
      </w:r>
    </w:p>
    <w:p w:rsidR="00762F2A" w:rsidRPr="00F13044" w:rsidRDefault="00762F2A" w:rsidP="00762F2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762F2A" w:rsidRPr="002C7195" w:rsidRDefault="00762F2A" w:rsidP="00762F2A">
      <w:pPr>
        <w:rPr>
          <w:rFonts w:asciiTheme="minorHAnsi" w:hAnsiTheme="minorHAnsi" w:cstheme="minorHAnsi"/>
          <w:b/>
          <w:sz w:val="20"/>
          <w:szCs w:val="20"/>
        </w:rPr>
      </w:pPr>
    </w:p>
    <w:sectPr w:rsidR="00762F2A" w:rsidRPr="002C7195" w:rsidSect="00CA1454">
      <w:footerReference w:type="default" r:id="rId9"/>
      <w:pgSz w:w="11906" w:h="16838" w:code="9"/>
      <w:pgMar w:top="993" w:right="991" w:bottom="993" w:left="851" w:header="567" w:footer="5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EE4" w:rsidRDefault="000C1EE4">
      <w:r>
        <w:separator/>
      </w:r>
    </w:p>
  </w:endnote>
  <w:endnote w:type="continuationSeparator" w:id="0">
    <w:p w:rsidR="000C1EE4" w:rsidRDefault="000C1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37D81C-B308-44AB-BAB0-31AC4CC96117}"/>
    <w:embedBold r:id="rId2" w:fontKey="{80128239-1A2C-4630-ABF9-B75790631B69}"/>
    <w:embedItalic r:id="rId3" w:fontKey="{138A658C-144E-4D83-A9DA-93B986580A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EE4" w:rsidRDefault="000C1EE4">
    <w:pPr>
      <w:rPr>
        <w:rStyle w:val="sdu"/>
        <w:spacing w:val="6"/>
      </w:rPr>
    </w:pPr>
    <w:r>
      <w:rPr>
        <w:rStyle w:val="sdu"/>
        <w:noProof/>
        <w:spacing w:val="6"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10130155</wp:posOffset>
              </wp:positionV>
              <wp:extent cx="6120130" cy="2159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1EE4" w:rsidRDefault="000C1EE4" w:rsidP="00CB0437">
                          <w:pPr>
                            <w:pStyle w:val="voettekst"/>
                          </w:pPr>
                          <w:r>
                            <w:rPr>
                              <w:rStyle w:val="sdu"/>
                            </w:rPr>
                            <w:tab/>
                          </w:r>
                          <w:r>
                            <w:rPr>
                              <w:rStyle w:val="pagnr"/>
                            </w:rPr>
                            <w:fldChar w:fldCharType="begin"/>
                          </w:r>
                          <w:r>
                            <w:rPr>
                              <w:rStyle w:val="pagnr"/>
                            </w:rPr>
                            <w:instrText xml:space="preserve"> PAGE </w:instrText>
                          </w:r>
                          <w:r>
                            <w:rPr>
                              <w:rStyle w:val="pagnr"/>
                            </w:rPr>
                            <w:fldChar w:fldCharType="separate"/>
                          </w:r>
                          <w:r w:rsidR="002729F2">
                            <w:rPr>
                              <w:rStyle w:val="pagnr"/>
                              <w:noProof/>
                            </w:rPr>
                            <w:t>21</w:t>
                          </w:r>
                          <w:r>
                            <w:rPr>
                              <w:rStyle w:val="pagnr"/>
                            </w:rPr>
                            <w:fldChar w:fldCharType="end"/>
                          </w:r>
                          <w:r>
                            <w:rPr>
                              <w:rStyle w:val="pagnr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6.7pt;margin-top:797.65pt;width:481.9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DXrAIAAKk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" filled="f" stroked="f">
              <v:textbox inset="0,0,0,0">
                <w:txbxContent>
                  <w:p w:rsidR="000C1EE4" w:rsidRDefault="000C1EE4" w:rsidP="00CB0437">
                    <w:pPr>
                      <w:pStyle w:val="voettekst"/>
                    </w:pPr>
                    <w:r>
                      <w:rPr>
                        <w:rStyle w:val="sdu"/>
                      </w:rPr>
                      <w:tab/>
                    </w:r>
                    <w:r>
                      <w:rPr>
                        <w:rStyle w:val="pagnr"/>
                      </w:rPr>
                      <w:fldChar w:fldCharType="begin"/>
                    </w:r>
                    <w:r>
                      <w:rPr>
                        <w:rStyle w:val="pagnr"/>
                      </w:rPr>
                      <w:instrText xml:space="preserve"> PAGE </w:instrText>
                    </w:r>
                    <w:r>
                      <w:rPr>
                        <w:rStyle w:val="pagnr"/>
                      </w:rPr>
                      <w:fldChar w:fldCharType="separate"/>
                    </w:r>
                    <w:r w:rsidR="002729F2">
                      <w:rPr>
                        <w:rStyle w:val="pagnr"/>
                        <w:noProof/>
                      </w:rPr>
                      <w:t>21</w:t>
                    </w:r>
                    <w:r>
                      <w:rPr>
                        <w:rStyle w:val="pagnr"/>
                      </w:rPr>
                      <w:fldChar w:fldCharType="end"/>
                    </w:r>
                    <w:r>
                      <w:rPr>
                        <w:rStyle w:val="pagnr"/>
                      </w:rPr>
                      <w:tab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EE4" w:rsidRDefault="000C1EE4">
      <w:r>
        <w:separator/>
      </w:r>
    </w:p>
  </w:footnote>
  <w:footnote w:type="continuationSeparator" w:id="0">
    <w:p w:rsidR="000C1EE4" w:rsidRDefault="000C1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42C7"/>
    <w:multiLevelType w:val="hybridMultilevel"/>
    <w:tmpl w:val="681C9902"/>
    <w:lvl w:ilvl="0" w:tplc="207A5090">
      <w:start w:val="1"/>
      <w:numFmt w:val="upperLetter"/>
      <w:lvlRestart w:val="0"/>
      <w:pStyle w:val="alternatief"/>
      <w:lvlText w:val="%1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3F033D"/>
    <w:multiLevelType w:val="hybridMultilevel"/>
    <w:tmpl w:val="E850DE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E68AC"/>
    <w:multiLevelType w:val="hybridMultilevel"/>
    <w:tmpl w:val="AF8C2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F1AFB"/>
    <w:multiLevelType w:val="hybridMultilevel"/>
    <w:tmpl w:val="512422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D4A7D"/>
    <w:multiLevelType w:val="hybridMultilevel"/>
    <w:tmpl w:val="BF48C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95C57"/>
    <w:multiLevelType w:val="multilevel"/>
    <w:tmpl w:val="F24CD43A"/>
    <w:lvl w:ilvl="0">
      <w:start w:val="1"/>
      <w:numFmt w:val="bullet"/>
      <w:lvlRestart w:val="0"/>
      <w:pStyle w:val="opsomming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pStyle w:val="opsomming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auto"/>
      </w:rPr>
    </w:lvl>
    <w:lvl w:ilvl="2">
      <w:start w:val="1"/>
      <w:numFmt w:val="bullet"/>
      <w:lvlText w:val=""/>
      <w:lvlJc w:val="left"/>
      <w:pPr>
        <w:tabs>
          <w:tab w:val="num" w:pos="1080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5081AFA"/>
    <w:multiLevelType w:val="hybridMultilevel"/>
    <w:tmpl w:val="B3EE5990"/>
    <w:lvl w:ilvl="0" w:tplc="0172D444">
      <w:start w:val="1"/>
      <w:numFmt w:val="bullet"/>
      <w:pStyle w:val="compex"/>
      <w:lvlText w:val="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8E5BD4"/>
    <w:multiLevelType w:val="hybridMultilevel"/>
    <w:tmpl w:val="5838B10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4D398B"/>
    <w:multiLevelType w:val="hybridMultilevel"/>
    <w:tmpl w:val="996C5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82CC7"/>
    <w:multiLevelType w:val="hybridMultilevel"/>
    <w:tmpl w:val="226A89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62260"/>
    <w:multiLevelType w:val="hybridMultilevel"/>
    <w:tmpl w:val="FD0444D0"/>
    <w:lvl w:ilvl="0" w:tplc="0413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 w15:restartNumberingAfterBreak="0">
    <w:nsid w:val="2B6A2E1D"/>
    <w:multiLevelType w:val="hybridMultilevel"/>
    <w:tmpl w:val="5F48DF80"/>
    <w:lvl w:ilvl="0" w:tplc="4BEE42CC">
      <w:start w:val="1"/>
      <w:numFmt w:val="bullet"/>
      <w:lvlRestart w:val="0"/>
      <w:pStyle w:val="diskette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C1436B"/>
    <w:multiLevelType w:val="hybridMultilevel"/>
    <w:tmpl w:val="637C1B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3342B"/>
    <w:multiLevelType w:val="hybridMultilevel"/>
    <w:tmpl w:val="0750DB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118DB"/>
    <w:multiLevelType w:val="hybridMultilevel"/>
    <w:tmpl w:val="6598E6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56EC0"/>
    <w:multiLevelType w:val="multilevel"/>
    <w:tmpl w:val="7046B218"/>
    <w:lvl w:ilvl="0">
      <w:start w:val="1"/>
      <w:numFmt w:val="decimal"/>
      <w:lvlRestart w:val="0"/>
      <w:pStyle w:val="nummering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pStyle w:val="nummering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Kop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Kop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Kop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Kop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Kop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Kop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Kop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6" w15:restartNumberingAfterBreak="0">
    <w:nsid w:val="38CC3AAE"/>
    <w:multiLevelType w:val="multilevel"/>
    <w:tmpl w:val="064A8B66"/>
    <w:lvl w:ilvl="0">
      <w:start w:val="1"/>
      <w:numFmt w:val="upperRoman"/>
      <w:pStyle w:val="Kop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Kop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396D40DA"/>
    <w:multiLevelType w:val="hybridMultilevel"/>
    <w:tmpl w:val="7528D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D1A8C"/>
    <w:multiLevelType w:val="hybridMultilevel"/>
    <w:tmpl w:val="5F581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53F7C"/>
    <w:multiLevelType w:val="hybridMultilevel"/>
    <w:tmpl w:val="BF3865A4"/>
    <w:lvl w:ilvl="0" w:tplc="0413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3F4C01AE"/>
    <w:multiLevelType w:val="hybridMultilevel"/>
    <w:tmpl w:val="427AC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27CF9"/>
    <w:multiLevelType w:val="hybridMultilevel"/>
    <w:tmpl w:val="719256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4F7607"/>
    <w:multiLevelType w:val="hybridMultilevel"/>
    <w:tmpl w:val="86AA95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84068"/>
    <w:multiLevelType w:val="hybridMultilevel"/>
    <w:tmpl w:val="44527B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A031A"/>
    <w:multiLevelType w:val="hybridMultilevel"/>
    <w:tmpl w:val="506CB7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D7B72"/>
    <w:multiLevelType w:val="hybridMultilevel"/>
    <w:tmpl w:val="0AE66C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715A05"/>
    <w:multiLevelType w:val="hybridMultilevel"/>
    <w:tmpl w:val="9BF23C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77801"/>
    <w:multiLevelType w:val="hybridMultilevel"/>
    <w:tmpl w:val="09545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E22491"/>
    <w:multiLevelType w:val="hybridMultilevel"/>
    <w:tmpl w:val="081203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348CF"/>
    <w:multiLevelType w:val="hybridMultilevel"/>
    <w:tmpl w:val="FA704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A591E"/>
    <w:multiLevelType w:val="hybridMultilevel"/>
    <w:tmpl w:val="3BE881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6"/>
  </w:num>
  <w:num w:numId="5">
    <w:abstractNumId w:val="15"/>
  </w:num>
  <w:num w:numId="6">
    <w:abstractNumId w:val="5"/>
  </w:num>
  <w:num w:numId="7">
    <w:abstractNumId w:val="18"/>
  </w:num>
  <w:num w:numId="8">
    <w:abstractNumId w:val="1"/>
  </w:num>
  <w:num w:numId="9">
    <w:abstractNumId w:val="4"/>
  </w:num>
  <w:num w:numId="10">
    <w:abstractNumId w:val="13"/>
  </w:num>
  <w:num w:numId="11">
    <w:abstractNumId w:val="17"/>
  </w:num>
  <w:num w:numId="12">
    <w:abstractNumId w:val="9"/>
  </w:num>
  <w:num w:numId="13">
    <w:abstractNumId w:val="26"/>
  </w:num>
  <w:num w:numId="14">
    <w:abstractNumId w:val="28"/>
  </w:num>
  <w:num w:numId="15">
    <w:abstractNumId w:val="24"/>
  </w:num>
  <w:num w:numId="16">
    <w:abstractNumId w:val="27"/>
  </w:num>
  <w:num w:numId="17">
    <w:abstractNumId w:val="19"/>
  </w:num>
  <w:num w:numId="18">
    <w:abstractNumId w:val="14"/>
  </w:num>
  <w:num w:numId="19">
    <w:abstractNumId w:val="8"/>
  </w:num>
  <w:num w:numId="20">
    <w:abstractNumId w:val="23"/>
  </w:num>
  <w:num w:numId="21">
    <w:abstractNumId w:val="10"/>
  </w:num>
  <w:num w:numId="22">
    <w:abstractNumId w:val="30"/>
  </w:num>
  <w:num w:numId="23">
    <w:abstractNumId w:val="2"/>
  </w:num>
  <w:num w:numId="24">
    <w:abstractNumId w:val="3"/>
  </w:num>
  <w:num w:numId="25">
    <w:abstractNumId w:val="29"/>
  </w:num>
  <w:num w:numId="26">
    <w:abstractNumId w:val="22"/>
  </w:num>
  <w:num w:numId="27">
    <w:abstractNumId w:val="12"/>
  </w:num>
  <w:num w:numId="28">
    <w:abstractNumId w:val="20"/>
  </w:num>
  <w:num w:numId="29">
    <w:abstractNumId w:val="7"/>
  </w:num>
  <w:num w:numId="30">
    <w:abstractNumId w:val="25"/>
  </w:num>
  <w:num w:numId="31">
    <w:abstractNumId w:val="21"/>
  </w:num>
  <w:num w:numId="32">
    <w:abstractNumId w:val="12"/>
  </w:num>
  <w:num w:numId="33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oNotHyphenateCaps/>
  <w:drawingGridHorizontalSpacing w:val="113"/>
  <w:displayHorizontalDrawingGridEvery w:val="2"/>
  <w:displayVerticalDrawingGridEvery w:val="2"/>
  <w:noPunctuationKerning/>
  <w:characterSpacingControl w:val="doNotCompress"/>
  <w:hdrShapeDefaults>
    <o:shapedefaults v:ext="edit" spidmax="2478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E22"/>
    <w:rsid w:val="00006698"/>
    <w:rsid w:val="0000671B"/>
    <w:rsid w:val="00007608"/>
    <w:rsid w:val="000211E4"/>
    <w:rsid w:val="0002511A"/>
    <w:rsid w:val="00025478"/>
    <w:rsid w:val="00027096"/>
    <w:rsid w:val="00031354"/>
    <w:rsid w:val="00034BD8"/>
    <w:rsid w:val="0003518F"/>
    <w:rsid w:val="000412CE"/>
    <w:rsid w:val="000426EE"/>
    <w:rsid w:val="0004272E"/>
    <w:rsid w:val="00044984"/>
    <w:rsid w:val="00044C30"/>
    <w:rsid w:val="00050004"/>
    <w:rsid w:val="00051DE1"/>
    <w:rsid w:val="00052A07"/>
    <w:rsid w:val="00055E24"/>
    <w:rsid w:val="00062BE0"/>
    <w:rsid w:val="00063DFB"/>
    <w:rsid w:val="000643F2"/>
    <w:rsid w:val="000739C1"/>
    <w:rsid w:val="00083ECB"/>
    <w:rsid w:val="0008775A"/>
    <w:rsid w:val="00090819"/>
    <w:rsid w:val="0009207B"/>
    <w:rsid w:val="00095CE7"/>
    <w:rsid w:val="0009606B"/>
    <w:rsid w:val="000A1780"/>
    <w:rsid w:val="000A1BDD"/>
    <w:rsid w:val="000A2F83"/>
    <w:rsid w:val="000B09D9"/>
    <w:rsid w:val="000B12C0"/>
    <w:rsid w:val="000B208F"/>
    <w:rsid w:val="000C1EE4"/>
    <w:rsid w:val="000C3237"/>
    <w:rsid w:val="000C49FD"/>
    <w:rsid w:val="000C507A"/>
    <w:rsid w:val="000C6627"/>
    <w:rsid w:val="000C7D44"/>
    <w:rsid w:val="000D0347"/>
    <w:rsid w:val="000D0C3F"/>
    <w:rsid w:val="000F60C4"/>
    <w:rsid w:val="00100221"/>
    <w:rsid w:val="001026D5"/>
    <w:rsid w:val="00105608"/>
    <w:rsid w:val="0010767A"/>
    <w:rsid w:val="00111934"/>
    <w:rsid w:val="001173A0"/>
    <w:rsid w:val="001222A4"/>
    <w:rsid w:val="0012235C"/>
    <w:rsid w:val="00122DF8"/>
    <w:rsid w:val="0012592C"/>
    <w:rsid w:val="001326DC"/>
    <w:rsid w:val="001330A0"/>
    <w:rsid w:val="00134258"/>
    <w:rsid w:val="00136975"/>
    <w:rsid w:val="00137D7D"/>
    <w:rsid w:val="0014152A"/>
    <w:rsid w:val="00142B6C"/>
    <w:rsid w:val="00156E04"/>
    <w:rsid w:val="001649C3"/>
    <w:rsid w:val="00164A31"/>
    <w:rsid w:val="00166869"/>
    <w:rsid w:val="00166C81"/>
    <w:rsid w:val="00172080"/>
    <w:rsid w:val="0017490A"/>
    <w:rsid w:val="0017493E"/>
    <w:rsid w:val="001765CA"/>
    <w:rsid w:val="00177709"/>
    <w:rsid w:val="00181206"/>
    <w:rsid w:val="00186DE4"/>
    <w:rsid w:val="001879E1"/>
    <w:rsid w:val="001907C8"/>
    <w:rsid w:val="00191A6F"/>
    <w:rsid w:val="00191CCB"/>
    <w:rsid w:val="001922A7"/>
    <w:rsid w:val="00196DF3"/>
    <w:rsid w:val="001A173A"/>
    <w:rsid w:val="001A47B8"/>
    <w:rsid w:val="001A6335"/>
    <w:rsid w:val="001B3966"/>
    <w:rsid w:val="001B4B57"/>
    <w:rsid w:val="001C2625"/>
    <w:rsid w:val="001C47CF"/>
    <w:rsid w:val="001C6696"/>
    <w:rsid w:val="001D1138"/>
    <w:rsid w:val="001D1F0D"/>
    <w:rsid w:val="001D60EA"/>
    <w:rsid w:val="001D7EC7"/>
    <w:rsid w:val="001E20CA"/>
    <w:rsid w:val="001E3F31"/>
    <w:rsid w:val="001E482E"/>
    <w:rsid w:val="001F02A3"/>
    <w:rsid w:val="001F41CB"/>
    <w:rsid w:val="001F5185"/>
    <w:rsid w:val="001F54EE"/>
    <w:rsid w:val="001F6032"/>
    <w:rsid w:val="0020144A"/>
    <w:rsid w:val="002075A4"/>
    <w:rsid w:val="002122A4"/>
    <w:rsid w:val="002136EA"/>
    <w:rsid w:val="00214830"/>
    <w:rsid w:val="00222953"/>
    <w:rsid w:val="00223EA5"/>
    <w:rsid w:val="0022465B"/>
    <w:rsid w:val="002355B8"/>
    <w:rsid w:val="00235694"/>
    <w:rsid w:val="00240DAE"/>
    <w:rsid w:val="00241CBE"/>
    <w:rsid w:val="00242BF6"/>
    <w:rsid w:val="002442FA"/>
    <w:rsid w:val="00246B70"/>
    <w:rsid w:val="00246D11"/>
    <w:rsid w:val="0025301A"/>
    <w:rsid w:val="00254EA7"/>
    <w:rsid w:val="00256D99"/>
    <w:rsid w:val="00260E06"/>
    <w:rsid w:val="00260F4C"/>
    <w:rsid w:val="002616A3"/>
    <w:rsid w:val="0026242E"/>
    <w:rsid w:val="002729B4"/>
    <w:rsid w:val="002729F2"/>
    <w:rsid w:val="002747D6"/>
    <w:rsid w:val="00280034"/>
    <w:rsid w:val="002811DD"/>
    <w:rsid w:val="0028760E"/>
    <w:rsid w:val="00294EB0"/>
    <w:rsid w:val="002A313A"/>
    <w:rsid w:val="002A3ACA"/>
    <w:rsid w:val="002B2DF0"/>
    <w:rsid w:val="002C21A0"/>
    <w:rsid w:val="002C3CCA"/>
    <w:rsid w:val="002C5098"/>
    <w:rsid w:val="002C6F0F"/>
    <w:rsid w:val="002C7195"/>
    <w:rsid w:val="002C733E"/>
    <w:rsid w:val="002C799B"/>
    <w:rsid w:val="002D0A9E"/>
    <w:rsid w:val="002D178B"/>
    <w:rsid w:val="002D41D2"/>
    <w:rsid w:val="002D710F"/>
    <w:rsid w:val="002D7A19"/>
    <w:rsid w:val="002E0355"/>
    <w:rsid w:val="002E1413"/>
    <w:rsid w:val="002E21E0"/>
    <w:rsid w:val="002E2B83"/>
    <w:rsid w:val="002E5E24"/>
    <w:rsid w:val="002F2C6F"/>
    <w:rsid w:val="002F4703"/>
    <w:rsid w:val="002F48F4"/>
    <w:rsid w:val="002F5CB0"/>
    <w:rsid w:val="002F6039"/>
    <w:rsid w:val="00302C3F"/>
    <w:rsid w:val="0030501B"/>
    <w:rsid w:val="003063BE"/>
    <w:rsid w:val="00310859"/>
    <w:rsid w:val="003265D1"/>
    <w:rsid w:val="00331E96"/>
    <w:rsid w:val="00331EAB"/>
    <w:rsid w:val="00332D3A"/>
    <w:rsid w:val="00341556"/>
    <w:rsid w:val="00354DF1"/>
    <w:rsid w:val="00355AE0"/>
    <w:rsid w:val="00366987"/>
    <w:rsid w:val="003669CF"/>
    <w:rsid w:val="003675FB"/>
    <w:rsid w:val="0037353F"/>
    <w:rsid w:val="00374108"/>
    <w:rsid w:val="00374468"/>
    <w:rsid w:val="00375CD7"/>
    <w:rsid w:val="00381F11"/>
    <w:rsid w:val="00386145"/>
    <w:rsid w:val="0038719C"/>
    <w:rsid w:val="003906CA"/>
    <w:rsid w:val="00397B9B"/>
    <w:rsid w:val="00397D7F"/>
    <w:rsid w:val="003A1DBF"/>
    <w:rsid w:val="003A7021"/>
    <w:rsid w:val="003B15F4"/>
    <w:rsid w:val="003B1C91"/>
    <w:rsid w:val="003B1E9E"/>
    <w:rsid w:val="003B309E"/>
    <w:rsid w:val="003B3B30"/>
    <w:rsid w:val="003B4EE0"/>
    <w:rsid w:val="003B7BC2"/>
    <w:rsid w:val="003D2E25"/>
    <w:rsid w:val="003D450C"/>
    <w:rsid w:val="003D54E3"/>
    <w:rsid w:val="003D7EA3"/>
    <w:rsid w:val="003E5358"/>
    <w:rsid w:val="003E61BC"/>
    <w:rsid w:val="003F2405"/>
    <w:rsid w:val="003F5F4D"/>
    <w:rsid w:val="003F706F"/>
    <w:rsid w:val="003F74E9"/>
    <w:rsid w:val="004004D5"/>
    <w:rsid w:val="0040224F"/>
    <w:rsid w:val="00402594"/>
    <w:rsid w:val="00402B4A"/>
    <w:rsid w:val="004132FC"/>
    <w:rsid w:val="0042285C"/>
    <w:rsid w:val="004273AF"/>
    <w:rsid w:val="0043097A"/>
    <w:rsid w:val="00437FFD"/>
    <w:rsid w:val="004405B4"/>
    <w:rsid w:val="004433D1"/>
    <w:rsid w:val="00443F69"/>
    <w:rsid w:val="00444FD4"/>
    <w:rsid w:val="004467B5"/>
    <w:rsid w:val="00450E86"/>
    <w:rsid w:val="004539E0"/>
    <w:rsid w:val="00453CFD"/>
    <w:rsid w:val="00453D1D"/>
    <w:rsid w:val="00461A8F"/>
    <w:rsid w:val="0046421C"/>
    <w:rsid w:val="00471270"/>
    <w:rsid w:val="00476F17"/>
    <w:rsid w:val="00480E2E"/>
    <w:rsid w:val="00481DB6"/>
    <w:rsid w:val="004832B9"/>
    <w:rsid w:val="00484519"/>
    <w:rsid w:val="00485683"/>
    <w:rsid w:val="00485977"/>
    <w:rsid w:val="0048678D"/>
    <w:rsid w:val="00492702"/>
    <w:rsid w:val="00492AC6"/>
    <w:rsid w:val="004A68B1"/>
    <w:rsid w:val="004B2646"/>
    <w:rsid w:val="004B3AF1"/>
    <w:rsid w:val="004B4856"/>
    <w:rsid w:val="004B5C46"/>
    <w:rsid w:val="004B6CDF"/>
    <w:rsid w:val="004B7AE7"/>
    <w:rsid w:val="004C1AF9"/>
    <w:rsid w:val="004D06CE"/>
    <w:rsid w:val="004D47AC"/>
    <w:rsid w:val="004E0EBC"/>
    <w:rsid w:val="004E2234"/>
    <w:rsid w:val="004E752B"/>
    <w:rsid w:val="004E7C80"/>
    <w:rsid w:val="004E7D51"/>
    <w:rsid w:val="004F0AF6"/>
    <w:rsid w:val="004F3E11"/>
    <w:rsid w:val="004F46F1"/>
    <w:rsid w:val="004F6A8A"/>
    <w:rsid w:val="004F776F"/>
    <w:rsid w:val="005057B6"/>
    <w:rsid w:val="00505C1B"/>
    <w:rsid w:val="00507BD0"/>
    <w:rsid w:val="00510AF9"/>
    <w:rsid w:val="00511214"/>
    <w:rsid w:val="00527F04"/>
    <w:rsid w:val="005331CC"/>
    <w:rsid w:val="005335B4"/>
    <w:rsid w:val="00533D0D"/>
    <w:rsid w:val="00541829"/>
    <w:rsid w:val="00542A78"/>
    <w:rsid w:val="00545423"/>
    <w:rsid w:val="00546693"/>
    <w:rsid w:val="0055005E"/>
    <w:rsid w:val="00556180"/>
    <w:rsid w:val="00557043"/>
    <w:rsid w:val="00560469"/>
    <w:rsid w:val="00561224"/>
    <w:rsid w:val="005670DD"/>
    <w:rsid w:val="0056797D"/>
    <w:rsid w:val="00571E74"/>
    <w:rsid w:val="00572D38"/>
    <w:rsid w:val="00575F31"/>
    <w:rsid w:val="005768C4"/>
    <w:rsid w:val="00576992"/>
    <w:rsid w:val="00580AAA"/>
    <w:rsid w:val="0058438C"/>
    <w:rsid w:val="00586EC9"/>
    <w:rsid w:val="00587DD1"/>
    <w:rsid w:val="00590099"/>
    <w:rsid w:val="005970A2"/>
    <w:rsid w:val="00597296"/>
    <w:rsid w:val="005A161C"/>
    <w:rsid w:val="005A228B"/>
    <w:rsid w:val="005A23FA"/>
    <w:rsid w:val="005A385E"/>
    <w:rsid w:val="005A5436"/>
    <w:rsid w:val="005A70BF"/>
    <w:rsid w:val="005B0532"/>
    <w:rsid w:val="005B0AC9"/>
    <w:rsid w:val="005B11E8"/>
    <w:rsid w:val="005B4679"/>
    <w:rsid w:val="005C40A8"/>
    <w:rsid w:val="005C7FF2"/>
    <w:rsid w:val="005D0842"/>
    <w:rsid w:val="005D1FF5"/>
    <w:rsid w:val="005E03A1"/>
    <w:rsid w:val="005E2C4B"/>
    <w:rsid w:val="005E3A17"/>
    <w:rsid w:val="005E4FBF"/>
    <w:rsid w:val="005E71A8"/>
    <w:rsid w:val="005F2937"/>
    <w:rsid w:val="005F44D6"/>
    <w:rsid w:val="005F755E"/>
    <w:rsid w:val="006005E2"/>
    <w:rsid w:val="006043C5"/>
    <w:rsid w:val="00604D77"/>
    <w:rsid w:val="00610EDD"/>
    <w:rsid w:val="00614734"/>
    <w:rsid w:val="00615167"/>
    <w:rsid w:val="00616D35"/>
    <w:rsid w:val="006257B2"/>
    <w:rsid w:val="00627C5F"/>
    <w:rsid w:val="00630DDF"/>
    <w:rsid w:val="006342B5"/>
    <w:rsid w:val="006342DA"/>
    <w:rsid w:val="00645B91"/>
    <w:rsid w:val="00646B02"/>
    <w:rsid w:val="00646DEC"/>
    <w:rsid w:val="00650CB0"/>
    <w:rsid w:val="00652DE7"/>
    <w:rsid w:val="00652F06"/>
    <w:rsid w:val="006658A9"/>
    <w:rsid w:val="006819FF"/>
    <w:rsid w:val="006863A2"/>
    <w:rsid w:val="0068796B"/>
    <w:rsid w:val="006949A8"/>
    <w:rsid w:val="006957FE"/>
    <w:rsid w:val="0069732B"/>
    <w:rsid w:val="006A30D5"/>
    <w:rsid w:val="006A3673"/>
    <w:rsid w:val="006B6D82"/>
    <w:rsid w:val="006C0D4E"/>
    <w:rsid w:val="006C1AD0"/>
    <w:rsid w:val="006C638A"/>
    <w:rsid w:val="006C730F"/>
    <w:rsid w:val="006D33C7"/>
    <w:rsid w:val="006D5EEA"/>
    <w:rsid w:val="006E3B1F"/>
    <w:rsid w:val="006E46ED"/>
    <w:rsid w:val="006F0BF0"/>
    <w:rsid w:val="00700EC0"/>
    <w:rsid w:val="00701979"/>
    <w:rsid w:val="007045AF"/>
    <w:rsid w:val="0070779B"/>
    <w:rsid w:val="00707876"/>
    <w:rsid w:val="00713F2B"/>
    <w:rsid w:val="007175B7"/>
    <w:rsid w:val="0072290A"/>
    <w:rsid w:val="007256F6"/>
    <w:rsid w:val="00726FA1"/>
    <w:rsid w:val="00727CE8"/>
    <w:rsid w:val="00727E67"/>
    <w:rsid w:val="007320BE"/>
    <w:rsid w:val="00732CA2"/>
    <w:rsid w:val="00734361"/>
    <w:rsid w:val="00737D25"/>
    <w:rsid w:val="00747E7F"/>
    <w:rsid w:val="0075063B"/>
    <w:rsid w:val="00756C18"/>
    <w:rsid w:val="007606E8"/>
    <w:rsid w:val="00762F2A"/>
    <w:rsid w:val="00764D81"/>
    <w:rsid w:val="007663DB"/>
    <w:rsid w:val="0076676D"/>
    <w:rsid w:val="00766E96"/>
    <w:rsid w:val="00767539"/>
    <w:rsid w:val="00772ED5"/>
    <w:rsid w:val="0077424E"/>
    <w:rsid w:val="00780003"/>
    <w:rsid w:val="00781310"/>
    <w:rsid w:val="00782510"/>
    <w:rsid w:val="00784BF0"/>
    <w:rsid w:val="0078788C"/>
    <w:rsid w:val="007A0B23"/>
    <w:rsid w:val="007A2002"/>
    <w:rsid w:val="007A2978"/>
    <w:rsid w:val="007A3F87"/>
    <w:rsid w:val="007B2A0B"/>
    <w:rsid w:val="007B5C52"/>
    <w:rsid w:val="007C05B5"/>
    <w:rsid w:val="007C205D"/>
    <w:rsid w:val="007C280A"/>
    <w:rsid w:val="007C2CD3"/>
    <w:rsid w:val="007C772C"/>
    <w:rsid w:val="007D0705"/>
    <w:rsid w:val="007D297C"/>
    <w:rsid w:val="007D4486"/>
    <w:rsid w:val="007D6C6E"/>
    <w:rsid w:val="007E1F39"/>
    <w:rsid w:val="007E65DB"/>
    <w:rsid w:val="007E7EFD"/>
    <w:rsid w:val="007F02E8"/>
    <w:rsid w:val="007F2548"/>
    <w:rsid w:val="008002E8"/>
    <w:rsid w:val="0080155C"/>
    <w:rsid w:val="008116F0"/>
    <w:rsid w:val="00816F04"/>
    <w:rsid w:val="008242D5"/>
    <w:rsid w:val="00824594"/>
    <w:rsid w:val="00827301"/>
    <w:rsid w:val="008315D7"/>
    <w:rsid w:val="00831C18"/>
    <w:rsid w:val="0083325B"/>
    <w:rsid w:val="00833271"/>
    <w:rsid w:val="008335E2"/>
    <w:rsid w:val="00836EA7"/>
    <w:rsid w:val="008404EF"/>
    <w:rsid w:val="00850175"/>
    <w:rsid w:val="00854F4C"/>
    <w:rsid w:val="008561E1"/>
    <w:rsid w:val="0087123B"/>
    <w:rsid w:val="00873213"/>
    <w:rsid w:val="00873688"/>
    <w:rsid w:val="00874F19"/>
    <w:rsid w:val="00877676"/>
    <w:rsid w:val="00880DF9"/>
    <w:rsid w:val="008816CC"/>
    <w:rsid w:val="00883D44"/>
    <w:rsid w:val="00891016"/>
    <w:rsid w:val="00892E4D"/>
    <w:rsid w:val="008A065F"/>
    <w:rsid w:val="008A2556"/>
    <w:rsid w:val="008A351A"/>
    <w:rsid w:val="008A5CF5"/>
    <w:rsid w:val="008C1B07"/>
    <w:rsid w:val="008C25FA"/>
    <w:rsid w:val="008C7173"/>
    <w:rsid w:val="008D30EA"/>
    <w:rsid w:val="008D4A78"/>
    <w:rsid w:val="008D63B0"/>
    <w:rsid w:val="008D6D56"/>
    <w:rsid w:val="008D7FE8"/>
    <w:rsid w:val="008E365D"/>
    <w:rsid w:val="008E59F7"/>
    <w:rsid w:val="008F586E"/>
    <w:rsid w:val="009011A4"/>
    <w:rsid w:val="0090597A"/>
    <w:rsid w:val="00905A28"/>
    <w:rsid w:val="00906781"/>
    <w:rsid w:val="00910701"/>
    <w:rsid w:val="009107A5"/>
    <w:rsid w:val="00915546"/>
    <w:rsid w:val="00915C91"/>
    <w:rsid w:val="00924050"/>
    <w:rsid w:val="00930CD9"/>
    <w:rsid w:val="00940378"/>
    <w:rsid w:val="009415DE"/>
    <w:rsid w:val="009436E8"/>
    <w:rsid w:val="00943FD7"/>
    <w:rsid w:val="009448A1"/>
    <w:rsid w:val="00946A0E"/>
    <w:rsid w:val="009471DB"/>
    <w:rsid w:val="00950A2B"/>
    <w:rsid w:val="00952756"/>
    <w:rsid w:val="00955368"/>
    <w:rsid w:val="00957453"/>
    <w:rsid w:val="00960B53"/>
    <w:rsid w:val="00966350"/>
    <w:rsid w:val="0097520F"/>
    <w:rsid w:val="00982E79"/>
    <w:rsid w:val="00987D12"/>
    <w:rsid w:val="00992A41"/>
    <w:rsid w:val="009966E0"/>
    <w:rsid w:val="009A334E"/>
    <w:rsid w:val="009A3559"/>
    <w:rsid w:val="009A42DB"/>
    <w:rsid w:val="009A48D4"/>
    <w:rsid w:val="009A5387"/>
    <w:rsid w:val="009A7B76"/>
    <w:rsid w:val="009B0704"/>
    <w:rsid w:val="009B679F"/>
    <w:rsid w:val="009B6C20"/>
    <w:rsid w:val="009B7328"/>
    <w:rsid w:val="009C15FC"/>
    <w:rsid w:val="009D002E"/>
    <w:rsid w:val="009D13CB"/>
    <w:rsid w:val="009D3B13"/>
    <w:rsid w:val="009D7023"/>
    <w:rsid w:val="009E26BD"/>
    <w:rsid w:val="009E361D"/>
    <w:rsid w:val="009E674D"/>
    <w:rsid w:val="009E68E3"/>
    <w:rsid w:val="009F0214"/>
    <w:rsid w:val="009F7DD1"/>
    <w:rsid w:val="00A01A94"/>
    <w:rsid w:val="00A02F48"/>
    <w:rsid w:val="00A03607"/>
    <w:rsid w:val="00A03C92"/>
    <w:rsid w:val="00A05562"/>
    <w:rsid w:val="00A157F4"/>
    <w:rsid w:val="00A2053F"/>
    <w:rsid w:val="00A21925"/>
    <w:rsid w:val="00A232C7"/>
    <w:rsid w:val="00A259CF"/>
    <w:rsid w:val="00A326E2"/>
    <w:rsid w:val="00A34392"/>
    <w:rsid w:val="00A34698"/>
    <w:rsid w:val="00A35F20"/>
    <w:rsid w:val="00A40C62"/>
    <w:rsid w:val="00A41892"/>
    <w:rsid w:val="00A53A08"/>
    <w:rsid w:val="00A55953"/>
    <w:rsid w:val="00A56FED"/>
    <w:rsid w:val="00A57C4C"/>
    <w:rsid w:val="00A60350"/>
    <w:rsid w:val="00A6070E"/>
    <w:rsid w:val="00A60B16"/>
    <w:rsid w:val="00A6339F"/>
    <w:rsid w:val="00A64A95"/>
    <w:rsid w:val="00A67F24"/>
    <w:rsid w:val="00A72C35"/>
    <w:rsid w:val="00A73282"/>
    <w:rsid w:val="00A74025"/>
    <w:rsid w:val="00A76601"/>
    <w:rsid w:val="00A801CC"/>
    <w:rsid w:val="00A82D9B"/>
    <w:rsid w:val="00A83304"/>
    <w:rsid w:val="00A836AA"/>
    <w:rsid w:val="00A92DB7"/>
    <w:rsid w:val="00A96C39"/>
    <w:rsid w:val="00AA20C5"/>
    <w:rsid w:val="00AA351C"/>
    <w:rsid w:val="00AB113E"/>
    <w:rsid w:val="00AB3A3E"/>
    <w:rsid w:val="00AC0987"/>
    <w:rsid w:val="00AC1F2B"/>
    <w:rsid w:val="00AC2663"/>
    <w:rsid w:val="00AD3A6A"/>
    <w:rsid w:val="00AD53FC"/>
    <w:rsid w:val="00AE07B6"/>
    <w:rsid w:val="00AE1E28"/>
    <w:rsid w:val="00AE528A"/>
    <w:rsid w:val="00AE534B"/>
    <w:rsid w:val="00AE7887"/>
    <w:rsid w:val="00AF296C"/>
    <w:rsid w:val="00AF3D9F"/>
    <w:rsid w:val="00B0216F"/>
    <w:rsid w:val="00B02DFC"/>
    <w:rsid w:val="00B10CEA"/>
    <w:rsid w:val="00B13FD5"/>
    <w:rsid w:val="00B2160B"/>
    <w:rsid w:val="00B22240"/>
    <w:rsid w:val="00B249EF"/>
    <w:rsid w:val="00B24C68"/>
    <w:rsid w:val="00B27874"/>
    <w:rsid w:val="00B36768"/>
    <w:rsid w:val="00B36BF4"/>
    <w:rsid w:val="00B36CCD"/>
    <w:rsid w:val="00B4097B"/>
    <w:rsid w:val="00B45335"/>
    <w:rsid w:val="00B4579C"/>
    <w:rsid w:val="00B472DE"/>
    <w:rsid w:val="00B47BE1"/>
    <w:rsid w:val="00B50298"/>
    <w:rsid w:val="00B51FE5"/>
    <w:rsid w:val="00B524E0"/>
    <w:rsid w:val="00B54418"/>
    <w:rsid w:val="00B636AE"/>
    <w:rsid w:val="00B66872"/>
    <w:rsid w:val="00B67465"/>
    <w:rsid w:val="00B67B9B"/>
    <w:rsid w:val="00B70A6C"/>
    <w:rsid w:val="00B72316"/>
    <w:rsid w:val="00B744A7"/>
    <w:rsid w:val="00B760AA"/>
    <w:rsid w:val="00B766FA"/>
    <w:rsid w:val="00B859A2"/>
    <w:rsid w:val="00B9059D"/>
    <w:rsid w:val="00B90A13"/>
    <w:rsid w:val="00B94838"/>
    <w:rsid w:val="00B963DF"/>
    <w:rsid w:val="00BA2365"/>
    <w:rsid w:val="00BA2F04"/>
    <w:rsid w:val="00BA3EA7"/>
    <w:rsid w:val="00BA74D5"/>
    <w:rsid w:val="00BC228D"/>
    <w:rsid w:val="00BC3784"/>
    <w:rsid w:val="00BC6229"/>
    <w:rsid w:val="00BD1425"/>
    <w:rsid w:val="00BD58CA"/>
    <w:rsid w:val="00BD5E20"/>
    <w:rsid w:val="00BD643D"/>
    <w:rsid w:val="00BE1154"/>
    <w:rsid w:val="00BE2EE0"/>
    <w:rsid w:val="00BE5E47"/>
    <w:rsid w:val="00BE730B"/>
    <w:rsid w:val="00BF5F38"/>
    <w:rsid w:val="00C04211"/>
    <w:rsid w:val="00C12836"/>
    <w:rsid w:val="00C12FB8"/>
    <w:rsid w:val="00C15809"/>
    <w:rsid w:val="00C162FC"/>
    <w:rsid w:val="00C16765"/>
    <w:rsid w:val="00C25577"/>
    <w:rsid w:val="00C32C13"/>
    <w:rsid w:val="00C338F3"/>
    <w:rsid w:val="00C33D2C"/>
    <w:rsid w:val="00C34A67"/>
    <w:rsid w:val="00C34DF1"/>
    <w:rsid w:val="00C359CB"/>
    <w:rsid w:val="00C4197B"/>
    <w:rsid w:val="00C41DCA"/>
    <w:rsid w:val="00C42F31"/>
    <w:rsid w:val="00C46900"/>
    <w:rsid w:val="00C47451"/>
    <w:rsid w:val="00C54FB0"/>
    <w:rsid w:val="00C56F0B"/>
    <w:rsid w:val="00C61832"/>
    <w:rsid w:val="00C6215F"/>
    <w:rsid w:val="00C63314"/>
    <w:rsid w:val="00C63B6B"/>
    <w:rsid w:val="00C65162"/>
    <w:rsid w:val="00C67138"/>
    <w:rsid w:val="00C76AFC"/>
    <w:rsid w:val="00C77E73"/>
    <w:rsid w:val="00C83077"/>
    <w:rsid w:val="00C8536E"/>
    <w:rsid w:val="00C8768B"/>
    <w:rsid w:val="00C87B27"/>
    <w:rsid w:val="00C913ED"/>
    <w:rsid w:val="00C91C9C"/>
    <w:rsid w:val="00C91D61"/>
    <w:rsid w:val="00C932F1"/>
    <w:rsid w:val="00CA1454"/>
    <w:rsid w:val="00CA4919"/>
    <w:rsid w:val="00CA5CE7"/>
    <w:rsid w:val="00CB0437"/>
    <w:rsid w:val="00CC142E"/>
    <w:rsid w:val="00CC1F34"/>
    <w:rsid w:val="00CC691D"/>
    <w:rsid w:val="00CD243C"/>
    <w:rsid w:val="00CD2F05"/>
    <w:rsid w:val="00CD4681"/>
    <w:rsid w:val="00CD5FE1"/>
    <w:rsid w:val="00CE0C16"/>
    <w:rsid w:val="00CE23DB"/>
    <w:rsid w:val="00CE3446"/>
    <w:rsid w:val="00CE5B28"/>
    <w:rsid w:val="00CF0876"/>
    <w:rsid w:val="00D04460"/>
    <w:rsid w:val="00D05F8A"/>
    <w:rsid w:val="00D07DCC"/>
    <w:rsid w:val="00D1014A"/>
    <w:rsid w:val="00D1224B"/>
    <w:rsid w:val="00D14B1B"/>
    <w:rsid w:val="00D14EF0"/>
    <w:rsid w:val="00D15DC1"/>
    <w:rsid w:val="00D175B3"/>
    <w:rsid w:val="00D21DF6"/>
    <w:rsid w:val="00D23652"/>
    <w:rsid w:val="00D23C2E"/>
    <w:rsid w:val="00D27E62"/>
    <w:rsid w:val="00D30B32"/>
    <w:rsid w:val="00D30DF4"/>
    <w:rsid w:val="00D31B4F"/>
    <w:rsid w:val="00D328FE"/>
    <w:rsid w:val="00D374AD"/>
    <w:rsid w:val="00D411CC"/>
    <w:rsid w:val="00D42C3E"/>
    <w:rsid w:val="00D4536E"/>
    <w:rsid w:val="00D46E22"/>
    <w:rsid w:val="00D51C92"/>
    <w:rsid w:val="00D53943"/>
    <w:rsid w:val="00D60150"/>
    <w:rsid w:val="00D605B7"/>
    <w:rsid w:val="00D64A71"/>
    <w:rsid w:val="00D64FBB"/>
    <w:rsid w:val="00D6644D"/>
    <w:rsid w:val="00D723EA"/>
    <w:rsid w:val="00D73699"/>
    <w:rsid w:val="00D76A90"/>
    <w:rsid w:val="00D83E3E"/>
    <w:rsid w:val="00D84B92"/>
    <w:rsid w:val="00D95012"/>
    <w:rsid w:val="00DA2DE1"/>
    <w:rsid w:val="00DA38DB"/>
    <w:rsid w:val="00DA4364"/>
    <w:rsid w:val="00DB229C"/>
    <w:rsid w:val="00DB24B8"/>
    <w:rsid w:val="00DB3C7C"/>
    <w:rsid w:val="00DB46DC"/>
    <w:rsid w:val="00DB57E0"/>
    <w:rsid w:val="00DC2ABB"/>
    <w:rsid w:val="00DC7895"/>
    <w:rsid w:val="00DD18E6"/>
    <w:rsid w:val="00DD2D6F"/>
    <w:rsid w:val="00DD3B74"/>
    <w:rsid w:val="00DD47D9"/>
    <w:rsid w:val="00DD5228"/>
    <w:rsid w:val="00DD6140"/>
    <w:rsid w:val="00DD615A"/>
    <w:rsid w:val="00DD79E7"/>
    <w:rsid w:val="00DE7AC7"/>
    <w:rsid w:val="00DF23AF"/>
    <w:rsid w:val="00DF2A68"/>
    <w:rsid w:val="00E01C84"/>
    <w:rsid w:val="00E0747D"/>
    <w:rsid w:val="00E259A1"/>
    <w:rsid w:val="00E276DC"/>
    <w:rsid w:val="00E3576E"/>
    <w:rsid w:val="00E41894"/>
    <w:rsid w:val="00E46574"/>
    <w:rsid w:val="00E50012"/>
    <w:rsid w:val="00E517F6"/>
    <w:rsid w:val="00E5405E"/>
    <w:rsid w:val="00E557E4"/>
    <w:rsid w:val="00E61245"/>
    <w:rsid w:val="00E634D8"/>
    <w:rsid w:val="00E63692"/>
    <w:rsid w:val="00E64AC1"/>
    <w:rsid w:val="00E66E07"/>
    <w:rsid w:val="00E71EBF"/>
    <w:rsid w:val="00E72922"/>
    <w:rsid w:val="00E73114"/>
    <w:rsid w:val="00E74D58"/>
    <w:rsid w:val="00E84248"/>
    <w:rsid w:val="00E9048D"/>
    <w:rsid w:val="00E92E96"/>
    <w:rsid w:val="00E95F6D"/>
    <w:rsid w:val="00E95FC4"/>
    <w:rsid w:val="00EA0180"/>
    <w:rsid w:val="00EA2F17"/>
    <w:rsid w:val="00EA5ECB"/>
    <w:rsid w:val="00EA7C57"/>
    <w:rsid w:val="00EB3E04"/>
    <w:rsid w:val="00EC1159"/>
    <w:rsid w:val="00ED312B"/>
    <w:rsid w:val="00ED3E4D"/>
    <w:rsid w:val="00ED428C"/>
    <w:rsid w:val="00EE05A1"/>
    <w:rsid w:val="00EE1E37"/>
    <w:rsid w:val="00EE2CF5"/>
    <w:rsid w:val="00EE4079"/>
    <w:rsid w:val="00EE6617"/>
    <w:rsid w:val="00EE66E8"/>
    <w:rsid w:val="00EF1D96"/>
    <w:rsid w:val="00EF1E74"/>
    <w:rsid w:val="00EF2C47"/>
    <w:rsid w:val="00EF5CCA"/>
    <w:rsid w:val="00EF5F50"/>
    <w:rsid w:val="00F006D1"/>
    <w:rsid w:val="00F014CF"/>
    <w:rsid w:val="00F06182"/>
    <w:rsid w:val="00F11388"/>
    <w:rsid w:val="00F13044"/>
    <w:rsid w:val="00F14D15"/>
    <w:rsid w:val="00F1650D"/>
    <w:rsid w:val="00F20138"/>
    <w:rsid w:val="00F20C7A"/>
    <w:rsid w:val="00F20E7D"/>
    <w:rsid w:val="00F2127C"/>
    <w:rsid w:val="00F2650C"/>
    <w:rsid w:val="00F26B1F"/>
    <w:rsid w:val="00F30F6B"/>
    <w:rsid w:val="00F374C2"/>
    <w:rsid w:val="00F4150C"/>
    <w:rsid w:val="00F50934"/>
    <w:rsid w:val="00F5103A"/>
    <w:rsid w:val="00F52DC8"/>
    <w:rsid w:val="00F54512"/>
    <w:rsid w:val="00F54A2C"/>
    <w:rsid w:val="00F60502"/>
    <w:rsid w:val="00F61BE4"/>
    <w:rsid w:val="00F67809"/>
    <w:rsid w:val="00F67975"/>
    <w:rsid w:val="00F732B1"/>
    <w:rsid w:val="00F73360"/>
    <w:rsid w:val="00F752C1"/>
    <w:rsid w:val="00F75A71"/>
    <w:rsid w:val="00F83F30"/>
    <w:rsid w:val="00F86163"/>
    <w:rsid w:val="00F867C6"/>
    <w:rsid w:val="00F86B65"/>
    <w:rsid w:val="00F87076"/>
    <w:rsid w:val="00F907D6"/>
    <w:rsid w:val="00F92AC2"/>
    <w:rsid w:val="00F93811"/>
    <w:rsid w:val="00F95AE0"/>
    <w:rsid w:val="00F96446"/>
    <w:rsid w:val="00F96CF9"/>
    <w:rsid w:val="00F97CA0"/>
    <w:rsid w:val="00FA2F4B"/>
    <w:rsid w:val="00FA557A"/>
    <w:rsid w:val="00FA7C88"/>
    <w:rsid w:val="00FB0664"/>
    <w:rsid w:val="00FB15A1"/>
    <w:rsid w:val="00FB3FEC"/>
    <w:rsid w:val="00FB41FB"/>
    <w:rsid w:val="00FB459D"/>
    <w:rsid w:val="00FB683F"/>
    <w:rsid w:val="00FB7162"/>
    <w:rsid w:val="00FC3138"/>
    <w:rsid w:val="00FC4B47"/>
    <w:rsid w:val="00FC4E9B"/>
    <w:rsid w:val="00FC529E"/>
    <w:rsid w:val="00FC5E17"/>
    <w:rsid w:val="00FC7038"/>
    <w:rsid w:val="00FD0ACA"/>
    <w:rsid w:val="00FD297F"/>
    <w:rsid w:val="00FD29E6"/>
    <w:rsid w:val="00FD610A"/>
    <w:rsid w:val="00FE14ED"/>
    <w:rsid w:val="00FE298C"/>
    <w:rsid w:val="00FE2EB5"/>
    <w:rsid w:val="00FE49AB"/>
    <w:rsid w:val="00FF0621"/>
    <w:rsid w:val="00FF2E90"/>
    <w:rsid w:val="00FF446E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7809"/>
    <o:shapelayout v:ext="edit">
      <o:idmap v:ext="edit" data="1"/>
    </o:shapelayout>
  </w:shapeDefaults>
  <w:decimalSymbol w:val=","/>
  <w:listSeparator w:val=";"/>
  <w15:docId w15:val="{D8CFCDFB-F820-4DCD-BAD2-141A73971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E49AB"/>
    <w:pPr>
      <w:spacing w:line="290" w:lineRule="atLeast"/>
    </w:pPr>
    <w:rPr>
      <w:rFonts w:ascii="Arial" w:hAnsi="Arial"/>
      <w:spacing w:val="6"/>
      <w:sz w:val="22"/>
      <w:szCs w:val="24"/>
    </w:rPr>
  </w:style>
  <w:style w:type="paragraph" w:styleId="Kop1">
    <w:name w:val="heading 1"/>
    <w:basedOn w:val="Standaard"/>
    <w:next w:val="Standaard"/>
    <w:qFormat/>
    <w:rsid w:val="00EA7C57"/>
    <w:pPr>
      <w:keepNext/>
      <w:numPr>
        <w:numId w:val="4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EA7C57"/>
    <w:pPr>
      <w:keepNext/>
      <w:numPr>
        <w:ilvl w:val="1"/>
        <w:numId w:val="4"/>
      </w:numPr>
      <w:tabs>
        <w:tab w:val="left" w:pos="340"/>
        <w:tab w:val="left" w:pos="680"/>
        <w:tab w:val="left" w:pos="1020"/>
        <w:tab w:val="left" w:pos="1361"/>
      </w:tabs>
      <w:spacing w:line="280" w:lineRule="atLeast"/>
      <w:outlineLvl w:val="1"/>
    </w:pPr>
    <w:rPr>
      <w:b/>
      <w:spacing w:val="4"/>
      <w:sz w:val="20"/>
      <w:szCs w:val="20"/>
      <w:lang w:eastAsia="en-US"/>
    </w:rPr>
  </w:style>
  <w:style w:type="paragraph" w:styleId="Kop3">
    <w:name w:val="heading 3"/>
    <w:basedOn w:val="Standaard"/>
    <w:next w:val="Standaard"/>
    <w:qFormat/>
    <w:rsid w:val="00EA7C57"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EA7C57"/>
    <w:pPr>
      <w:keepNext/>
      <w:numPr>
        <w:ilvl w:val="3"/>
        <w:numId w:val="5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qFormat/>
    <w:rsid w:val="00EA7C57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EA7C57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Kop7">
    <w:name w:val="heading 7"/>
    <w:basedOn w:val="Standaard"/>
    <w:next w:val="Standaard"/>
    <w:qFormat/>
    <w:rsid w:val="00EA7C57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qFormat/>
    <w:rsid w:val="00EA7C57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qFormat/>
    <w:rsid w:val="00EA7C57"/>
    <w:pPr>
      <w:numPr>
        <w:ilvl w:val="8"/>
        <w:numId w:val="5"/>
      </w:numPr>
      <w:spacing w:before="240" w:after="60"/>
      <w:outlineLvl w:val="8"/>
    </w:pPr>
    <w:rPr>
      <w:rFonts w:cs="Arial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ternatief">
    <w:name w:val="alternatief"/>
    <w:basedOn w:val="Standaard"/>
    <w:rsid w:val="00EA7C57"/>
    <w:pPr>
      <w:numPr>
        <w:numId w:val="1"/>
      </w:numPr>
    </w:pPr>
    <w:rPr>
      <w:szCs w:val="20"/>
      <w:lang w:eastAsia="en-US"/>
    </w:rPr>
  </w:style>
  <w:style w:type="paragraph" w:customStyle="1" w:styleId="plattetekst">
    <w:name w:val="platte tekst"/>
    <w:basedOn w:val="Standaard"/>
    <w:link w:val="plattetekstChar"/>
    <w:uiPriority w:val="99"/>
    <w:rsid w:val="00EA7C57"/>
    <w:pPr>
      <w:tabs>
        <w:tab w:val="left" w:pos="397"/>
        <w:tab w:val="left" w:pos="794"/>
        <w:tab w:val="left" w:pos="1191"/>
        <w:tab w:val="left" w:pos="1588"/>
        <w:tab w:val="left" w:pos="1985"/>
      </w:tabs>
    </w:pPr>
    <w:rPr>
      <w:szCs w:val="20"/>
      <w:lang w:eastAsia="en-US"/>
    </w:rPr>
  </w:style>
  <w:style w:type="paragraph" w:customStyle="1" w:styleId="antwoord">
    <w:name w:val="antwoord"/>
    <w:basedOn w:val="plattetekst"/>
    <w:next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right" w:leader="dot" w:pos="8335"/>
      </w:tabs>
    </w:pPr>
  </w:style>
  <w:style w:type="paragraph" w:customStyle="1" w:styleId="balkvoorop">
    <w:name w:val="balkvoorop"/>
    <w:basedOn w:val="Standaard"/>
    <w:rsid w:val="00EA7C57"/>
    <w:pPr>
      <w:shd w:val="clear" w:color="auto" w:fill="000000"/>
      <w:tabs>
        <w:tab w:val="right" w:pos="9526"/>
      </w:tabs>
      <w:spacing w:before="480" w:line="480" w:lineRule="exact"/>
      <w:jc w:val="right"/>
    </w:pPr>
    <w:rPr>
      <w:b/>
      <w:color w:val="FFFFFF"/>
      <w:spacing w:val="12"/>
      <w:position w:val="4"/>
      <w:sz w:val="28"/>
      <w:szCs w:val="20"/>
      <w:lang w:eastAsia="en-US"/>
    </w:rPr>
  </w:style>
  <w:style w:type="paragraph" w:customStyle="1" w:styleId="balkvooropbijlage">
    <w:name w:val="balkvooropbijlage"/>
    <w:basedOn w:val="Standaard"/>
    <w:next w:val="Standaard"/>
    <w:rsid w:val="00EA7C57"/>
    <w:pPr>
      <w:shd w:val="clear" w:color="auto" w:fill="000000"/>
      <w:tabs>
        <w:tab w:val="right" w:pos="8335"/>
      </w:tabs>
      <w:spacing w:line="360" w:lineRule="exact"/>
      <w:ind w:left="-941" w:right="-318" w:firstLine="510"/>
    </w:pPr>
    <w:rPr>
      <w:b/>
      <w:color w:val="FFFFFF"/>
      <w:spacing w:val="8"/>
      <w:position w:val="2"/>
      <w:sz w:val="28"/>
      <w:szCs w:val="20"/>
      <w:lang w:eastAsia="en-US"/>
    </w:rPr>
  </w:style>
  <w:style w:type="paragraph" w:customStyle="1" w:styleId="compex">
    <w:name w:val="compex"/>
    <w:basedOn w:val="Standaard"/>
    <w:next w:val="plattetekst"/>
    <w:rsid w:val="00EA7C57"/>
    <w:pPr>
      <w:numPr>
        <w:numId w:val="2"/>
      </w:numPr>
      <w:tabs>
        <w:tab w:val="clear" w:pos="0"/>
      </w:tabs>
      <w:ind w:firstLine="0"/>
    </w:pPr>
    <w:rPr>
      <w:i/>
      <w:szCs w:val="20"/>
    </w:rPr>
  </w:style>
  <w:style w:type="paragraph" w:customStyle="1" w:styleId="diskette">
    <w:name w:val="diskette"/>
    <w:basedOn w:val="Standaard"/>
    <w:next w:val="plattetekst"/>
    <w:rsid w:val="00EA7C57"/>
    <w:pPr>
      <w:numPr>
        <w:numId w:val="3"/>
      </w:numPr>
      <w:tabs>
        <w:tab w:val="clear" w:pos="0"/>
      </w:tabs>
      <w:ind w:firstLine="0"/>
    </w:pPr>
    <w:rPr>
      <w:i/>
      <w:szCs w:val="20"/>
      <w:lang w:eastAsia="en-US"/>
    </w:rPr>
  </w:style>
  <w:style w:type="paragraph" w:customStyle="1" w:styleId="doctype">
    <w:name w:val="doctype"/>
    <w:basedOn w:val="Standaard"/>
    <w:rsid w:val="00EA7C57"/>
    <w:pPr>
      <w:spacing w:before="240" w:after="60"/>
      <w:jc w:val="right"/>
    </w:pPr>
    <w:rPr>
      <w:b/>
      <w:spacing w:val="8"/>
      <w:kern w:val="32"/>
      <w:sz w:val="32"/>
    </w:rPr>
  </w:style>
  <w:style w:type="character" w:customStyle="1" w:styleId="gewicht">
    <w:name w:val="gewicht"/>
    <w:rsid w:val="00EA7C57"/>
    <w:rPr>
      <w:rFonts w:ascii="Arial" w:hAnsi="Arial"/>
      <w:sz w:val="16"/>
    </w:rPr>
  </w:style>
  <w:style w:type="paragraph" w:customStyle="1" w:styleId="jaartal">
    <w:name w:val="jaartal"/>
    <w:basedOn w:val="Standaard"/>
    <w:rsid w:val="00EA7C57"/>
    <w:pPr>
      <w:spacing w:after="480"/>
      <w:jc w:val="right"/>
    </w:pPr>
    <w:rPr>
      <w:b/>
      <w:bCs/>
      <w:spacing w:val="20"/>
      <w:sz w:val="72"/>
      <w:szCs w:val="20"/>
      <w:lang w:eastAsia="en-US"/>
    </w:rPr>
  </w:style>
  <w:style w:type="paragraph" w:customStyle="1" w:styleId="kopbalk">
    <w:name w:val="kopbalk"/>
    <w:basedOn w:val="plattetekst"/>
    <w:next w:val="plattetekst"/>
    <w:rsid w:val="00EA7C57"/>
    <w:pPr>
      <w:pBdr>
        <w:bottom w:val="single" w:sz="36" w:space="1" w:color="C0C0C0"/>
      </w:pBdr>
      <w:tabs>
        <w:tab w:val="left" w:pos="0"/>
        <w:tab w:val="right" w:pos="8335"/>
      </w:tabs>
      <w:spacing w:line="240" w:lineRule="atLeast"/>
      <w:ind w:left="-964" w:right="-340" w:firstLine="510"/>
    </w:pPr>
    <w:rPr>
      <w:b/>
      <w:spacing w:val="8"/>
      <w:position w:val="10"/>
      <w:sz w:val="28"/>
    </w:rPr>
  </w:style>
  <w:style w:type="paragraph" w:customStyle="1" w:styleId="langevaknaam">
    <w:name w:val="langevaknaam"/>
    <w:basedOn w:val="balkvoorop"/>
    <w:rsid w:val="00EA7C57"/>
    <w:pPr>
      <w:pBdr>
        <w:bottom w:val="single" w:sz="36" w:space="1" w:color="C0C0C0"/>
      </w:pBdr>
      <w:shd w:val="clear" w:color="auto" w:fill="auto"/>
      <w:spacing w:before="120" w:line="400" w:lineRule="exact"/>
      <w:jc w:val="left"/>
    </w:pPr>
    <w:rPr>
      <w:color w:val="000000"/>
      <w:position w:val="10"/>
    </w:rPr>
  </w:style>
  <w:style w:type="paragraph" w:customStyle="1" w:styleId="langevaknaambijlage">
    <w:name w:val="langevaknaambijlage"/>
    <w:basedOn w:val="balkvooropbijlage"/>
    <w:next w:val="plattetekst"/>
    <w:rsid w:val="00EA7C57"/>
    <w:pPr>
      <w:pBdr>
        <w:top w:val="single" w:sz="12" w:space="1" w:color="C0C0C0"/>
        <w:left w:val="single" w:sz="12" w:space="1" w:color="C0C0C0"/>
        <w:bottom w:val="single" w:sz="12" w:space="1" w:color="C0C0C0"/>
        <w:right w:val="single" w:sz="12" w:space="1" w:color="C0C0C0"/>
      </w:pBdr>
      <w:shd w:val="clear" w:color="auto" w:fill="auto"/>
      <w:spacing w:line="320" w:lineRule="exact"/>
      <w:ind w:left="-919" w:right="-295"/>
    </w:pPr>
    <w:rPr>
      <w:color w:val="000000"/>
    </w:rPr>
  </w:style>
  <w:style w:type="paragraph" w:customStyle="1" w:styleId="leestekst">
    <w:name w:val="leestekst"/>
    <w:basedOn w:val="Standaard"/>
    <w:rsid w:val="00EA7C57"/>
    <w:rPr>
      <w:szCs w:val="20"/>
      <w:lang w:eastAsia="en-US"/>
    </w:rPr>
  </w:style>
  <w:style w:type="character" w:customStyle="1" w:styleId="leesverder">
    <w:name w:val="leesverder"/>
    <w:rsid w:val="00EA7C57"/>
    <w:rPr>
      <w:rFonts w:ascii="Arial" w:hAnsi="Arial"/>
      <w:spacing w:val="6"/>
      <w:sz w:val="16"/>
    </w:rPr>
  </w:style>
  <w:style w:type="paragraph" w:customStyle="1" w:styleId="vraag">
    <w:name w:val="vraag"/>
    <w:basedOn w:val="plattetekst"/>
    <w:next w:val="plattetekst"/>
    <w:rsid w:val="00EA7C57"/>
    <w:pPr>
      <w:tabs>
        <w:tab w:val="center" w:pos="-397"/>
        <w:tab w:val="left" w:pos="0"/>
      </w:tabs>
      <w:ind w:hanging="964"/>
    </w:pPr>
  </w:style>
  <w:style w:type="paragraph" w:customStyle="1" w:styleId="mcvraag">
    <w:name w:val="mcvraag"/>
    <w:basedOn w:val="vraag"/>
    <w:next w:val="plattetekst"/>
    <w:rsid w:val="00EA7C57"/>
  </w:style>
  <w:style w:type="paragraph" w:customStyle="1" w:styleId="nummering">
    <w:name w:val="nummering"/>
    <w:basedOn w:val="Standaard"/>
    <w:uiPriority w:val="99"/>
    <w:rsid w:val="00EA7C57"/>
    <w:pPr>
      <w:numPr>
        <w:numId w:val="5"/>
      </w:numPr>
    </w:pPr>
    <w:rPr>
      <w:szCs w:val="20"/>
      <w:lang w:eastAsia="en-US"/>
    </w:rPr>
  </w:style>
  <w:style w:type="paragraph" w:customStyle="1" w:styleId="openvraag">
    <w:name w:val="openvraag"/>
    <w:basedOn w:val="vraag"/>
    <w:next w:val="plattetekst"/>
    <w:uiPriority w:val="99"/>
    <w:rsid w:val="00EA7C57"/>
  </w:style>
  <w:style w:type="paragraph" w:customStyle="1" w:styleId="opsomming">
    <w:name w:val="opsomming"/>
    <w:basedOn w:val="Standaard"/>
    <w:rsid w:val="00EA7C57"/>
    <w:pPr>
      <w:numPr>
        <w:numId w:val="6"/>
      </w:numPr>
    </w:pPr>
    <w:rPr>
      <w:szCs w:val="20"/>
      <w:lang w:eastAsia="en-US"/>
    </w:rPr>
  </w:style>
  <w:style w:type="character" w:customStyle="1" w:styleId="pagnr">
    <w:name w:val="pagnr"/>
    <w:rsid w:val="00EA7C57"/>
    <w:rPr>
      <w:rFonts w:ascii="Arial" w:hAnsi="Arial"/>
      <w:sz w:val="20"/>
    </w:rPr>
  </w:style>
  <w:style w:type="character" w:customStyle="1" w:styleId="sdu">
    <w:name w:val="sdu"/>
    <w:rsid w:val="00EA7C57"/>
    <w:rPr>
      <w:rFonts w:ascii="Arial" w:hAnsi="Arial"/>
      <w:spacing w:val="4"/>
      <w:sz w:val="14"/>
    </w:rPr>
  </w:style>
  <w:style w:type="character" w:customStyle="1" w:styleId="streepjes">
    <w:name w:val="streepjes"/>
    <w:rsid w:val="00EA7C57"/>
    <w:rPr>
      <w:spacing w:val="0"/>
      <w:w w:val="100"/>
      <w:kern w:val="0"/>
      <w:position w:val="0"/>
    </w:rPr>
  </w:style>
  <w:style w:type="character" w:customStyle="1" w:styleId="subscript">
    <w:name w:val="subscript"/>
    <w:rsid w:val="00EA7C57"/>
    <w:rPr>
      <w:spacing w:val="6"/>
      <w:sz w:val="24"/>
      <w:vertAlign w:val="subscript"/>
      <w:lang w:val="nl-NL"/>
    </w:rPr>
  </w:style>
  <w:style w:type="character" w:customStyle="1" w:styleId="superscript">
    <w:name w:val="superscript"/>
    <w:rsid w:val="00EA7C57"/>
    <w:rPr>
      <w:spacing w:val="-6"/>
      <w:sz w:val="24"/>
      <w:vertAlign w:val="superscript"/>
      <w:lang w:val="nl-NL"/>
    </w:rPr>
  </w:style>
  <w:style w:type="character" w:customStyle="1" w:styleId="verborgentekst">
    <w:name w:val="verborgentekst"/>
    <w:rsid w:val="00EA7C57"/>
    <w:rPr>
      <w:vanish/>
    </w:rPr>
  </w:style>
  <w:style w:type="paragraph" w:customStyle="1" w:styleId="voettekst">
    <w:name w:val="voettekst"/>
    <w:basedOn w:val="Standaard"/>
    <w:rsid w:val="00EA7C57"/>
    <w:pPr>
      <w:tabs>
        <w:tab w:val="center" w:pos="4820"/>
        <w:tab w:val="right" w:pos="9639"/>
      </w:tabs>
    </w:pPr>
  </w:style>
  <w:style w:type="character" w:customStyle="1" w:styleId="vraagnummer">
    <w:name w:val="vraagnummer"/>
    <w:rsid w:val="00EA7C57"/>
    <w:rPr>
      <w:b/>
      <w:sz w:val="20"/>
    </w:rPr>
  </w:style>
  <w:style w:type="paragraph" w:customStyle="1" w:styleId="vraagpijl">
    <w:name w:val="vraagpijl"/>
    <w:basedOn w:val="vraag"/>
    <w:next w:val="plattetekst"/>
    <w:rsid w:val="00EA7C57"/>
    <w:pPr>
      <w:ind w:left="-794" w:hanging="397"/>
    </w:pPr>
  </w:style>
  <w:style w:type="paragraph" w:styleId="Voettekst0">
    <w:name w:val="footer"/>
    <w:basedOn w:val="Standaard"/>
    <w:rsid w:val="00EA7C57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link w:val="KoptekstChar"/>
    <w:uiPriority w:val="99"/>
    <w:rsid w:val="00EA7C57"/>
    <w:pPr>
      <w:tabs>
        <w:tab w:val="center" w:pos="4536"/>
        <w:tab w:val="right" w:pos="9072"/>
      </w:tabs>
    </w:pPr>
  </w:style>
  <w:style w:type="character" w:styleId="Regelnummer">
    <w:name w:val="line number"/>
    <w:rsid w:val="00EA7C57"/>
    <w:rPr>
      <w:sz w:val="18"/>
    </w:rPr>
  </w:style>
  <w:style w:type="paragraph" w:customStyle="1" w:styleId="nummering2">
    <w:name w:val="nummering2"/>
    <w:basedOn w:val="nummering"/>
    <w:uiPriority w:val="99"/>
    <w:rsid w:val="00EA7C57"/>
    <w:pPr>
      <w:numPr>
        <w:ilvl w:val="1"/>
      </w:numPr>
    </w:pPr>
  </w:style>
  <w:style w:type="paragraph" w:customStyle="1" w:styleId="opsomming2">
    <w:name w:val="opsomming2"/>
    <w:basedOn w:val="opsomming"/>
    <w:rsid w:val="00EA7C57"/>
    <w:pPr>
      <w:numPr>
        <w:ilvl w:val="1"/>
      </w:numPr>
    </w:pPr>
  </w:style>
  <w:style w:type="table" w:styleId="Tabelraster">
    <w:name w:val="Table Grid"/>
    <w:basedOn w:val="Standaardtabel"/>
    <w:uiPriority w:val="59"/>
    <w:rsid w:val="00EA7C57"/>
    <w:pPr>
      <w:spacing w:line="29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onvermelding">
    <w:name w:val="bronvermelding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</w:tabs>
      <w:ind w:left="1418" w:hanging="1418"/>
    </w:pPr>
    <w:rPr>
      <w:sz w:val="18"/>
    </w:rPr>
  </w:style>
  <w:style w:type="paragraph" w:customStyle="1" w:styleId="opsomming3">
    <w:name w:val="opsomming3"/>
    <w:basedOn w:val="opsomming2"/>
    <w:rsid w:val="00EA7C57"/>
  </w:style>
  <w:style w:type="paragraph" w:customStyle="1" w:styleId="voetnoot">
    <w:name w:val="voetnoot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left" w:pos="680"/>
      </w:tabs>
    </w:pPr>
    <w:rPr>
      <w:sz w:val="18"/>
    </w:rPr>
  </w:style>
  <w:style w:type="character" w:customStyle="1" w:styleId="plattetekstChar">
    <w:name w:val="platte tekst Char"/>
    <w:link w:val="plattetekst"/>
    <w:uiPriority w:val="99"/>
    <w:locked/>
    <w:rsid w:val="00CD5FE1"/>
    <w:rPr>
      <w:rFonts w:ascii="Arial" w:hAnsi="Arial"/>
      <w:spacing w:val="6"/>
      <w:sz w:val="22"/>
      <w:lang w:val="nl-NL" w:eastAsia="en-US" w:bidi="ar-SA"/>
    </w:rPr>
  </w:style>
  <w:style w:type="character" w:styleId="Nadruk">
    <w:name w:val="Emphasis"/>
    <w:qFormat/>
    <w:rsid w:val="00214830"/>
    <w:rPr>
      <w:i/>
      <w:iCs/>
    </w:rPr>
  </w:style>
  <w:style w:type="paragraph" w:styleId="Lijstalinea">
    <w:name w:val="List Paragraph"/>
    <w:basedOn w:val="Standaard"/>
    <w:uiPriority w:val="34"/>
    <w:qFormat/>
    <w:rsid w:val="00905A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pacing w:val="0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DB229C"/>
    <w:rPr>
      <w:color w:val="808080"/>
    </w:rPr>
  </w:style>
  <w:style w:type="paragraph" w:customStyle="1" w:styleId="cvopen">
    <w:name w:val="cvopen"/>
    <w:basedOn w:val="plattetekst"/>
    <w:next w:val="Standaard"/>
    <w:rsid w:val="00E276DC"/>
    <w:pPr>
      <w:tabs>
        <w:tab w:val="center" w:pos="-397"/>
        <w:tab w:val="left" w:pos="0"/>
      </w:tabs>
      <w:ind w:left="-907"/>
    </w:pPr>
    <w:rPr>
      <w:b/>
      <w:szCs w:val="22"/>
    </w:rPr>
  </w:style>
  <w:style w:type="paragraph" w:customStyle="1" w:styleId="deelscores">
    <w:name w:val="deelscores"/>
    <w:basedOn w:val="Standaard"/>
    <w:rsid w:val="00E276DC"/>
    <w:pPr>
      <w:tabs>
        <w:tab w:val="left" w:pos="0"/>
        <w:tab w:val="num" w:pos="360"/>
        <w:tab w:val="left" w:pos="397"/>
        <w:tab w:val="center" w:pos="8222"/>
      </w:tabs>
    </w:pPr>
    <w:rPr>
      <w:rFonts w:ascii="Times New Roman" w:hAnsi="Times New Roman"/>
      <w:sz w:val="24"/>
      <w:lang w:eastAsia="en-US"/>
    </w:rPr>
  </w:style>
  <w:style w:type="character" w:customStyle="1" w:styleId="Kop2Char">
    <w:name w:val="Kop 2 Char"/>
    <w:basedOn w:val="Standaardalinea-lettertype"/>
    <w:rsid w:val="00C16765"/>
    <w:rPr>
      <w:b/>
      <w:bCs/>
      <w:sz w:val="24"/>
      <w:szCs w:val="24"/>
    </w:rPr>
  </w:style>
  <w:style w:type="paragraph" w:styleId="Geenafstand">
    <w:name w:val="No Spacing"/>
    <w:uiPriority w:val="1"/>
    <w:qFormat/>
    <w:rsid w:val="00DD79E7"/>
    <w:rPr>
      <w:rFonts w:ascii="Calibri" w:eastAsia="Calibri" w:hAnsi="Calibri"/>
      <w:sz w:val="22"/>
      <w:szCs w:val="22"/>
      <w:lang w:eastAsia="en-US"/>
    </w:rPr>
  </w:style>
  <w:style w:type="paragraph" w:customStyle="1" w:styleId="opgave">
    <w:name w:val="opgave"/>
    <w:basedOn w:val="Standaard"/>
    <w:rsid w:val="007C205D"/>
    <w:pPr>
      <w:tabs>
        <w:tab w:val="left" w:pos="-1629"/>
        <w:tab w:val="left" w:pos="0"/>
        <w:tab w:val="left" w:pos="426"/>
        <w:tab w:val="left" w:pos="851"/>
        <w:tab w:val="right" w:pos="8364"/>
      </w:tabs>
      <w:spacing w:line="240" w:lineRule="auto"/>
      <w:ind w:left="1134" w:hanging="1134"/>
    </w:pPr>
    <w:rPr>
      <w:rFonts w:ascii="Times New Roman" w:hAnsi="Times New Roman"/>
      <w:spacing w:val="0"/>
      <w:sz w:val="24"/>
      <w:szCs w:val="20"/>
    </w:rPr>
  </w:style>
  <w:style w:type="paragraph" w:customStyle="1" w:styleId="opgavetekst">
    <w:name w:val="opgavetekst"/>
    <w:basedOn w:val="Standaard"/>
    <w:next w:val="subopgave"/>
    <w:link w:val="opgavetekstChar"/>
    <w:autoRedefine/>
    <w:rsid w:val="007C205D"/>
    <w:pPr>
      <w:tabs>
        <w:tab w:val="left" w:pos="993"/>
        <w:tab w:val="left" w:pos="1276"/>
      </w:tabs>
      <w:spacing w:line="280" w:lineRule="atLeast"/>
      <w:ind w:left="709"/>
    </w:pPr>
    <w:rPr>
      <w:spacing w:val="0"/>
      <w:sz w:val="24"/>
    </w:rPr>
  </w:style>
  <w:style w:type="character" w:customStyle="1" w:styleId="opgavetekstChar">
    <w:name w:val="opgavetekst Char"/>
    <w:link w:val="opgavetekst"/>
    <w:rsid w:val="007C205D"/>
    <w:rPr>
      <w:rFonts w:ascii="Arial" w:hAnsi="Arial"/>
      <w:sz w:val="24"/>
      <w:szCs w:val="24"/>
    </w:rPr>
  </w:style>
  <w:style w:type="paragraph" w:customStyle="1" w:styleId="subopgave">
    <w:name w:val="subopgave"/>
    <w:basedOn w:val="opgavetekst"/>
    <w:link w:val="subopgaveCharChar"/>
    <w:rsid w:val="007C205D"/>
    <w:pPr>
      <w:tabs>
        <w:tab w:val="left" w:pos="709"/>
        <w:tab w:val="left" w:pos="5103"/>
      </w:tabs>
      <w:ind w:left="993" w:hanging="993"/>
    </w:pPr>
    <w:rPr>
      <w:rFonts w:eastAsia="Calibri"/>
      <w:lang w:eastAsia="en-US"/>
    </w:rPr>
  </w:style>
  <w:style w:type="character" w:customStyle="1" w:styleId="subopgaveCharChar">
    <w:name w:val="subopgave Char Char"/>
    <w:link w:val="subopgave"/>
    <w:rsid w:val="007C205D"/>
    <w:rPr>
      <w:rFonts w:ascii="Arial" w:eastAsia="Calibri" w:hAnsi="Arial"/>
      <w:sz w:val="24"/>
      <w:szCs w:val="24"/>
      <w:lang w:eastAsia="en-US"/>
    </w:rPr>
  </w:style>
  <w:style w:type="character" w:customStyle="1" w:styleId="Times13ptcursief">
    <w:name w:val="Times 13pt cursief"/>
    <w:rsid w:val="007C205D"/>
    <w:rPr>
      <w:rFonts w:ascii="Times New Roman" w:hAnsi="Times New Roman"/>
      <w:i/>
      <w:iCs/>
      <w:sz w:val="26"/>
      <w:szCs w:val="26"/>
    </w:rPr>
  </w:style>
  <w:style w:type="paragraph" w:customStyle="1" w:styleId="punten">
    <w:name w:val="punten"/>
    <w:basedOn w:val="Standaard"/>
    <w:link w:val="puntenChar"/>
    <w:rsid w:val="007C205D"/>
    <w:pPr>
      <w:tabs>
        <w:tab w:val="right" w:pos="567"/>
        <w:tab w:val="left" w:pos="851"/>
        <w:tab w:val="left" w:pos="1134"/>
      </w:tabs>
      <w:spacing w:line="300" w:lineRule="atLeast"/>
      <w:ind w:left="1134" w:hanging="1134"/>
    </w:pPr>
    <w:rPr>
      <w:spacing w:val="0"/>
      <w:sz w:val="14"/>
      <w:szCs w:val="20"/>
    </w:rPr>
  </w:style>
  <w:style w:type="character" w:customStyle="1" w:styleId="puntenChar">
    <w:name w:val="punten Char"/>
    <w:link w:val="punten"/>
    <w:rsid w:val="007C205D"/>
    <w:rPr>
      <w:rFonts w:ascii="Arial" w:hAnsi="Arial"/>
      <w:sz w:val="14"/>
    </w:rPr>
  </w:style>
  <w:style w:type="paragraph" w:styleId="Ballontekst">
    <w:name w:val="Balloon Text"/>
    <w:basedOn w:val="Standaard"/>
    <w:link w:val="BallontekstChar"/>
    <w:rsid w:val="00402B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02B4A"/>
    <w:rPr>
      <w:rFonts w:ascii="Tahoma" w:hAnsi="Tahoma" w:cs="Tahoma"/>
      <w:spacing w:val="6"/>
      <w:sz w:val="16"/>
      <w:szCs w:val="16"/>
    </w:rPr>
  </w:style>
  <w:style w:type="paragraph" w:customStyle="1" w:styleId="Default">
    <w:name w:val="Default"/>
    <w:rsid w:val="00C913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pgavenr">
    <w:name w:val="opgavenr"/>
    <w:basedOn w:val="Standaard"/>
    <w:link w:val="opgavenrCharChar"/>
    <w:rsid w:val="00854F4C"/>
    <w:pPr>
      <w:spacing w:line="300" w:lineRule="atLeast"/>
      <w:ind w:left="709"/>
    </w:pPr>
    <w:rPr>
      <w:b/>
      <w:bCs/>
      <w:caps/>
      <w:spacing w:val="0"/>
      <w:sz w:val="24"/>
      <w:szCs w:val="20"/>
    </w:rPr>
  </w:style>
  <w:style w:type="character" w:customStyle="1" w:styleId="opgavenrCharChar">
    <w:name w:val="opgavenr Char Char"/>
    <w:link w:val="opgavenr"/>
    <w:rsid w:val="00854F4C"/>
    <w:rPr>
      <w:rFonts w:ascii="Arial" w:hAnsi="Arial"/>
      <w:b/>
      <w:bCs/>
      <w:caps/>
      <w:sz w:val="24"/>
    </w:rPr>
  </w:style>
  <w:style w:type="paragraph" w:customStyle="1" w:styleId="subopgaveRTTI">
    <w:name w:val="subopgave RTTI"/>
    <w:basedOn w:val="opgavetekst"/>
    <w:link w:val="subopgaveRTTIChar"/>
    <w:rsid w:val="00854F4C"/>
    <w:pPr>
      <w:tabs>
        <w:tab w:val="clear" w:pos="993"/>
        <w:tab w:val="clear" w:pos="1276"/>
        <w:tab w:val="left" w:pos="426"/>
        <w:tab w:val="left" w:pos="709"/>
        <w:tab w:val="left" w:pos="1134"/>
        <w:tab w:val="left" w:pos="1418"/>
        <w:tab w:val="right" w:pos="9072"/>
      </w:tabs>
      <w:spacing w:line="300" w:lineRule="atLeast"/>
      <w:ind w:left="1134" w:hanging="1134"/>
    </w:pPr>
  </w:style>
  <w:style w:type="character" w:customStyle="1" w:styleId="subopgaveRTTIChar">
    <w:name w:val="subopgave RTTI Char"/>
    <w:link w:val="subopgaveRTTI"/>
    <w:rsid w:val="00854F4C"/>
    <w:rPr>
      <w:rFonts w:ascii="Arial" w:hAnsi="Arial"/>
      <w:sz w:val="24"/>
      <w:szCs w:val="24"/>
    </w:rPr>
  </w:style>
  <w:style w:type="paragraph" w:customStyle="1" w:styleId="uitwerkingTimes">
    <w:name w:val="uitwerking Times"/>
    <w:basedOn w:val="subopgaveRTTI"/>
    <w:rsid w:val="00854F4C"/>
    <w:rPr>
      <w:rFonts w:ascii="Times New Roman" w:hAnsi="Times New Roman"/>
      <w:sz w:val="26"/>
    </w:rPr>
  </w:style>
  <w:style w:type="paragraph" w:customStyle="1" w:styleId="titel12pt">
    <w:name w:val="titel 12 pt"/>
    <w:basedOn w:val="Standaard"/>
    <w:rsid w:val="00C32C13"/>
    <w:pPr>
      <w:tabs>
        <w:tab w:val="right" w:pos="9072"/>
      </w:tabs>
      <w:spacing w:line="300" w:lineRule="atLeast"/>
      <w:ind w:left="709" w:right="360"/>
    </w:pPr>
    <w:rPr>
      <w:b/>
      <w:bCs/>
      <w:caps/>
      <w:spacing w:val="0"/>
      <w:sz w:val="24"/>
      <w:szCs w:val="20"/>
    </w:rPr>
  </w:style>
  <w:style w:type="table" w:customStyle="1" w:styleId="Rastertabel41">
    <w:name w:val="Rastertabel 41"/>
    <w:basedOn w:val="Standaardtabel"/>
    <w:uiPriority w:val="49"/>
    <w:rsid w:val="00B760A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Geenafstand2">
    <w:name w:val="Geen afstand2"/>
    <w:qFormat/>
    <w:rsid w:val="00B760AA"/>
    <w:rPr>
      <w:rFonts w:ascii="Calibri" w:hAnsi="Calibri"/>
      <w:sz w:val="22"/>
      <w:szCs w:val="22"/>
      <w:lang w:eastAsia="en-US" w:bidi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B760AA"/>
    <w:rPr>
      <w:rFonts w:ascii="Arial" w:hAnsi="Arial"/>
      <w:spacing w:val="6"/>
      <w:sz w:val="22"/>
      <w:szCs w:val="24"/>
    </w:rPr>
  </w:style>
  <w:style w:type="paragraph" w:customStyle="1" w:styleId="Geenafstand1">
    <w:name w:val="Geen afstand1"/>
    <w:qFormat/>
    <w:rsid w:val="00D175B3"/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rsid w:val="009F021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astertabel411">
    <w:name w:val="Rastertabel 411"/>
    <w:basedOn w:val="Standaardtabel"/>
    <w:uiPriority w:val="49"/>
    <w:rsid w:val="000C1EE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itogroep\Citovo_ex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0CBE2-372C-428B-A08E-9255180CC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Citovo_ex</Template>
  <TotalTime>87</TotalTime>
  <Pages>21</Pages>
  <Words>4459</Words>
  <Characters>22696</Characters>
  <Application>Microsoft Office Word</Application>
  <DocSecurity>0</DocSecurity>
  <Lines>189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Opgaven / minitoets / (uitwerk)bijlage</vt:lpstr>
    </vt:vector>
  </TitlesOfParts>
  <Company>Thuis</Company>
  <LinksUpToDate>false</LinksUpToDate>
  <CharactersWithSpaces>27101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Opgaven / minitoets / (uitwerk)bijlage</dc:title>
  <dc:subject>VO-sjabloon</dc:subject>
  <dc:creator>G. Stroomer</dc:creator>
  <cp:keywords/>
  <dc:description/>
  <cp:lastModifiedBy>Gökhan Aytekin</cp:lastModifiedBy>
  <cp:revision>40</cp:revision>
  <cp:lastPrinted>2020-09-08T09:48:00Z</cp:lastPrinted>
  <dcterms:created xsi:type="dcterms:W3CDTF">2021-05-25T09:51:00Z</dcterms:created>
  <dcterms:modified xsi:type="dcterms:W3CDTF">2021-09-10T13:31:00Z</dcterms:modified>
  <cp:category>Sjablonen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