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AB" w:rsidRDefault="00FE49AB" w:rsidP="00FE49AB">
      <w:pPr>
        <w:jc w:val="center"/>
        <w:rPr>
          <w:rFonts w:cs="Arial"/>
          <w:noProof/>
        </w:rPr>
      </w:pPr>
    </w:p>
    <w:p w:rsidR="00B760AA" w:rsidRDefault="00B760AA" w:rsidP="00B760AA">
      <w:pPr>
        <w:jc w:val="center"/>
        <w:rPr>
          <w:rFonts w:cs="Arial"/>
          <w:noProof/>
        </w:rPr>
      </w:pPr>
    </w:p>
    <w:p w:rsidR="00B760AA" w:rsidRDefault="00B760AA" w:rsidP="00B760AA">
      <w:pPr>
        <w:rPr>
          <w:rFonts w:cs="Calibri"/>
          <w:b/>
          <w:i/>
          <w:u w:val="single"/>
        </w:rPr>
      </w:pPr>
      <w:r>
        <w:rPr>
          <w:noProof/>
        </w:rPr>
        <w:drawing>
          <wp:anchor distT="231648" distB="232029" distL="345948" distR="343662" simplePos="0" relativeHeight="251705856" behindDoc="1" locked="0" layoutInCell="1" allowOverlap="1" wp14:anchorId="2C208646" wp14:editId="76CBFE5F">
            <wp:simplePos x="0" y="0"/>
            <wp:positionH relativeFrom="margin">
              <wp:align>left</wp:align>
            </wp:positionH>
            <wp:positionV relativeFrom="paragraph">
              <wp:posOffset>246253</wp:posOffset>
            </wp:positionV>
            <wp:extent cx="1459865" cy="1285748"/>
            <wp:effectExtent l="228600" t="228600" r="235585" b="219710"/>
            <wp:wrapNone/>
            <wp:docPr id="9" name="Afbeelding 9" descr="F:\Administratie\Logo Lyceum Kralingen\160922_LYK_logo LYCEUM KRA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F:\Administratie\Logo Lyceum Kralingen\160922_LYK_logo LYCEUM KRALI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8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AEA85A4" wp14:editId="62159342">
                <wp:extent cx="5759450" cy="3284855"/>
                <wp:effectExtent l="13970" t="0" r="0" b="1905"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84855"/>
                          <a:chOff x="0" y="0"/>
                          <a:chExt cx="9799" cy="5054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797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9"/>
                            <a:ext cx="9620" cy="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3B65" w:rsidRDefault="000A3B65" w:rsidP="00B760AA">
                              <w:pPr>
                                <w:ind w:left="6096"/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                5-HAVO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376"/>
                            <a:ext cx="5738" cy="2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3B65" w:rsidRPr="009F54BE" w:rsidRDefault="000A3B65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PTA  </w:t>
                              </w:r>
                            </w:p>
                            <w:p w:rsidR="000A3B65" w:rsidRPr="009F54BE" w:rsidRDefault="000A3B65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</w:p>
                            <w:p w:rsidR="000A3B65" w:rsidRPr="009F54BE" w:rsidRDefault="000A3B65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eindexamenjaar 2022</w:t>
                              </w:r>
                            </w:p>
                            <w:p w:rsidR="000A3B65" w:rsidRDefault="000A3B65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</w:t>
                              </w:r>
                            </w:p>
                            <w:p w:rsidR="000A3B65" w:rsidRPr="00041DC2" w:rsidRDefault="000A3B65" w:rsidP="00B760AA">
                              <w:pPr>
                                <w:ind w:left="2832" w:firstLine="708"/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041DC2"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</w:p>
                            <w:p w:rsidR="000A3B65" w:rsidRPr="001353C1" w:rsidRDefault="000A3B65" w:rsidP="00B760AA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</w:t>
                              </w:r>
                            </w:p>
                            <w:p w:rsidR="000A3B65" w:rsidRDefault="000A3B65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                     </w:t>
                              </w:r>
                            </w:p>
                            <w:p w:rsidR="000A3B65" w:rsidRDefault="000A3B65" w:rsidP="00B760AA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85A4" id="Groep 5" o:spid="_x0000_s1026" style="width:453.5pt;height:258.65pt;mso-position-horizontal-relative:char;mso-position-vertical-relative:line" coordsize="9799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">
                <v:rect id="Rectangle 3" o:spid="_x0000_s1027" style="position:absolute;left:2;width:9797;height:50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" filled="f" stroked="f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069;width:9620;height: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" fillcolor="black" strokeweight=".26mm">
                  <v:textbox>
                    <w:txbxContent>
                      <w:p w:rsidR="000A3B65" w:rsidRDefault="000A3B65" w:rsidP="00B760AA">
                        <w:pPr>
                          <w:ind w:left="6096"/>
                          <w:rPr>
                            <w:rFonts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                5-HAVO  </w:t>
                        </w:r>
                      </w:p>
                    </w:txbxContent>
                  </v:textbox>
                </v:shape>
                <v:shape id="Text Box 5" o:spid="_x0000_s1029" type="#_x0000_t202" style="position:absolute;left:3950;top:376;width:5738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" strokecolor="white" strokeweight=".26mm">
                  <v:textbox>
                    <w:txbxContent>
                      <w:p w:rsidR="000A3B65" w:rsidRPr="009F54BE" w:rsidRDefault="000A3B65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PTA  </w:t>
                        </w:r>
                      </w:p>
                      <w:p w:rsidR="000A3B65" w:rsidRPr="009F54BE" w:rsidRDefault="000A3B65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 </w:t>
                        </w:r>
                      </w:p>
                      <w:p w:rsidR="000A3B65" w:rsidRPr="009F54BE" w:rsidRDefault="000A3B65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eindexamenjaar 2022</w:t>
                        </w:r>
                      </w:p>
                      <w:p w:rsidR="000A3B65" w:rsidRDefault="000A3B65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 </w:t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  <w:t xml:space="preserve">   </w:t>
                        </w:r>
                      </w:p>
                      <w:p w:rsidR="000A3B65" w:rsidRPr="00041DC2" w:rsidRDefault="000A3B65" w:rsidP="00B760AA">
                        <w:pPr>
                          <w:ind w:left="2832" w:firstLine="708"/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041DC2">
                          <w:rPr>
                            <w:rFonts w:cs="Arial"/>
                            <w:b/>
                          </w:rPr>
                          <w:t xml:space="preserve">        </w:t>
                        </w:r>
                      </w:p>
                      <w:p w:rsidR="000A3B65" w:rsidRPr="001353C1" w:rsidRDefault="000A3B65" w:rsidP="00B760AA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</w:t>
                        </w:r>
                      </w:p>
                      <w:p w:rsidR="000A3B65" w:rsidRDefault="000A3B65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</w:t>
                        </w:r>
                        <w:r>
                          <w:rPr>
                            <w:rFonts w:cs="Arial"/>
                          </w:rPr>
                          <w:tab/>
                          <w:t xml:space="preserve">                        </w:t>
                        </w:r>
                      </w:p>
                      <w:p w:rsidR="000A3B65" w:rsidRDefault="000A3B65" w:rsidP="00B760A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60AA" w:rsidRDefault="00B760AA" w:rsidP="00B760AA">
      <w:r w:rsidRPr="002768AD">
        <w:br w:type="page"/>
      </w:r>
    </w:p>
    <w:p w:rsidR="00F732B1" w:rsidRPr="002F2ADD" w:rsidRDefault="002C7195" w:rsidP="002C7195">
      <w:pPr>
        <w:pStyle w:val="kopbalk"/>
        <w:ind w:left="-142"/>
        <w:rPr>
          <w:rStyle w:val="gewicht"/>
          <w:rFonts w:asciiTheme="minorHAnsi" w:hAnsiTheme="minorHAnsi" w:cstheme="minorHAnsi"/>
          <w:sz w:val="36"/>
          <w:szCs w:val="36"/>
        </w:rPr>
      </w:pPr>
      <w:r w:rsidRPr="002F2ADD">
        <w:rPr>
          <w:rStyle w:val="gewicht"/>
          <w:rFonts w:asciiTheme="minorHAnsi" w:hAnsiTheme="minorHAnsi" w:cstheme="minorHAnsi"/>
          <w:sz w:val="36"/>
          <w:szCs w:val="36"/>
        </w:rPr>
        <w:lastRenderedPageBreak/>
        <w:tab/>
      </w:r>
      <w:r w:rsidR="00083ECB" w:rsidRPr="002F2ADD">
        <w:rPr>
          <w:rStyle w:val="gewicht"/>
          <w:rFonts w:asciiTheme="minorHAnsi" w:hAnsiTheme="minorHAnsi" w:cstheme="minorHAnsi"/>
          <w:sz w:val="36"/>
          <w:szCs w:val="36"/>
        </w:rPr>
        <w:t>Opmerkingen</w:t>
      </w:r>
    </w:p>
    <w:p w:rsidR="00166C81" w:rsidRDefault="00166C81" w:rsidP="00FB0664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szCs w:val="16"/>
        </w:rPr>
      </w:pPr>
    </w:p>
    <w:p w:rsidR="00B760AA" w:rsidRDefault="00B760AA" w:rsidP="00B760AA">
      <w:pPr>
        <w:pStyle w:val="Koptekst"/>
        <w:ind w:left="397"/>
        <w:rPr>
          <w:rFonts w:asciiTheme="minorHAnsi" w:hAnsiTheme="minorHAnsi" w:cstheme="minorHAnsi"/>
          <w:sz w:val="24"/>
        </w:rPr>
      </w:pPr>
      <w:r>
        <w:rPr>
          <w:rStyle w:val="gewicht"/>
          <w:szCs w:val="16"/>
        </w:rPr>
        <w:tab/>
      </w:r>
      <w:r w:rsidRPr="00024E1F">
        <w:rPr>
          <w:rFonts w:asciiTheme="minorHAnsi" w:hAnsiTheme="minorHAnsi" w:cstheme="minorHAnsi"/>
          <w:sz w:val="24"/>
        </w:rPr>
        <w:t xml:space="preserve">Voor je ligt het overzicht van </w:t>
      </w:r>
      <w:proofErr w:type="spellStart"/>
      <w:r w:rsidRPr="00024E1F">
        <w:rPr>
          <w:rFonts w:asciiTheme="minorHAnsi" w:hAnsiTheme="minorHAnsi" w:cstheme="minorHAnsi"/>
          <w:sz w:val="24"/>
        </w:rPr>
        <w:t>PTA’s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per afzonderlijk vak, op alfabetische volgorde. De volgende punten zijn hierbij van belang: </w:t>
      </w:r>
    </w:p>
    <w:p w:rsidR="00B760AA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024E1F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54237" w:rsidRPr="00B54237" w:rsidRDefault="00B54237" w:rsidP="00B54237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Voor specifieke regels en bepalingen omtrent het SE en CE wordt verwezen naar het examenreglement.</w:t>
      </w:r>
    </w:p>
    <w:p w:rsidR="00B760AA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Bij sommige vakken is er een dossierkolom. Hierin kunnen verschillende toetsen met verschillende wegingen gegeven worden.</w:t>
      </w:r>
    </w:p>
    <w:p w:rsidR="00B760AA" w:rsidRPr="00611EF2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‘periode’ z</w:t>
      </w:r>
      <w:r>
        <w:rPr>
          <w:rFonts w:asciiTheme="minorHAnsi" w:hAnsiTheme="minorHAnsi" w:cstheme="minorHAnsi"/>
          <w:sz w:val="24"/>
        </w:rPr>
        <w:t>ie je om welke periode het gaat. In elk leerjaar zijn er drie periodes. Periode 1 t/m 3 hoort bij 4HAVO en periode 4 t/m 6 hoort bij 5HAVO.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‘code’ zie je onder welke noemer de toets/PO/a</w:t>
      </w:r>
      <w:r>
        <w:rPr>
          <w:rFonts w:asciiTheme="minorHAnsi" w:hAnsiTheme="minorHAnsi" w:cstheme="minorHAnsi"/>
          <w:sz w:val="24"/>
        </w:rPr>
        <w:t>nders in Magister staat vermeld.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‘omschrijving’ wordt een korte toelichting op de inhoud van de toets gegeven. Indien niet nader gespecificeerd wordt verwezen naar de stof uit de </w:t>
      </w:r>
      <w:r>
        <w:rPr>
          <w:rFonts w:asciiTheme="minorHAnsi" w:hAnsiTheme="minorHAnsi" w:cstheme="minorHAnsi"/>
          <w:sz w:val="24"/>
        </w:rPr>
        <w:t>op school gebruikte lesmethodes.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‘vorm’ kun je zien welke </w:t>
      </w:r>
      <w:proofErr w:type="spellStart"/>
      <w:r w:rsidRPr="00024E1F">
        <w:rPr>
          <w:rFonts w:asciiTheme="minorHAnsi" w:hAnsiTheme="minorHAnsi" w:cstheme="minorHAnsi"/>
          <w:sz w:val="24"/>
        </w:rPr>
        <w:t>toetsvorm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wordt gehanteerd: Schriftelijk (S), Praktisch (P</w:t>
      </w:r>
      <w:r>
        <w:rPr>
          <w:rFonts w:asciiTheme="minorHAnsi" w:hAnsiTheme="minorHAnsi" w:cstheme="minorHAnsi"/>
          <w:sz w:val="24"/>
        </w:rPr>
        <w:t>) , Anders (A) of Computer (PC).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‘tijd (in min.)’ zie je hoe lang de toets duurt</w:t>
      </w:r>
      <w:r>
        <w:rPr>
          <w:rFonts w:asciiTheme="minorHAnsi" w:hAnsiTheme="minorHAnsi" w:cstheme="minorHAnsi"/>
          <w:sz w:val="24"/>
        </w:rPr>
        <w:t>. Indien er niks staat, betekent dit dat er verschillende tijden gebruikt kunnen worden, zoals bij praktische opdrachten of dossiertoetsen.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</w:t>
      </w:r>
      <w:proofErr w:type="spellStart"/>
      <w:r w:rsidRPr="00024E1F">
        <w:rPr>
          <w:rFonts w:asciiTheme="minorHAnsi" w:hAnsiTheme="minorHAnsi" w:cstheme="minorHAnsi"/>
          <w:sz w:val="24"/>
        </w:rPr>
        <w:t>herk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. ja/nee’ kun je zien of een toets mogelijk te herkansen is. 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</w:t>
      </w:r>
      <w:r>
        <w:rPr>
          <w:rFonts w:asciiTheme="minorHAnsi" w:hAnsiTheme="minorHAnsi" w:cstheme="minorHAnsi"/>
          <w:sz w:val="24"/>
        </w:rPr>
        <w:t>‘weging</w:t>
      </w:r>
      <w:r w:rsidRPr="00024E1F">
        <w:rPr>
          <w:rFonts w:asciiTheme="minorHAnsi" w:hAnsiTheme="minorHAnsi" w:cstheme="minorHAnsi"/>
          <w:sz w:val="24"/>
        </w:rPr>
        <w:t xml:space="preserve">’ </w:t>
      </w:r>
      <w:r>
        <w:rPr>
          <w:rFonts w:asciiTheme="minorHAnsi" w:hAnsiTheme="minorHAnsi" w:cstheme="minorHAnsi"/>
          <w:sz w:val="24"/>
        </w:rPr>
        <w:t xml:space="preserve">bij 4HAVO </w:t>
      </w:r>
      <w:r w:rsidRPr="00024E1F">
        <w:rPr>
          <w:rFonts w:asciiTheme="minorHAnsi" w:hAnsiTheme="minorHAnsi" w:cstheme="minorHAnsi"/>
          <w:sz w:val="24"/>
        </w:rPr>
        <w:t>zie je per toets hoe deze m</w:t>
      </w:r>
      <w:r>
        <w:rPr>
          <w:rFonts w:asciiTheme="minorHAnsi" w:hAnsiTheme="minorHAnsi" w:cstheme="minorHAnsi"/>
          <w:sz w:val="24"/>
        </w:rPr>
        <w:t>eeweeg</w:t>
      </w:r>
      <w:r w:rsidR="0035647E">
        <w:rPr>
          <w:rFonts w:asciiTheme="minorHAnsi" w:hAnsiTheme="minorHAnsi" w:cstheme="minorHAnsi"/>
          <w:sz w:val="24"/>
        </w:rPr>
        <w:t xml:space="preserve">t voor het overgangscijfer. </w:t>
      </w:r>
    </w:p>
    <w:p w:rsidR="00B760AA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 de kolom ‘weging</w:t>
      </w:r>
      <w:r w:rsidRPr="00024E1F">
        <w:rPr>
          <w:rFonts w:asciiTheme="minorHAnsi" w:hAnsiTheme="minorHAnsi" w:cstheme="minorHAnsi"/>
          <w:sz w:val="24"/>
        </w:rPr>
        <w:t xml:space="preserve">’ </w:t>
      </w:r>
      <w:r>
        <w:rPr>
          <w:rFonts w:asciiTheme="minorHAnsi" w:hAnsiTheme="minorHAnsi" w:cstheme="minorHAnsi"/>
          <w:sz w:val="24"/>
        </w:rPr>
        <w:t xml:space="preserve">bij </w:t>
      </w:r>
      <w:r w:rsidR="008438A5">
        <w:rPr>
          <w:rFonts w:asciiTheme="minorHAnsi" w:hAnsiTheme="minorHAnsi" w:cstheme="minorHAnsi"/>
          <w:sz w:val="24"/>
        </w:rPr>
        <w:t xml:space="preserve">4HAVO en </w:t>
      </w:r>
      <w:r>
        <w:rPr>
          <w:rFonts w:asciiTheme="minorHAnsi" w:hAnsiTheme="minorHAnsi" w:cstheme="minorHAnsi"/>
          <w:sz w:val="24"/>
        </w:rPr>
        <w:t xml:space="preserve">5HAVO </w:t>
      </w:r>
      <w:r w:rsidRPr="00024E1F">
        <w:rPr>
          <w:rFonts w:asciiTheme="minorHAnsi" w:hAnsiTheme="minorHAnsi" w:cstheme="minorHAnsi"/>
          <w:sz w:val="24"/>
        </w:rPr>
        <w:t xml:space="preserve">staat genoteerd hoe vaak de toets meetelt voor je schoolexamencijfer. </w:t>
      </w:r>
    </w:p>
    <w:p w:rsidR="00B760AA" w:rsidRPr="00024E1F" w:rsidRDefault="00633DFC" w:rsidP="00633DFC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</w:t>
      </w:r>
      <w:r w:rsidR="00B760AA">
        <w:rPr>
          <w:rFonts w:asciiTheme="minorHAnsi" w:hAnsiTheme="minorHAnsi" w:cstheme="minorHAnsi"/>
          <w:sz w:val="24"/>
        </w:rPr>
        <w:t xml:space="preserve">e </w:t>
      </w:r>
      <w:proofErr w:type="spellStart"/>
      <w:r w:rsidR="00B760AA">
        <w:rPr>
          <w:rFonts w:asciiTheme="minorHAnsi" w:hAnsiTheme="minorHAnsi" w:cstheme="minorHAnsi"/>
          <w:sz w:val="24"/>
        </w:rPr>
        <w:t>SE’s</w:t>
      </w:r>
      <w:proofErr w:type="spellEnd"/>
      <w:r w:rsidR="00B760AA">
        <w:rPr>
          <w:rFonts w:asciiTheme="minorHAnsi" w:hAnsiTheme="minorHAnsi" w:cstheme="minorHAnsi"/>
          <w:sz w:val="24"/>
        </w:rPr>
        <w:t xml:space="preserve"> van </w:t>
      </w:r>
      <w:r>
        <w:rPr>
          <w:rFonts w:asciiTheme="minorHAnsi" w:hAnsiTheme="minorHAnsi" w:cstheme="minorHAnsi"/>
          <w:sz w:val="24"/>
        </w:rPr>
        <w:t xml:space="preserve">4HAVO en </w:t>
      </w:r>
      <w:r w:rsidR="00B760AA">
        <w:rPr>
          <w:rFonts w:asciiTheme="minorHAnsi" w:hAnsiTheme="minorHAnsi" w:cstheme="minorHAnsi"/>
          <w:sz w:val="24"/>
        </w:rPr>
        <w:t>5HAVO vormen bij elkaar 100%.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Het programma voor havo 5 voor de leerlingen die dit schooljaar in havo </w:t>
      </w:r>
      <w:r>
        <w:rPr>
          <w:rFonts w:asciiTheme="minorHAnsi" w:hAnsiTheme="minorHAnsi" w:cstheme="minorHAnsi"/>
          <w:sz w:val="24"/>
        </w:rPr>
        <w:t>4 zitten is onder voorbehoud, he</w:t>
      </w:r>
      <w:r w:rsidRPr="00024E1F">
        <w:rPr>
          <w:rFonts w:asciiTheme="minorHAnsi" w:hAnsiTheme="minorHAnsi" w:cstheme="minorHAnsi"/>
          <w:sz w:val="24"/>
        </w:rPr>
        <w:t>t definitieve eindexamenjaarprogramma wordt vóór 1 oktober vastgelegd.</w:t>
      </w:r>
    </w:p>
    <w:p w:rsidR="00B760AA" w:rsidRPr="002768AD" w:rsidRDefault="00B760AA" w:rsidP="00B760AA">
      <w:pPr>
        <w:pStyle w:val="opgavenr"/>
      </w:pPr>
    </w:p>
    <w:p w:rsidR="003D4093" w:rsidRPr="00662F72" w:rsidRDefault="003618CA" w:rsidP="002E161B">
      <w:pPr>
        <w:pStyle w:val="kopbalk"/>
        <w:ind w:left="0" w:firstLine="0"/>
        <w:rPr>
          <w:rFonts w:asciiTheme="minorHAnsi" w:hAnsiTheme="minorHAnsi" w:cstheme="minorHAnsi"/>
          <w:b w:val="0"/>
          <w:sz w:val="20"/>
        </w:rPr>
      </w:pPr>
      <w:r>
        <w:rPr>
          <w:bCs/>
        </w:rPr>
        <w:br w:type="page"/>
      </w:r>
    </w:p>
    <w:p w:rsidR="00CC7CB1" w:rsidRPr="00CC7CB1" w:rsidRDefault="00CC7CB1" w:rsidP="00CC7CB1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CC7CB1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Bedrijfseconomie</w:t>
      </w:r>
    </w:p>
    <w:p w:rsidR="00CC7CB1" w:rsidRDefault="00CC7CB1" w:rsidP="00CC7CB1">
      <w:pPr>
        <w:rPr>
          <w:rFonts w:asciiTheme="minorHAnsi" w:hAnsiTheme="minorHAnsi" w:cstheme="minorHAnsi"/>
          <w:b/>
          <w:bCs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b/>
        </w:rPr>
      </w:pPr>
    </w:p>
    <w:tbl>
      <w:tblPr>
        <w:tblW w:w="1037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"/>
        <w:gridCol w:w="797"/>
        <w:gridCol w:w="4855"/>
        <w:gridCol w:w="850"/>
        <w:gridCol w:w="992"/>
        <w:gridCol w:w="851"/>
        <w:gridCol w:w="567"/>
        <w:gridCol w:w="567"/>
      </w:tblGrid>
      <w:tr w:rsidR="004B366D" w:rsidRPr="00256104" w:rsidTr="004B366D">
        <w:trPr>
          <w:trHeight w:val="1"/>
        </w:trPr>
        <w:tc>
          <w:tcPr>
            <w:tcW w:w="7400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B366D" w:rsidRPr="00256104" w:rsidRDefault="00256104" w:rsidP="000A3B65">
            <w:pP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4HAVO (SE 2</w:t>
            </w:r>
            <w:r w:rsidR="004B366D" w:rsidRPr="0025610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0%) </w:t>
            </w:r>
          </w:p>
        </w:tc>
        <w:tc>
          <w:tcPr>
            <w:tcW w:w="2977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jc w:val="right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2020-2021 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H5 + H6: Verzekeren + Interest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1x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H7 + H8 + H9: Beleggen, woning en familie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2x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H10 + H11: Schenken en eigen onderneming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2x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H12 + H13: Rechtsvormen en organisatie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2x</w:t>
            </w:r>
          </w:p>
        </w:tc>
      </w:tr>
      <w:tr w:rsidR="004B366D" w:rsidRPr="00256104" w:rsidTr="000A3B65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H16 t/m + H20: Eigen Vermogen, Vreemd Vermogen, Vermogensmarkt en Investeringsanalyse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56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2x</w:t>
            </w:r>
          </w:p>
        </w:tc>
        <w:tc>
          <w:tcPr>
            <w:tcW w:w="56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4B366D" w:rsidRPr="00256104" w:rsidRDefault="004B366D" w:rsidP="000A3B65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20%</w:t>
            </w:r>
          </w:p>
        </w:tc>
      </w:tr>
    </w:tbl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tbl>
      <w:tblPr>
        <w:tblW w:w="1037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7"/>
        <w:gridCol w:w="797"/>
        <w:gridCol w:w="4856"/>
        <w:gridCol w:w="850"/>
        <w:gridCol w:w="992"/>
        <w:gridCol w:w="851"/>
        <w:gridCol w:w="1134"/>
      </w:tblGrid>
      <w:tr w:rsidR="004B366D" w:rsidRPr="00256104" w:rsidTr="004B366D">
        <w:trPr>
          <w:trHeight w:val="1"/>
        </w:trPr>
        <w:tc>
          <w:tcPr>
            <w:tcW w:w="7400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B366D" w:rsidRPr="00256104" w:rsidRDefault="00256104" w:rsidP="000A3B65">
            <w:pPr>
              <w:spacing w:line="290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5HAVO (SE 8</w:t>
            </w:r>
            <w:r w:rsidR="004B366D" w:rsidRPr="00256104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0%) </w:t>
            </w:r>
          </w:p>
        </w:tc>
        <w:tc>
          <w:tcPr>
            <w:tcW w:w="2977" w:type="dxa"/>
            <w:gridSpan w:val="3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jc w:val="right"/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2021-2022 </w:t>
            </w:r>
          </w:p>
        </w:tc>
      </w:tr>
      <w:tr w:rsidR="004B366D" w:rsidRPr="00256104" w:rsidTr="004B366D">
        <w:trPr>
          <w:trHeight w:val="1"/>
        </w:trPr>
        <w:tc>
          <w:tcPr>
            <w:tcW w:w="8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48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4B366D" w:rsidRPr="00256104" w:rsidTr="004B366D">
        <w:trPr>
          <w:trHeight w:val="1"/>
        </w:trPr>
        <w:tc>
          <w:tcPr>
            <w:tcW w:w="8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SE4.01</w:t>
            </w:r>
          </w:p>
        </w:tc>
        <w:tc>
          <w:tcPr>
            <w:tcW w:w="48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H21 t/m H27: Marketing, Kosten, opbrengsten en break-evenanalyse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AD01D5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="004B366D" w:rsidRPr="00256104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</w:p>
        </w:tc>
        <w:tc>
          <w:tcPr>
            <w:tcW w:w="11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25%</w:t>
            </w:r>
          </w:p>
        </w:tc>
      </w:tr>
      <w:tr w:rsidR="004B366D" w:rsidRPr="00256104" w:rsidTr="004B366D">
        <w:trPr>
          <w:trHeight w:val="1"/>
        </w:trPr>
        <w:tc>
          <w:tcPr>
            <w:tcW w:w="8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SE5.01</w:t>
            </w:r>
          </w:p>
        </w:tc>
        <w:tc>
          <w:tcPr>
            <w:tcW w:w="48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 xml:space="preserve">H28 + H29 + H30: </w:t>
            </w:r>
            <w:proofErr w:type="spellStart"/>
            <w:r w:rsidRPr="00256104">
              <w:rPr>
                <w:rFonts w:ascii="Calibri" w:eastAsia="Calibri" w:hAnsi="Calibri" w:cs="Calibri"/>
                <w:sz w:val="20"/>
                <w:szCs w:val="20"/>
              </w:rPr>
              <w:t>Accural</w:t>
            </w:r>
            <w:proofErr w:type="spellEnd"/>
            <w:r w:rsidRPr="00256104">
              <w:rPr>
                <w:rFonts w:ascii="Calibri" w:eastAsia="Calibri" w:hAnsi="Calibri" w:cs="Calibri"/>
                <w:sz w:val="20"/>
                <w:szCs w:val="20"/>
              </w:rPr>
              <w:t>-accounting, liquiditeitsbegroting en resultatenbegroting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AD01D5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="004B366D" w:rsidRPr="00256104"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20%</w:t>
            </w:r>
          </w:p>
        </w:tc>
      </w:tr>
      <w:tr w:rsidR="004B366D" w:rsidRPr="00256104" w:rsidTr="004B366D">
        <w:trPr>
          <w:trHeight w:val="1"/>
        </w:trPr>
        <w:tc>
          <w:tcPr>
            <w:tcW w:w="8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SE6.01</w:t>
            </w:r>
          </w:p>
        </w:tc>
        <w:tc>
          <w:tcPr>
            <w:tcW w:w="48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H5 t/m H13 + H16 t/m H30+ H31 t/m H35: Kengetallen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72543C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  <w:r w:rsidR="004B366D" w:rsidRPr="002561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ja</w:t>
            </w:r>
          </w:p>
        </w:tc>
        <w:tc>
          <w:tcPr>
            <w:tcW w:w="11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0A3B65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35%</w:t>
            </w:r>
          </w:p>
        </w:tc>
      </w:tr>
    </w:tbl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tbl>
      <w:tblPr>
        <w:tblW w:w="1037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3"/>
        <w:gridCol w:w="9024"/>
      </w:tblGrid>
      <w:tr w:rsidR="004B366D" w:rsidTr="004B366D">
        <w:trPr>
          <w:trHeight w:val="1"/>
        </w:trPr>
        <w:tc>
          <w:tcPr>
            <w:tcW w:w="10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tcMar>
              <w:left w:w="108" w:type="dxa"/>
              <w:right w:w="108" w:type="dxa"/>
            </w:tcMar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De examenstof omvat de volgende domeinen. Boek: Bedrijfseconomie in balans, 8</w:t>
            </w:r>
            <w:r>
              <w:rPr>
                <w:rFonts w:ascii="Calibri" w:eastAsia="Calibri" w:hAnsi="Calibri" w:cs="Calibri"/>
                <w:b/>
                <w:sz w:val="20"/>
                <w:vertAlign w:val="superscript"/>
              </w:rPr>
              <w:t>e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druk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A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Vaardigheden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B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Rechtsvormen: H5 t/m H13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C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Interne organisatie: H16 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D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Investeren: H17 t/m H20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E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Marketing: H21 + H22 + H23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F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Financieel beleid: H25 t/m H30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G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Kengetallen: H31 t/m H35 </w:t>
            </w:r>
          </w:p>
        </w:tc>
      </w:tr>
    </w:tbl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Berekening SE-cijfer: 20% 4HAVO en 80% 5HAVO</w:t>
      </w:r>
    </w:p>
    <w:p w:rsidR="00CC7CB1" w:rsidRDefault="00CC7CB1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4362D7" w:rsidRPr="004362D7" w:rsidRDefault="004362D7" w:rsidP="004362D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4362D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Biologie</w:t>
      </w:r>
    </w:p>
    <w:p w:rsidR="00F47CBF" w:rsidRDefault="00F47CBF" w:rsidP="00F47CBF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F47CBF" w:rsidRPr="00F13044" w:rsidRDefault="00F47CBF" w:rsidP="00F47CBF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733"/>
        <w:gridCol w:w="704"/>
        <w:gridCol w:w="663"/>
        <w:gridCol w:w="675"/>
        <w:gridCol w:w="430"/>
        <w:gridCol w:w="580"/>
      </w:tblGrid>
      <w:tr w:rsidR="00F47CBF" w:rsidRPr="00AE7278" w:rsidTr="00B42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9" w:type="dxa"/>
            <w:gridSpan w:val="4"/>
          </w:tcPr>
          <w:p w:rsidR="00F47CBF" w:rsidRPr="00AE7278" w:rsidRDefault="00EF14D7" w:rsidP="004D0C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4HAVO (SE 2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206" w:type="dxa"/>
            <w:gridSpan w:val="4"/>
          </w:tcPr>
          <w:p w:rsidR="00F47CBF" w:rsidRPr="00AE7278" w:rsidRDefault="00F47CBF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47CBF" w:rsidRPr="00AE7278" w:rsidTr="00B42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5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42316" w:rsidRPr="00AE7278" w:rsidTr="00B42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H2 cellen, H3 onderzoek doen &amp; H4.3 voortplanting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B42316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569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42316" w:rsidRPr="00AE7278" w:rsidTr="00B42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AE7278" w:rsidRDefault="00B42316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H5 voeding en energie &amp; H6 voeding, vertering en gezondheid </w:t>
            </w:r>
          </w:p>
        </w:tc>
        <w:tc>
          <w:tcPr>
            <w:tcW w:w="705" w:type="dxa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569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42316" w:rsidRPr="00AE7278" w:rsidTr="00B42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AE7278" w:rsidRDefault="00B42316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H7 soorten en relaties &amp; H8 ecosysteem en evenwicht </w:t>
            </w:r>
          </w:p>
        </w:tc>
        <w:tc>
          <w:tcPr>
            <w:tcW w:w="705" w:type="dxa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569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846A24" w:rsidRPr="00AE7278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46A24" w:rsidRPr="00AE7278" w:rsidRDefault="00846A24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875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H2 t/m H8 (SE1.01 t/m SE3.01) + H9 erfelijkheid &amp; H10 evolutie</w:t>
            </w:r>
          </w:p>
        </w:tc>
        <w:tc>
          <w:tcPr>
            <w:tcW w:w="705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846A24" w:rsidRPr="00AE7278" w:rsidRDefault="00846A24" w:rsidP="00846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32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47CBF" w:rsidRPr="00AE7278" w:rsidTr="00B42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PO – Gedragsonderzoek (Bron: H1 en H3, boek 4H) </w:t>
            </w:r>
          </w:p>
        </w:tc>
        <w:tc>
          <w:tcPr>
            <w:tcW w:w="70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F47CBF" w:rsidRPr="00AE7278" w:rsidRDefault="00EF14D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F14D7" w:rsidRPr="00AE7278" w:rsidTr="00B42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F14D7" w:rsidRPr="00AE7278" w:rsidRDefault="00EF14D7" w:rsidP="00EF14D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Handelingsdeel: Excursie</w:t>
            </w:r>
          </w:p>
        </w:tc>
        <w:tc>
          <w:tcPr>
            <w:tcW w:w="705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4362D7" w:rsidRPr="002C7195" w:rsidRDefault="004362D7" w:rsidP="004362D7">
      <w:pPr>
        <w:rPr>
          <w:rFonts w:asciiTheme="minorHAnsi" w:hAnsiTheme="minorHAnsi" w:cstheme="minorHAnsi"/>
          <w:b/>
          <w:sz w:val="20"/>
          <w:szCs w:val="20"/>
        </w:rPr>
      </w:pPr>
    </w:p>
    <w:p w:rsidR="004362D7" w:rsidRDefault="004362D7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Pr="00AE7278" w:rsidRDefault="00F47CBF" w:rsidP="00F47CB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F47CBF" w:rsidRPr="00AE7278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F47CBF" w:rsidRPr="00AE7278" w:rsidRDefault="00EF14D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8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F47CBF" w:rsidRPr="00AE7278" w:rsidRDefault="00F47CBF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47CBF" w:rsidRPr="00AE7278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47CBF" w:rsidRPr="00AE7278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5947CF" w:rsidRDefault="00F47CBF" w:rsidP="004D0CA5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H11 Transport &amp; H12 Gezondheid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EF14D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47CBF" w:rsidRPr="00AE7278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H11 Transport &amp; H12 Gezondheid + H13 Gaswisseling en Uitscheiding &amp; H14 Reageren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EF14D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47CBF" w:rsidRPr="00AE7278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Stof leerjaar 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+ 5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EF14D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</w:tr>
      <w:tr w:rsidR="00F47CBF" w:rsidRPr="00AE7278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Practicum vaardigheden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F47CBF" w:rsidRPr="00AE7278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EF14D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Handelingsdeel: het natuurhistorisch museum (museumles)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  <w:tr w:rsidR="00F47CBF" w:rsidRPr="00AE7278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EF14D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Minimaal 6 meest recente examens gemaakt/nagekeken/indien voldoende afgevinkt bij docent, waarvan bij 2 examens een analyse is gemaakt.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F47CBF" w:rsidRPr="004362D7" w:rsidRDefault="00F47CBF" w:rsidP="00F47CBF">
      <w:pPr>
        <w:rPr>
          <w:rFonts w:asciiTheme="minorHAnsi" w:hAnsiTheme="minorHAnsi" w:cstheme="minorHAnsi"/>
          <w:sz w:val="20"/>
          <w:szCs w:val="20"/>
        </w:rPr>
      </w:pPr>
    </w:p>
    <w:p w:rsidR="00F47CBF" w:rsidRPr="00B00DAB" w:rsidRDefault="00EF14D7" w:rsidP="00F47CBF">
      <w:pPr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Berekening SE-cijfer: 20% 4HAVO en 8</w:t>
      </w:r>
      <w:r w:rsidR="00F47CBF" w:rsidRPr="00B00DAB">
        <w:rPr>
          <w:rFonts w:asciiTheme="majorHAnsi" w:hAnsiTheme="majorHAnsi" w:cstheme="majorHAnsi"/>
          <w:b/>
          <w:sz w:val="20"/>
          <w:szCs w:val="20"/>
        </w:rPr>
        <w:t>0% 5HAVO</w:t>
      </w: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Pr="00F13044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487AC5" w:rsidRDefault="00487AC5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942E86" w:rsidRPr="00550CFF" w:rsidRDefault="00942E86" w:rsidP="00942E86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CKV</w:t>
      </w:r>
    </w:p>
    <w:p w:rsidR="00942E86" w:rsidRDefault="00942E86" w:rsidP="00942E86">
      <w:pPr>
        <w:rPr>
          <w:rFonts w:asciiTheme="minorHAnsi" w:hAnsiTheme="minorHAnsi" w:cstheme="minorHAnsi"/>
          <w:b/>
          <w:bCs/>
        </w:rPr>
      </w:pPr>
    </w:p>
    <w:p w:rsidR="00FA3947" w:rsidRPr="006F52DF" w:rsidRDefault="00FA3947" w:rsidP="00FA3947">
      <w:pPr>
        <w:rPr>
          <w:rFonts w:ascii="Calibri" w:eastAsia="Calibri" w:hAnsi="Calibri" w:cs="Calibri"/>
          <w:b/>
          <w:bCs/>
        </w:rPr>
      </w:pPr>
    </w:p>
    <w:tbl>
      <w:tblPr>
        <w:tblStyle w:val="Rastertabel41"/>
        <w:tblW w:w="10471" w:type="dxa"/>
        <w:tblInd w:w="-5" w:type="dxa"/>
        <w:tblLook w:val="04A0" w:firstRow="1" w:lastRow="0" w:firstColumn="1" w:lastColumn="0" w:noHBand="0" w:noVBand="1"/>
      </w:tblPr>
      <w:tblGrid>
        <w:gridCol w:w="1018"/>
        <w:gridCol w:w="900"/>
        <w:gridCol w:w="4735"/>
        <w:gridCol w:w="1464"/>
        <w:gridCol w:w="634"/>
        <w:gridCol w:w="762"/>
        <w:gridCol w:w="958"/>
      </w:tblGrid>
      <w:tr w:rsidR="00FA3947" w:rsidRPr="006F52DF" w:rsidTr="00FA3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7" w:type="dxa"/>
            <w:gridSpan w:val="4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4HAVO (SE100%)</w:t>
            </w:r>
          </w:p>
        </w:tc>
        <w:tc>
          <w:tcPr>
            <w:tcW w:w="2354" w:type="dxa"/>
            <w:gridSpan w:val="3"/>
          </w:tcPr>
          <w:p w:rsidR="00FA3947" w:rsidRPr="006F52DF" w:rsidRDefault="00FA3947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 xml:space="preserve">2020-2021 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900" w:type="dxa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4735" w:type="dxa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1463" w:type="dxa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34" w:type="dxa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62" w:type="dxa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57" w:type="dxa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FA3947" w:rsidRPr="006F52DF" w:rsidTr="00FA3947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SE1.01</w:t>
            </w:r>
          </w:p>
        </w:tc>
        <w:tc>
          <w:tcPr>
            <w:tcW w:w="4735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PO1a Kunstautobiografie</w:t>
            </w:r>
          </w:p>
        </w:tc>
        <w:tc>
          <w:tcPr>
            <w:tcW w:w="1463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634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SE1.02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PO1b Zelfportret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SE2.01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PO2a Podiumkunsten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SE2.02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 xml:space="preserve">PO2b Recensie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Podiumkunsten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tabs>
                <w:tab w:val="center" w:pos="6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SE2.03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PO3a Recensie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Film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tabs>
                <w:tab w:val="center" w:pos="6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SE3.01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PO3b Film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SE3.02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 xml:space="preserve">PO4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Recensie Museum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SE3.03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PO5a Onderzoek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20%</w:t>
            </w:r>
          </w:p>
        </w:tc>
      </w:tr>
      <w:tr w:rsidR="00FA3947" w:rsidRPr="006F52DF" w:rsidTr="00FA394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SE3.04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PO5b Reflectie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</w:tbl>
    <w:p w:rsidR="00FA3947" w:rsidRPr="006F52DF" w:rsidRDefault="00FA3947" w:rsidP="00FA3947">
      <w:pPr>
        <w:rPr>
          <w:rFonts w:ascii="Calibri" w:eastAsia="Calibri" w:hAnsi="Calibri" w:cs="Calibri"/>
        </w:rPr>
      </w:pPr>
    </w:p>
    <w:tbl>
      <w:tblPr>
        <w:tblStyle w:val="Tabelraster"/>
        <w:tblW w:w="104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87"/>
        <w:gridCol w:w="9093"/>
      </w:tblGrid>
      <w:tr w:rsidR="00FA3947" w:rsidRPr="007D5E0E" w:rsidTr="00FA3947">
        <w:trPr>
          <w:trHeight w:val="257"/>
        </w:trPr>
        <w:tc>
          <w:tcPr>
            <w:tcW w:w="10480" w:type="dxa"/>
            <w:gridSpan w:val="2"/>
            <w:shd w:val="pct20" w:color="auto" w:fill="auto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b/>
                <w:sz w:val="20"/>
                <w:szCs w:val="20"/>
                <w:lang w:bidi="en-US"/>
              </w:rPr>
              <w:t xml:space="preserve">De examenstof omvat de volgende domeinen. </w:t>
            </w:r>
          </w:p>
        </w:tc>
      </w:tr>
      <w:tr w:rsidR="00FA3947" w:rsidRPr="007D5E0E" w:rsidTr="00FA3947">
        <w:trPr>
          <w:trHeight w:val="268"/>
        </w:trPr>
        <w:tc>
          <w:tcPr>
            <w:tcW w:w="1387" w:type="dxa"/>
            <w:vAlign w:val="center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Domein A</w:t>
            </w:r>
          </w:p>
        </w:tc>
        <w:tc>
          <w:tcPr>
            <w:tcW w:w="9093" w:type="dxa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Verkennen</w:t>
            </w:r>
          </w:p>
        </w:tc>
      </w:tr>
      <w:tr w:rsidR="00FA3947" w:rsidRPr="007D5E0E" w:rsidTr="00FA3947">
        <w:trPr>
          <w:trHeight w:val="257"/>
        </w:trPr>
        <w:tc>
          <w:tcPr>
            <w:tcW w:w="1387" w:type="dxa"/>
            <w:vAlign w:val="center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Domein B</w:t>
            </w:r>
          </w:p>
        </w:tc>
        <w:tc>
          <w:tcPr>
            <w:tcW w:w="9093" w:type="dxa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Verbreden</w:t>
            </w:r>
          </w:p>
        </w:tc>
      </w:tr>
      <w:tr w:rsidR="00FA3947" w:rsidRPr="007D5E0E" w:rsidTr="00FA3947">
        <w:trPr>
          <w:trHeight w:val="268"/>
        </w:trPr>
        <w:tc>
          <w:tcPr>
            <w:tcW w:w="1387" w:type="dxa"/>
            <w:vAlign w:val="center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Domein C</w:t>
            </w:r>
          </w:p>
        </w:tc>
        <w:tc>
          <w:tcPr>
            <w:tcW w:w="9093" w:type="dxa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Verdiepen</w:t>
            </w:r>
          </w:p>
        </w:tc>
      </w:tr>
      <w:tr w:rsidR="00FA3947" w:rsidRPr="007D5E0E" w:rsidTr="00FA3947">
        <w:trPr>
          <w:trHeight w:val="257"/>
        </w:trPr>
        <w:tc>
          <w:tcPr>
            <w:tcW w:w="1387" w:type="dxa"/>
            <w:vAlign w:val="center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Domein D</w:t>
            </w:r>
          </w:p>
        </w:tc>
        <w:tc>
          <w:tcPr>
            <w:tcW w:w="9093" w:type="dxa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Verbinden</w:t>
            </w:r>
          </w:p>
        </w:tc>
      </w:tr>
    </w:tbl>
    <w:p w:rsidR="00FA3947" w:rsidRPr="006F52DF" w:rsidRDefault="00FA3947" w:rsidP="00FA3947">
      <w:pPr>
        <w:rPr>
          <w:rFonts w:ascii="Calibri" w:eastAsia="Calibri" w:hAnsi="Calibri" w:cs="Calibri"/>
          <w:b/>
          <w:sz w:val="20"/>
          <w:szCs w:val="20"/>
        </w:rPr>
      </w:pPr>
      <w:r w:rsidRPr="006F52DF">
        <w:rPr>
          <w:rFonts w:ascii="Calibri" w:eastAsia="Calibri" w:hAnsi="Calibri" w:cs="Calibri"/>
        </w:rPr>
        <w:br/>
      </w:r>
      <w:r w:rsidRPr="006F52DF">
        <w:rPr>
          <w:rFonts w:ascii="Calibri" w:eastAsia="Calibri" w:hAnsi="Calibri" w:cs="Calibri"/>
          <w:b/>
          <w:sz w:val="20"/>
          <w:szCs w:val="20"/>
        </w:rPr>
        <w:t xml:space="preserve">Berekening SE-cijfer: 100% 4HAVO </w:t>
      </w:r>
    </w:p>
    <w:p w:rsidR="00FA3947" w:rsidRDefault="00FA3947" w:rsidP="00942E86">
      <w:pPr>
        <w:rPr>
          <w:rFonts w:asciiTheme="minorHAnsi" w:hAnsiTheme="minorHAnsi" w:cstheme="minorHAnsi"/>
          <w:b/>
          <w:bCs/>
        </w:rPr>
      </w:pPr>
    </w:p>
    <w:p w:rsidR="00942E86" w:rsidRDefault="00942E86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C50637" w:rsidRDefault="00C50637" w:rsidP="00C5063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Duits</w:t>
      </w:r>
    </w:p>
    <w:p w:rsidR="00C50637" w:rsidRDefault="00C50637" w:rsidP="00C50637">
      <w:pPr>
        <w:rPr>
          <w:rFonts w:asciiTheme="minorHAnsi" w:hAnsiTheme="minorHAnsi" w:cstheme="minorHAnsi"/>
          <w:b/>
          <w:bCs/>
        </w:rPr>
      </w:pPr>
    </w:p>
    <w:p w:rsidR="00EC68E6" w:rsidRPr="00F13044" w:rsidRDefault="00EC68E6" w:rsidP="00EC68E6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851"/>
        <w:gridCol w:w="567"/>
        <w:gridCol w:w="709"/>
        <w:gridCol w:w="496"/>
        <w:gridCol w:w="496"/>
      </w:tblGrid>
      <w:tr w:rsidR="00EC68E6" w:rsidRPr="00F13044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68" w:type="dxa"/>
            <w:gridSpan w:val="4"/>
          </w:tcPr>
          <w:p w:rsidR="00EC68E6" w:rsidRPr="00F13044" w:rsidRDefault="00EC68E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1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6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46A24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46A24" w:rsidRPr="00F13044" w:rsidRDefault="00846A24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66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851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846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46A24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46A24" w:rsidRPr="00F13044" w:rsidRDefault="00846A24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66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851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H3 + H4 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846A24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846A24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46A24" w:rsidRPr="00F13044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46A24" w:rsidRPr="00F13044" w:rsidRDefault="00846A24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667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51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846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5x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</w:tbl>
    <w:p w:rsidR="00EC68E6" w:rsidRDefault="00EC68E6" w:rsidP="00EC68E6">
      <w:pPr>
        <w:jc w:val="right"/>
        <w:rPr>
          <w:rFonts w:asciiTheme="minorHAnsi" w:hAnsiTheme="minorHAnsi" w:cstheme="minorHAnsi"/>
        </w:rPr>
      </w:pPr>
      <w:r w:rsidRPr="003135DF">
        <w:rPr>
          <w:rFonts w:asciiTheme="minorHAnsi" w:hAnsiTheme="minorHAnsi" w:cstheme="minorHAnsi"/>
          <w:sz w:val="18"/>
        </w:rPr>
        <w:t>*Als bezemherkansing in 5H.</w:t>
      </w:r>
    </w:p>
    <w:p w:rsidR="00EC68E6" w:rsidRPr="00F13044" w:rsidRDefault="00EC68E6" w:rsidP="00EC68E6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851"/>
        <w:gridCol w:w="567"/>
        <w:gridCol w:w="709"/>
        <w:gridCol w:w="992"/>
      </w:tblGrid>
      <w:tr w:rsidR="00EC68E6" w:rsidRPr="00F13044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68" w:type="dxa"/>
            <w:gridSpan w:val="3"/>
          </w:tcPr>
          <w:p w:rsidR="00EC68E6" w:rsidRPr="00F13044" w:rsidRDefault="00EC68E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1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6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Schrijfvaardigheid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SE4.02</w:t>
            </w: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Literatuur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Gespreksvaardigheid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67" w:type="dxa"/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Kijk- en luistervaardigheid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Leesvaardigheid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EC68E6" w:rsidRDefault="00EC68E6" w:rsidP="00EC68E6">
      <w:pPr>
        <w:rPr>
          <w:rFonts w:asciiTheme="minorHAnsi" w:hAnsiTheme="minorHAnsi" w:cstheme="minorHAnsi"/>
        </w:rPr>
      </w:pPr>
    </w:p>
    <w:p w:rsidR="00D577DB" w:rsidRPr="00EB34E7" w:rsidRDefault="00D577DB" w:rsidP="00D577DB">
      <w:pPr>
        <w:rPr>
          <w:rFonts w:asciiTheme="minorHAnsi" w:hAnsiTheme="minorHAnsi" w:cstheme="minorHAnsi"/>
          <w:sz w:val="20"/>
          <w:szCs w:val="20"/>
        </w:rPr>
      </w:pPr>
    </w:p>
    <w:p w:rsidR="00D577DB" w:rsidRPr="00EB34E7" w:rsidRDefault="00D577DB" w:rsidP="00D577DB">
      <w:pPr>
        <w:pBdr>
          <w:left w:val="single" w:sz="4" w:space="4" w:color="auto"/>
        </w:pBd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696"/>
        <w:gridCol w:w="8789"/>
      </w:tblGrid>
      <w:tr w:rsidR="00D577DB" w:rsidRPr="00EB34E7" w:rsidTr="004D0CA5">
        <w:tc>
          <w:tcPr>
            <w:tcW w:w="10485" w:type="dxa"/>
            <w:gridSpan w:val="2"/>
            <w:shd w:val="pct20" w:color="auto" w:fill="auto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b/>
                <w:sz w:val="20"/>
                <w:szCs w:val="20"/>
              </w:rPr>
              <w:t>De schoolexamenstof omvat de volgende domeinen: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Gespreksvaardigheid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</w:tr>
    </w:tbl>
    <w:p w:rsidR="00D577DB" w:rsidRPr="002C7195" w:rsidRDefault="00D577DB" w:rsidP="00D577DB">
      <w:pPr>
        <w:rPr>
          <w:rFonts w:asciiTheme="minorHAnsi" w:hAnsiTheme="minorHAnsi" w:cstheme="minorHAnsi"/>
          <w:b/>
          <w:sz w:val="20"/>
          <w:szCs w:val="20"/>
        </w:rPr>
      </w:pPr>
    </w:p>
    <w:p w:rsidR="00B04910" w:rsidRPr="002C7195" w:rsidRDefault="00B04910" w:rsidP="00B04910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 SE-cijfer: 10% 4HAVO en 90% 5HAVO</w:t>
      </w:r>
    </w:p>
    <w:p w:rsidR="00C50637" w:rsidRDefault="00C50637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6F5697" w:rsidRPr="006F5697" w:rsidRDefault="006F5697" w:rsidP="006F569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6F569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Economie</w:t>
      </w:r>
    </w:p>
    <w:p w:rsidR="006F5697" w:rsidRDefault="006F5697" w:rsidP="006F5697">
      <w:pPr>
        <w:rPr>
          <w:rFonts w:asciiTheme="minorHAnsi" w:hAnsiTheme="minorHAnsi" w:cstheme="minorHAnsi"/>
          <w:b/>
          <w:bCs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b/>
        </w:rPr>
      </w:pP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"/>
        <w:gridCol w:w="797"/>
        <w:gridCol w:w="4855"/>
        <w:gridCol w:w="708"/>
        <w:gridCol w:w="709"/>
        <w:gridCol w:w="992"/>
        <w:gridCol w:w="496"/>
        <w:gridCol w:w="497"/>
      </w:tblGrid>
      <w:tr w:rsidR="0043311B" w:rsidRPr="001F5D7A" w:rsidTr="0043311B">
        <w:trPr>
          <w:trHeight w:val="1"/>
        </w:trPr>
        <w:tc>
          <w:tcPr>
            <w:tcW w:w="7258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3311B" w:rsidRPr="00C545F8" w:rsidRDefault="0043311B" w:rsidP="000A3B65">
            <w:pPr>
              <w:spacing w:line="290" w:lineRule="auto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 xml:space="preserve">4HAVO (SE 20%) </w:t>
            </w:r>
          </w:p>
        </w:tc>
        <w:tc>
          <w:tcPr>
            <w:tcW w:w="2694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3311B" w:rsidRPr="00C545F8" w:rsidRDefault="0043311B" w:rsidP="000A3B65">
            <w:pPr>
              <w:spacing w:line="290" w:lineRule="auto"/>
              <w:jc w:val="righ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 xml:space="preserve">2020-2021 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periode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code</w:t>
            </w: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Omschrijving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vorm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tijd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proofErr w:type="spellStart"/>
            <w:r w:rsidRPr="001F5D7A">
              <w:rPr>
                <w:rFonts w:ascii="Calibri" w:eastAsia="Calibri" w:hAnsi="Calibri" w:cs="Calibri"/>
                <w:b/>
                <w:sz w:val="20"/>
              </w:rPr>
              <w:t>herk</w:t>
            </w:r>
            <w:proofErr w:type="spellEnd"/>
            <w:r w:rsidRPr="001F5D7A">
              <w:rPr>
                <w:rFonts w:ascii="Calibri" w:eastAsia="Calibri" w:hAnsi="Calibri" w:cs="Calibri"/>
                <w:b/>
                <w:sz w:val="20"/>
              </w:rPr>
              <w:t>.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weging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Module 2: Vraag &amp; Aanbod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nee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2x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Module 3: Marktvormen</w:t>
            </w:r>
            <w:r>
              <w:rPr>
                <w:rFonts w:ascii="Calibri" w:eastAsia="Calibri" w:hAnsi="Calibri" w:cs="Calibri"/>
                <w:sz w:val="20"/>
              </w:rPr>
              <w:t xml:space="preserve"> en Overheid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nee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2x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 xml:space="preserve">Module 4: </w:t>
            </w:r>
            <w:r>
              <w:rPr>
                <w:rFonts w:ascii="Calibri" w:eastAsia="Calibri" w:hAnsi="Calibri" w:cs="Calibri"/>
                <w:sz w:val="20"/>
              </w:rPr>
              <w:t>Heden, verleden en toekomst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n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ee 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2x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 xml:space="preserve">Module 5: </w:t>
            </w:r>
            <w:r>
              <w:rPr>
                <w:rFonts w:ascii="Calibri" w:eastAsia="Calibri" w:hAnsi="Calibri" w:cs="Calibri"/>
                <w:sz w:val="20"/>
              </w:rPr>
              <w:t>Speltheorie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n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ee 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1x</w:t>
            </w:r>
          </w:p>
        </w:tc>
      </w:tr>
      <w:tr w:rsidR="0043311B" w:rsidRPr="001F5D7A" w:rsidTr="000A3B65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SE3.0</w:t>
            </w:r>
            <w:r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Module 2 t/m Module 5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j</w:t>
            </w:r>
            <w:r w:rsidRPr="001F5D7A">
              <w:rPr>
                <w:rFonts w:ascii="Calibri" w:eastAsia="Calibri" w:hAnsi="Calibri" w:cs="Calibri"/>
                <w:sz w:val="20"/>
              </w:rPr>
              <w:t>a</w:t>
            </w:r>
          </w:p>
        </w:tc>
        <w:tc>
          <w:tcPr>
            <w:tcW w:w="49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2x</w:t>
            </w:r>
          </w:p>
        </w:tc>
        <w:tc>
          <w:tcPr>
            <w:tcW w:w="4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20</w:t>
            </w:r>
            <w:r w:rsidRPr="001F5D7A">
              <w:rPr>
                <w:rFonts w:ascii="Calibri" w:eastAsia="Calibri" w:hAnsi="Calibri" w:cs="Calibri"/>
                <w:sz w:val="20"/>
              </w:rPr>
              <w:t>%</w:t>
            </w:r>
          </w:p>
        </w:tc>
      </w:tr>
    </w:tbl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9"/>
        <w:gridCol w:w="797"/>
        <w:gridCol w:w="4854"/>
        <w:gridCol w:w="708"/>
        <w:gridCol w:w="709"/>
        <w:gridCol w:w="992"/>
        <w:gridCol w:w="993"/>
      </w:tblGrid>
      <w:tr w:rsidR="0043311B" w:rsidRPr="001F5D7A" w:rsidTr="0043311B">
        <w:trPr>
          <w:trHeight w:val="1"/>
        </w:trPr>
        <w:tc>
          <w:tcPr>
            <w:tcW w:w="7258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3311B" w:rsidRPr="00C545F8" w:rsidRDefault="0043311B" w:rsidP="000A3B65">
            <w:pPr>
              <w:spacing w:line="290" w:lineRule="auto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 xml:space="preserve">5HAVO (SE 80%) </w:t>
            </w:r>
          </w:p>
        </w:tc>
        <w:tc>
          <w:tcPr>
            <w:tcW w:w="2694" w:type="dxa"/>
            <w:gridSpan w:val="3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3311B" w:rsidRPr="00C545F8" w:rsidRDefault="0043311B" w:rsidP="000A3B65">
            <w:pPr>
              <w:spacing w:line="290" w:lineRule="auto"/>
              <w:jc w:val="righ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>1</w:t>
            </w:r>
            <w:r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>-202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>2</w:t>
            </w:r>
            <w:r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</w:tr>
      <w:tr w:rsidR="0043311B" w:rsidRPr="001F5D7A" w:rsidTr="0043311B">
        <w:trPr>
          <w:trHeight w:val="1"/>
        </w:trPr>
        <w:tc>
          <w:tcPr>
            <w:tcW w:w="89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periode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code</w:t>
            </w:r>
          </w:p>
        </w:tc>
        <w:tc>
          <w:tcPr>
            <w:tcW w:w="485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Omschrijving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vorm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tijd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proofErr w:type="spellStart"/>
            <w:r w:rsidRPr="001F5D7A">
              <w:rPr>
                <w:rFonts w:ascii="Calibri" w:eastAsia="Calibri" w:hAnsi="Calibri" w:cs="Calibri"/>
                <w:b/>
                <w:sz w:val="20"/>
              </w:rPr>
              <w:t>herk</w:t>
            </w:r>
            <w:proofErr w:type="spellEnd"/>
            <w:r w:rsidRPr="001F5D7A">
              <w:rPr>
                <w:rFonts w:ascii="Calibri" w:eastAsia="Calibri" w:hAnsi="Calibri" w:cs="Calibri"/>
                <w:b/>
                <w:sz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weging</w:t>
            </w:r>
          </w:p>
        </w:tc>
      </w:tr>
      <w:tr w:rsidR="0043311B" w:rsidRPr="001F5D7A" w:rsidTr="0043311B">
        <w:trPr>
          <w:trHeight w:val="1"/>
        </w:trPr>
        <w:tc>
          <w:tcPr>
            <w:tcW w:w="89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4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SE4.01</w:t>
            </w:r>
          </w:p>
        </w:tc>
        <w:tc>
          <w:tcPr>
            <w:tcW w:w="485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4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 xml:space="preserve">Module 6: Risico &amp; </w:t>
            </w:r>
            <w:r>
              <w:rPr>
                <w:rFonts w:ascii="Calibri" w:eastAsia="Calibri" w:hAnsi="Calibri" w:cs="Calibri"/>
                <w:sz w:val="20"/>
              </w:rPr>
              <w:t>Rendement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j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a </w:t>
            </w:r>
          </w:p>
        </w:tc>
        <w:tc>
          <w:tcPr>
            <w:tcW w:w="99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20%</w:t>
            </w:r>
          </w:p>
        </w:tc>
      </w:tr>
      <w:tr w:rsidR="0043311B" w:rsidRPr="001F5D7A" w:rsidTr="0043311B">
        <w:trPr>
          <w:trHeight w:val="1"/>
        </w:trPr>
        <w:tc>
          <w:tcPr>
            <w:tcW w:w="89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5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SE5.01</w:t>
            </w:r>
          </w:p>
        </w:tc>
        <w:tc>
          <w:tcPr>
            <w:tcW w:w="485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Module 7 + 8: Macro-economie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j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a </w:t>
            </w:r>
          </w:p>
        </w:tc>
        <w:tc>
          <w:tcPr>
            <w:tcW w:w="99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2</w:t>
            </w:r>
            <w:r>
              <w:rPr>
                <w:rFonts w:ascii="Calibri" w:eastAsia="Calibri" w:hAnsi="Calibri" w:cs="Calibri"/>
                <w:sz w:val="20"/>
              </w:rPr>
              <w:t>5</w:t>
            </w:r>
            <w:r w:rsidRPr="001F5D7A">
              <w:rPr>
                <w:rFonts w:ascii="Calibri" w:eastAsia="Calibri" w:hAnsi="Calibri" w:cs="Calibri"/>
                <w:sz w:val="20"/>
              </w:rPr>
              <w:t>%</w:t>
            </w:r>
          </w:p>
        </w:tc>
      </w:tr>
      <w:tr w:rsidR="0043311B" w:rsidRPr="001F5D7A" w:rsidTr="0043311B">
        <w:trPr>
          <w:trHeight w:val="1"/>
        </w:trPr>
        <w:tc>
          <w:tcPr>
            <w:tcW w:w="89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6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SE6.01</w:t>
            </w:r>
          </w:p>
        </w:tc>
        <w:tc>
          <w:tcPr>
            <w:tcW w:w="485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4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Examenstof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</w:t>
            </w:r>
            <w:r>
              <w:rPr>
                <w:rFonts w:ascii="Calibri" w:eastAsia="Calibri" w:hAnsi="Calibri" w:cs="Calibri"/>
                <w:sz w:val="20"/>
              </w:rPr>
              <w:t>8</w:t>
            </w:r>
            <w:r w:rsidRPr="001F5D7A">
              <w:rPr>
                <w:rFonts w:ascii="Calibri" w:eastAsia="Calibri" w:hAnsi="Calibri" w:cs="Calibri"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j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a </w:t>
            </w:r>
          </w:p>
        </w:tc>
        <w:tc>
          <w:tcPr>
            <w:tcW w:w="99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</w:t>
            </w:r>
            <w:r w:rsidRPr="001F5D7A">
              <w:rPr>
                <w:rFonts w:ascii="Calibri" w:eastAsia="Calibri" w:hAnsi="Calibri" w:cs="Calibri"/>
                <w:sz w:val="20"/>
              </w:rPr>
              <w:t>5%</w:t>
            </w:r>
          </w:p>
        </w:tc>
      </w:tr>
    </w:tbl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2"/>
        <w:gridCol w:w="8594"/>
      </w:tblGrid>
      <w:tr w:rsidR="0043311B" w:rsidRPr="001F5D7A" w:rsidTr="000A3B65">
        <w:trPr>
          <w:trHeight w:val="1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De examenstof omvat de volgende domeinen. Boek: Praktische economie</w:t>
            </w:r>
          </w:p>
        </w:tc>
      </w:tr>
      <w:tr w:rsidR="0043311B" w:rsidRPr="001F5D7A" w:rsidTr="000A3B65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Vaardigheden</w:t>
            </w:r>
          </w:p>
        </w:tc>
      </w:tr>
      <w:tr w:rsidR="0043311B" w:rsidRPr="001F5D7A" w:rsidTr="000A3B65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D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Markt: Module 2 + 3</w:t>
            </w:r>
          </w:p>
        </w:tc>
      </w:tr>
      <w:tr w:rsidR="0043311B" w:rsidRPr="001F5D7A" w:rsidTr="000A3B65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E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Ruilen over de tijd: Module 4</w:t>
            </w:r>
          </w:p>
        </w:tc>
      </w:tr>
      <w:tr w:rsidR="0043311B" w:rsidRPr="001F5D7A" w:rsidTr="000A3B65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F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Samenwerken &amp; Onderhandelen: Module 5</w:t>
            </w:r>
          </w:p>
        </w:tc>
      </w:tr>
      <w:tr w:rsidR="0043311B" w:rsidRPr="001F5D7A" w:rsidTr="000A3B65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G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Risico &amp; Verzekeren: Module 6</w:t>
            </w:r>
          </w:p>
        </w:tc>
      </w:tr>
      <w:tr w:rsidR="0043311B" w:rsidRPr="001F5D7A" w:rsidTr="000A3B65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H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Welvaart &amp; Groei: Module 7</w:t>
            </w:r>
          </w:p>
        </w:tc>
      </w:tr>
      <w:tr w:rsidR="0043311B" w:rsidRPr="001F5D7A" w:rsidTr="000A3B65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I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0A3B65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Goede Tijden, Slechte Tijden: Module 8</w:t>
            </w:r>
          </w:p>
        </w:tc>
      </w:tr>
    </w:tbl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b/>
          <w:sz w:val="20"/>
        </w:rPr>
      </w:pPr>
      <w:r w:rsidRPr="001F5D7A">
        <w:rPr>
          <w:rFonts w:ascii="Calibri" w:eastAsia="Calibri" w:hAnsi="Calibri" w:cs="Calibri"/>
          <w:b/>
          <w:sz w:val="20"/>
        </w:rPr>
        <w:t>Berekening SE-cijfer: 2</w:t>
      </w:r>
      <w:r>
        <w:rPr>
          <w:rFonts w:ascii="Calibri" w:eastAsia="Calibri" w:hAnsi="Calibri" w:cs="Calibri"/>
          <w:b/>
          <w:sz w:val="20"/>
        </w:rPr>
        <w:t>0</w:t>
      </w:r>
      <w:r w:rsidRPr="001F5D7A">
        <w:rPr>
          <w:rFonts w:ascii="Calibri" w:eastAsia="Calibri" w:hAnsi="Calibri" w:cs="Calibri"/>
          <w:b/>
          <w:sz w:val="20"/>
        </w:rPr>
        <w:t xml:space="preserve">% 4HAVO en </w:t>
      </w:r>
      <w:r>
        <w:rPr>
          <w:rFonts w:ascii="Calibri" w:eastAsia="Calibri" w:hAnsi="Calibri" w:cs="Calibri"/>
          <w:b/>
          <w:sz w:val="20"/>
        </w:rPr>
        <w:t>80</w:t>
      </w:r>
      <w:r w:rsidRPr="001F5D7A">
        <w:rPr>
          <w:rFonts w:ascii="Calibri" w:eastAsia="Calibri" w:hAnsi="Calibri" w:cs="Calibri"/>
          <w:b/>
          <w:sz w:val="20"/>
        </w:rPr>
        <w:t>% 5HAVO</w:t>
      </w:r>
    </w:p>
    <w:p w:rsidR="0043311B" w:rsidRDefault="0043311B" w:rsidP="0043311B"/>
    <w:p w:rsidR="006F5697" w:rsidRDefault="006F5697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BA6249" w:rsidRPr="008C0792" w:rsidRDefault="00BA6249" w:rsidP="00BA6249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8C0792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Engels</w:t>
      </w:r>
    </w:p>
    <w:p w:rsidR="00BA6249" w:rsidRDefault="00BA6249" w:rsidP="00BA6249">
      <w:pPr>
        <w:rPr>
          <w:rFonts w:asciiTheme="minorHAnsi" w:hAnsiTheme="minorHAnsi" w:cstheme="minorHAnsi"/>
          <w:b/>
          <w:bCs/>
        </w:rPr>
      </w:pPr>
    </w:p>
    <w:p w:rsidR="00F92A50" w:rsidRDefault="00F92A50" w:rsidP="00BA6249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570"/>
        <w:gridCol w:w="676"/>
        <w:gridCol w:w="697"/>
        <w:gridCol w:w="851"/>
        <w:gridCol w:w="496"/>
        <w:gridCol w:w="496"/>
      </w:tblGrid>
      <w:tr w:rsidR="00BA6249" w:rsidRPr="00F13044" w:rsidTr="00B005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5" w:type="dxa"/>
            <w:gridSpan w:val="4"/>
          </w:tcPr>
          <w:p w:rsidR="00BA6249" w:rsidRPr="00F13044" w:rsidRDefault="00BA6249" w:rsidP="0058486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10%) </w:t>
            </w:r>
          </w:p>
        </w:tc>
        <w:tc>
          <w:tcPr>
            <w:tcW w:w="2540" w:type="dxa"/>
            <w:gridSpan w:val="4"/>
          </w:tcPr>
          <w:p w:rsidR="00BA6249" w:rsidRPr="00F13044" w:rsidRDefault="00446C5D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BA6249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A6249" w:rsidRPr="00F13044" w:rsidTr="00BF2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BA6249" w:rsidRPr="00F13044" w:rsidRDefault="00BA6249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70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676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97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851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70" w:type="dxa"/>
            <w:tcBorders>
              <w:bottom w:val="single" w:sz="4" w:space="0" w:color="666666" w:themeColor="text1" w:themeTint="99"/>
            </w:tcBorders>
          </w:tcPr>
          <w:p w:rsidR="00B005EC" w:rsidRPr="007D63B5" w:rsidRDefault="00B005EC" w:rsidP="00B005E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676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97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570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67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70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05E46">
              <w:rPr>
                <w:rFonts w:asciiTheme="minorHAnsi" w:hAnsiTheme="minorHAnsi" w:cstheme="minorHAnsi"/>
                <w:sz w:val="20"/>
                <w:szCs w:val="20"/>
              </w:rPr>
              <w:t>preekvaardigheid</w:t>
            </w:r>
          </w:p>
        </w:tc>
        <w:tc>
          <w:tcPr>
            <w:tcW w:w="676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570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</w:t>
            </w:r>
            <w:r w:rsidRPr="007D63B5">
              <w:rPr>
                <w:rFonts w:asciiTheme="minorHAnsi" w:hAnsiTheme="minorHAnsi" w:cstheme="minorHAnsi"/>
                <w:sz w:val="20"/>
                <w:szCs w:val="20"/>
              </w:rPr>
              <w:t>uistervaardigheid</w:t>
            </w:r>
          </w:p>
        </w:tc>
        <w:tc>
          <w:tcPr>
            <w:tcW w:w="67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70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676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570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67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70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Portfolio literatuur (dossier)</w:t>
            </w:r>
          </w:p>
        </w:tc>
        <w:tc>
          <w:tcPr>
            <w:tcW w:w="676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BA6249" w:rsidRPr="00F13044" w:rsidRDefault="006C69AD" w:rsidP="006C69AD">
      <w:pPr>
        <w:jc w:val="right"/>
        <w:rPr>
          <w:rFonts w:asciiTheme="minorHAnsi" w:hAnsiTheme="minorHAnsi" w:cstheme="minorHAnsi"/>
        </w:rPr>
      </w:pPr>
      <w:r w:rsidRPr="003135DF">
        <w:rPr>
          <w:rFonts w:asciiTheme="minorHAnsi" w:hAnsiTheme="minorHAnsi" w:cstheme="minorHAnsi"/>
          <w:sz w:val="18"/>
        </w:rPr>
        <w:t>*Als bezemherkansing in 5H.</w:t>
      </w:r>
    </w:p>
    <w:p w:rsidR="00BA6249" w:rsidRPr="00F13044" w:rsidRDefault="00BA6249" w:rsidP="00BA6249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526"/>
        <w:gridCol w:w="708"/>
        <w:gridCol w:w="709"/>
        <w:gridCol w:w="851"/>
        <w:gridCol w:w="992"/>
      </w:tblGrid>
      <w:tr w:rsidR="00BA6249" w:rsidRPr="00F13044" w:rsidTr="00BF2D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4"/>
          </w:tcPr>
          <w:p w:rsidR="00BA6249" w:rsidRPr="00F13044" w:rsidRDefault="00BA6249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5HAVO (SE 90%) </w:t>
            </w:r>
          </w:p>
        </w:tc>
        <w:tc>
          <w:tcPr>
            <w:tcW w:w="2552" w:type="dxa"/>
            <w:gridSpan w:val="3"/>
          </w:tcPr>
          <w:p w:rsidR="00BA6249" w:rsidRPr="00F13044" w:rsidRDefault="00446C5D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BA6249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A6249" w:rsidRPr="00F13044" w:rsidTr="00BF2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BA6249" w:rsidRPr="00F13044" w:rsidRDefault="00BA6249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26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8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09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851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52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Schrijfvaardigheid</w:t>
            </w:r>
          </w:p>
        </w:tc>
        <w:tc>
          <w:tcPr>
            <w:tcW w:w="7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B005EC" w:rsidRPr="00F13044" w:rsidTr="00BF2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526" w:type="dxa"/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Gespreksvaardigheid</w:t>
            </w:r>
          </w:p>
        </w:tc>
        <w:tc>
          <w:tcPr>
            <w:tcW w:w="708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526" w:type="dxa"/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Kijk- en luistervaardigheid</w:t>
            </w:r>
          </w:p>
        </w:tc>
        <w:tc>
          <w:tcPr>
            <w:tcW w:w="708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B005EC" w:rsidRPr="00F13044" w:rsidTr="00BF2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526" w:type="dxa"/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Leesvaardigheid ERK B2</w:t>
            </w:r>
          </w:p>
        </w:tc>
        <w:tc>
          <w:tcPr>
            <w:tcW w:w="708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92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526" w:type="dxa"/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Portfolio literatuur (dossier)</w:t>
            </w:r>
          </w:p>
        </w:tc>
        <w:tc>
          <w:tcPr>
            <w:tcW w:w="708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09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992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BA6249" w:rsidRPr="00F13044" w:rsidRDefault="00BA6249" w:rsidP="00BA6249">
      <w:pPr>
        <w:rPr>
          <w:rFonts w:asciiTheme="minorHAnsi" w:hAnsiTheme="minorHAnsi" w:cstheme="minorHAnsi"/>
        </w:rPr>
      </w:pPr>
    </w:p>
    <w:p w:rsidR="00BA6249" w:rsidRPr="00F13044" w:rsidRDefault="00BA6249" w:rsidP="00BA6249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BA6249" w:rsidRPr="00F13044" w:rsidTr="0058486E">
        <w:tc>
          <w:tcPr>
            <w:tcW w:w="10456" w:type="dxa"/>
            <w:gridSpan w:val="2"/>
            <w:shd w:val="pct20" w:color="auto" w:fill="auto"/>
          </w:tcPr>
          <w:p w:rsidR="00BA6249" w:rsidRPr="00F20138" w:rsidRDefault="00B209CC" w:rsidP="0058486E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="00BA6249"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(centraal examen)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Gespreksvaardigheid 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BA6249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Schrijfvaardigheid 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Literatuur 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Oriëntatie op beroep  </w:t>
            </w:r>
          </w:p>
        </w:tc>
      </w:tr>
    </w:tbl>
    <w:p w:rsidR="00BA6249" w:rsidRPr="00F13044" w:rsidRDefault="00BA6249" w:rsidP="00BA6249">
      <w:pPr>
        <w:rPr>
          <w:rFonts w:asciiTheme="minorHAnsi" w:hAnsiTheme="minorHAnsi" w:cstheme="minorHAnsi"/>
        </w:rPr>
      </w:pPr>
    </w:p>
    <w:p w:rsidR="00BA6249" w:rsidRPr="00F13044" w:rsidRDefault="00BA6249" w:rsidP="00BA6249">
      <w:pPr>
        <w:rPr>
          <w:rFonts w:asciiTheme="minorHAnsi" w:hAnsiTheme="minorHAnsi" w:cstheme="minorHAnsi"/>
        </w:rPr>
      </w:pPr>
    </w:p>
    <w:p w:rsidR="00BA6249" w:rsidRPr="002C7195" w:rsidRDefault="00BA6249" w:rsidP="00BA6249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 SE-cijfer: 10% 4HAVO en 90% 5HAVO</w:t>
      </w:r>
    </w:p>
    <w:p w:rsidR="00BA6249" w:rsidRPr="00F13044" w:rsidRDefault="00BA6249" w:rsidP="00BA6249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Default="003618CA">
      <w:pPr>
        <w:spacing w:line="240" w:lineRule="auto"/>
        <w:rPr>
          <w:b/>
          <w:bCs/>
        </w:rPr>
      </w:pPr>
    </w:p>
    <w:p w:rsidR="00E80C63" w:rsidRDefault="003618C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E80C63" w:rsidRPr="003F5203" w:rsidRDefault="00E80C63" w:rsidP="00E80C63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3F520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Frans</w:t>
      </w:r>
    </w:p>
    <w:p w:rsidR="00E80C63" w:rsidRDefault="00E80C63" w:rsidP="00E80C63">
      <w:pPr>
        <w:rPr>
          <w:rFonts w:asciiTheme="minorHAnsi" w:hAnsiTheme="minorHAnsi" w:cstheme="minorHAnsi"/>
          <w:b/>
          <w:bCs/>
        </w:rPr>
      </w:pPr>
    </w:p>
    <w:p w:rsidR="00651D97" w:rsidRPr="00F13044" w:rsidRDefault="00651D97" w:rsidP="00651D97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851"/>
        <w:gridCol w:w="567"/>
        <w:gridCol w:w="709"/>
        <w:gridCol w:w="496"/>
        <w:gridCol w:w="496"/>
      </w:tblGrid>
      <w:tr w:rsidR="00651D97" w:rsidRPr="00F13044" w:rsidTr="00651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68" w:type="dxa"/>
            <w:gridSpan w:val="4"/>
          </w:tcPr>
          <w:p w:rsidR="00651D97" w:rsidRPr="00F13044" w:rsidRDefault="00615895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651D97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1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6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66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66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H4 + H5 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4D0CA5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4D0CA5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90952" w:rsidRPr="00F13044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667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</w:tbl>
    <w:p w:rsidR="00651D97" w:rsidRDefault="00651D97" w:rsidP="00651D97">
      <w:pPr>
        <w:jc w:val="right"/>
        <w:rPr>
          <w:rFonts w:asciiTheme="minorHAnsi" w:hAnsiTheme="minorHAnsi" w:cstheme="minorHAnsi"/>
        </w:rPr>
      </w:pPr>
      <w:r w:rsidRPr="003135DF">
        <w:rPr>
          <w:rFonts w:asciiTheme="minorHAnsi" w:hAnsiTheme="minorHAnsi" w:cstheme="minorHAnsi"/>
          <w:sz w:val="18"/>
        </w:rPr>
        <w:t>*Als bezemherkansing in 5H.</w:t>
      </w:r>
    </w:p>
    <w:p w:rsidR="00651D97" w:rsidRPr="00F13044" w:rsidRDefault="00651D97" w:rsidP="00651D97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851"/>
        <w:gridCol w:w="567"/>
        <w:gridCol w:w="709"/>
        <w:gridCol w:w="992"/>
      </w:tblGrid>
      <w:tr w:rsidR="00651D97" w:rsidRPr="00F13044" w:rsidTr="00651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68" w:type="dxa"/>
            <w:gridSpan w:val="3"/>
          </w:tcPr>
          <w:p w:rsidR="00651D97" w:rsidRPr="00F13044" w:rsidRDefault="00615895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651D97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1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6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Schrijfvaardigheid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SE4.02</w:t>
            </w: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Literatuur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Gespreksvaardigheid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67" w:type="dxa"/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Kijk- en luistervaardigheid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Leesvaardigheid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651D97" w:rsidRDefault="00651D97" w:rsidP="00651D97">
      <w:pPr>
        <w:rPr>
          <w:rFonts w:asciiTheme="minorHAnsi" w:hAnsiTheme="minorHAnsi" w:cstheme="minorHAnsi"/>
        </w:rPr>
      </w:pPr>
    </w:p>
    <w:p w:rsidR="00651D97" w:rsidRPr="00F13044" w:rsidRDefault="00651D97" w:rsidP="00651D97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696"/>
        <w:gridCol w:w="3261"/>
        <w:gridCol w:w="1701"/>
        <w:gridCol w:w="3827"/>
      </w:tblGrid>
      <w:tr w:rsidR="00651D97" w:rsidRPr="00F13044" w:rsidTr="00651D97">
        <w:tc>
          <w:tcPr>
            <w:tcW w:w="4957" w:type="dxa"/>
            <w:gridSpan w:val="2"/>
            <w:shd w:val="pct20" w:color="auto" w:fill="auto"/>
          </w:tcPr>
          <w:p w:rsidR="00651D97" w:rsidRPr="00F20138" w:rsidRDefault="00651D97" w:rsidP="004D0CA5">
            <w:pPr>
              <w:pStyle w:val="Geenafstand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</w:t>
            </w:r>
            <w:r w:rsidRPr="00F20138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school</w:t>
            </w:r>
            <w:r w:rsidRPr="00F20138">
              <w:rPr>
                <w:rFonts w:asciiTheme="minorHAnsi" w:hAnsiTheme="minorHAnsi" w:cstheme="minorHAnsi"/>
                <w:b/>
              </w:rPr>
              <w:t>examens</w:t>
            </w:r>
            <w:r>
              <w:rPr>
                <w:rFonts w:asciiTheme="minorHAnsi" w:hAnsiTheme="minorHAnsi" w:cstheme="minorHAnsi"/>
                <w:b/>
              </w:rPr>
              <w:t>tof omvat de volgende domeinen:</w:t>
            </w:r>
          </w:p>
        </w:tc>
        <w:tc>
          <w:tcPr>
            <w:tcW w:w="5528" w:type="dxa"/>
            <w:gridSpan w:val="2"/>
            <w:shd w:val="pct20" w:color="auto" w:fill="auto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</w:t>
            </w:r>
            <w:r w:rsidRPr="00F20138">
              <w:rPr>
                <w:rFonts w:asciiTheme="minorHAnsi" w:hAnsiTheme="minorHAnsi" w:cstheme="minorHAnsi"/>
                <w:b/>
              </w:rPr>
              <w:t xml:space="preserve"> examens</w:t>
            </w:r>
            <w:r>
              <w:rPr>
                <w:rFonts w:asciiTheme="minorHAnsi" w:hAnsiTheme="minorHAnsi" w:cstheme="minorHAnsi"/>
                <w:b/>
              </w:rPr>
              <w:t>tof omvat de volgende domeinen:</w:t>
            </w: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A</w:t>
            </w:r>
          </w:p>
        </w:tc>
        <w:tc>
          <w:tcPr>
            <w:tcW w:w="3261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Leesvaardigheid</w:t>
            </w:r>
          </w:p>
        </w:tc>
        <w:tc>
          <w:tcPr>
            <w:tcW w:w="1701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A</w:t>
            </w:r>
          </w:p>
        </w:tc>
        <w:tc>
          <w:tcPr>
            <w:tcW w:w="3827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Leesvaardigheid</w:t>
            </w: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B</w:t>
            </w:r>
          </w:p>
        </w:tc>
        <w:tc>
          <w:tcPr>
            <w:tcW w:w="3261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Kijk- en luistervaardigheid</w:t>
            </w:r>
          </w:p>
        </w:tc>
        <w:tc>
          <w:tcPr>
            <w:tcW w:w="170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C</w:t>
            </w:r>
          </w:p>
        </w:tc>
        <w:tc>
          <w:tcPr>
            <w:tcW w:w="3261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Gespreksvaardigheid</w:t>
            </w:r>
          </w:p>
        </w:tc>
        <w:tc>
          <w:tcPr>
            <w:tcW w:w="170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Domein D</w:t>
            </w:r>
          </w:p>
        </w:tc>
        <w:tc>
          <w:tcPr>
            <w:tcW w:w="326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Schrijfvaardigheid</w:t>
            </w:r>
          </w:p>
        </w:tc>
        <w:tc>
          <w:tcPr>
            <w:tcW w:w="170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E</w:t>
            </w:r>
          </w:p>
        </w:tc>
        <w:tc>
          <w:tcPr>
            <w:tcW w:w="3261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Literatuur</w:t>
            </w:r>
          </w:p>
        </w:tc>
        <w:tc>
          <w:tcPr>
            <w:tcW w:w="170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</w:tbl>
    <w:p w:rsidR="00651D97" w:rsidRDefault="00651D97" w:rsidP="00651D97">
      <w:pPr>
        <w:rPr>
          <w:rFonts w:asciiTheme="minorHAnsi" w:hAnsiTheme="minorHAnsi" w:cstheme="minorHAnsi"/>
        </w:rPr>
      </w:pPr>
    </w:p>
    <w:p w:rsidR="00651D97" w:rsidRPr="002C7195" w:rsidRDefault="00651D97" w:rsidP="00651D9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10% 4HAVO en 90</w:t>
      </w:r>
      <w:r w:rsidRPr="002C7195">
        <w:rPr>
          <w:rFonts w:asciiTheme="minorHAnsi" w:hAnsiTheme="minorHAnsi" w:cstheme="minorHAnsi"/>
          <w:b/>
          <w:sz w:val="20"/>
          <w:szCs w:val="20"/>
        </w:rPr>
        <w:t>% 5HAVO</w:t>
      </w:r>
    </w:p>
    <w:p w:rsidR="00651D97" w:rsidRDefault="00651D97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A473B7" w:rsidRPr="00B53662" w:rsidRDefault="00A473B7" w:rsidP="00A473B7">
      <w:pPr>
        <w:pStyle w:val="kopbalk"/>
        <w:ind w:left="0" w:firstLine="0"/>
        <w:rPr>
          <w:rStyle w:val="gewicht"/>
          <w:rFonts w:cs="Arial"/>
          <w:sz w:val="28"/>
          <w:szCs w:val="28"/>
        </w:rPr>
      </w:pPr>
      <w:r w:rsidRPr="00B53662">
        <w:rPr>
          <w:rStyle w:val="gewicht"/>
          <w:rFonts w:cs="Arial"/>
          <w:sz w:val="28"/>
          <w:szCs w:val="28"/>
        </w:rPr>
        <w:lastRenderedPageBreak/>
        <w:t>Geschiedenis</w:t>
      </w:r>
    </w:p>
    <w:p w:rsidR="006A61AE" w:rsidRDefault="006A61AE" w:rsidP="00A473B7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840"/>
        <w:gridCol w:w="5694"/>
        <w:gridCol w:w="704"/>
        <w:gridCol w:w="660"/>
        <w:gridCol w:w="675"/>
        <w:gridCol w:w="430"/>
        <w:gridCol w:w="580"/>
      </w:tblGrid>
      <w:tr w:rsidR="00022597" w:rsidRPr="00F13044" w:rsidTr="00190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gridSpan w:val="4"/>
          </w:tcPr>
          <w:p w:rsidR="00022597" w:rsidRPr="00F13044" w:rsidRDefault="00022597" w:rsidP="000F73CF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203" w:type="dxa"/>
            <w:gridSpan w:val="4"/>
          </w:tcPr>
          <w:p w:rsidR="00022597" w:rsidRPr="00F13044" w:rsidRDefault="00022597" w:rsidP="000F73C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22597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022597" w:rsidRPr="00F13044" w:rsidRDefault="00022597" w:rsidP="000F73C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1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34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5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22597" w:rsidRPr="00F13044" w:rsidTr="0019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Thema 1 (Domein C)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tcBorders>
              <w:bottom w:val="single" w:sz="4" w:space="0" w:color="666666" w:themeColor="text1" w:themeTint="99"/>
            </w:tcBorders>
          </w:tcPr>
          <w:p w:rsidR="00022597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1 &amp; 2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14381728"/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3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bookmarkEnd w:id="0"/>
      <w:tr w:rsidR="00022597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4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5/6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7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8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190952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0F73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190952" w:rsidRPr="00F13044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834" w:type="dxa"/>
            <w:shd w:val="clear" w:color="auto" w:fill="auto"/>
          </w:tcPr>
          <w:p w:rsidR="00190952" w:rsidRPr="00F13044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9/10</w:t>
            </w:r>
          </w:p>
        </w:tc>
        <w:tc>
          <w:tcPr>
            <w:tcW w:w="705" w:type="dxa"/>
            <w:shd w:val="clear" w:color="auto" w:fill="auto"/>
          </w:tcPr>
          <w:p w:rsidR="00190952" w:rsidRPr="00F13044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190952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190952" w:rsidRPr="00F13044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190952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  <w:tc>
          <w:tcPr>
            <w:tcW w:w="432" w:type="dxa"/>
            <w:shd w:val="clear" w:color="auto" w:fill="auto"/>
          </w:tcPr>
          <w:p w:rsidR="00190952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F92A50" w:rsidRPr="00F13044" w:rsidRDefault="00F92A50" w:rsidP="00A473B7">
      <w:pPr>
        <w:rPr>
          <w:rFonts w:asciiTheme="minorHAnsi" w:hAnsiTheme="minorHAnsi" w:cstheme="minorHAnsi"/>
          <w:b/>
          <w:bCs/>
        </w:rPr>
      </w:pPr>
    </w:p>
    <w:p w:rsidR="00A473B7" w:rsidRDefault="00A473B7" w:rsidP="00A473B7">
      <w:pPr>
        <w:rPr>
          <w:rFonts w:asciiTheme="minorHAnsi" w:hAnsiTheme="minorHAnsi" w:cstheme="minorHAnsi"/>
        </w:rPr>
      </w:pPr>
    </w:p>
    <w:p w:rsidR="00022597" w:rsidRPr="00F13044" w:rsidRDefault="00022597" w:rsidP="00A473B7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A473B7" w:rsidRPr="00F13044" w:rsidTr="009B4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A473B7" w:rsidRPr="00F13044" w:rsidRDefault="00A473B7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5HAVO</w:t>
            </w:r>
            <w:r w:rsidR="009B4029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 w:rsidR="00AA2AF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191" w:type="dxa"/>
            <w:gridSpan w:val="3"/>
          </w:tcPr>
          <w:p w:rsidR="00A473B7" w:rsidRPr="00F13044" w:rsidRDefault="00446C5D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A473B7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473B7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A473B7" w:rsidRPr="00F13044" w:rsidRDefault="00A473B7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13634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Tijdvakkentoets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5762C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713634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13634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13634" w:rsidRPr="009B4029" w:rsidRDefault="00713634" w:rsidP="007136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B402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889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Eén nader te bepalen historische context  (Domein B)</w:t>
            </w:r>
          </w:p>
        </w:tc>
        <w:tc>
          <w:tcPr>
            <w:tcW w:w="706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13634" w:rsidRPr="00F13044" w:rsidRDefault="0075762C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713634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13634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13634" w:rsidRPr="00F13044" w:rsidRDefault="00713634" w:rsidP="007136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Twee nader te bepalen historische contexten (Domein B)</w:t>
            </w:r>
          </w:p>
        </w:tc>
        <w:tc>
          <w:tcPr>
            <w:tcW w:w="706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13634" w:rsidRPr="00F13044" w:rsidRDefault="0075762C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</w:t>
            </w:r>
            <w:r w:rsidR="00713634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6A0365" w:rsidRPr="00F13044" w:rsidRDefault="006A0365" w:rsidP="006A0365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6A0365" w:rsidRPr="006A0365" w:rsidTr="009B4029">
        <w:tc>
          <w:tcPr>
            <w:tcW w:w="10485" w:type="dxa"/>
          </w:tcPr>
          <w:p w:rsidR="006A0365" w:rsidRPr="006A0365" w:rsidRDefault="006A0365" w:rsidP="006A0365">
            <w:pPr>
              <w:pStyle w:val="Geenafstand2"/>
              <w:rPr>
                <w:sz w:val="20"/>
                <w:szCs w:val="20"/>
              </w:rPr>
            </w:pPr>
            <w:r w:rsidRPr="006A0365">
              <w:rPr>
                <w:sz w:val="20"/>
                <w:szCs w:val="20"/>
              </w:rPr>
              <w:t>De historische contexten uit domein B die behandeld worden in het 5</w:t>
            </w:r>
            <w:r w:rsidRPr="006A0365">
              <w:rPr>
                <w:sz w:val="20"/>
                <w:szCs w:val="20"/>
                <w:vertAlign w:val="superscript"/>
              </w:rPr>
              <w:t>e</w:t>
            </w:r>
            <w:r w:rsidRPr="006A0365">
              <w:rPr>
                <w:sz w:val="20"/>
                <w:szCs w:val="20"/>
              </w:rPr>
              <w:t xml:space="preserve"> leerjaar zijn:</w:t>
            </w:r>
          </w:p>
          <w:p w:rsidR="006A0365" w:rsidRPr="006A0365" w:rsidRDefault="006A0365" w:rsidP="006A0365">
            <w:pPr>
              <w:pStyle w:val="Geenafstand2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A0365">
              <w:rPr>
                <w:sz w:val="20"/>
                <w:szCs w:val="20"/>
              </w:rPr>
              <w:t>Britse Rijk 1585-1900</w:t>
            </w:r>
          </w:p>
          <w:p w:rsidR="006A0365" w:rsidRPr="006A0365" w:rsidRDefault="006A0365" w:rsidP="006A0365">
            <w:pPr>
              <w:pStyle w:val="Geenafstand2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A0365">
              <w:rPr>
                <w:sz w:val="20"/>
                <w:szCs w:val="20"/>
              </w:rPr>
              <w:t>Duitsland in Europa 1918-1991</w:t>
            </w:r>
          </w:p>
          <w:p w:rsidR="006A0365" w:rsidRPr="006A0365" w:rsidRDefault="006A0365" w:rsidP="006A0365">
            <w:pPr>
              <w:pStyle w:val="Geenafstand2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A0365">
              <w:rPr>
                <w:sz w:val="20"/>
                <w:szCs w:val="20"/>
              </w:rPr>
              <w:t>Nederland 1948-2008</w:t>
            </w:r>
          </w:p>
          <w:p w:rsidR="006A0365" w:rsidRPr="006A0365" w:rsidRDefault="006A0365" w:rsidP="006A0365">
            <w:pPr>
              <w:pStyle w:val="Geenafstand2"/>
              <w:rPr>
                <w:sz w:val="20"/>
                <w:szCs w:val="20"/>
              </w:rPr>
            </w:pPr>
          </w:p>
        </w:tc>
      </w:tr>
    </w:tbl>
    <w:p w:rsidR="006A0365" w:rsidRPr="00F13044" w:rsidRDefault="006A0365" w:rsidP="006A0365">
      <w:pPr>
        <w:rPr>
          <w:rFonts w:asciiTheme="minorHAnsi" w:hAnsiTheme="minorHAnsi" w:cstheme="minorHAnsi"/>
        </w:rPr>
      </w:pPr>
    </w:p>
    <w:p w:rsidR="006A0365" w:rsidRPr="00F13044" w:rsidRDefault="006A0365" w:rsidP="006A0365">
      <w:pPr>
        <w:rPr>
          <w:rFonts w:asciiTheme="minorHAnsi" w:hAnsiTheme="minorHAnsi" w:cstheme="minorHAnsi"/>
        </w:rPr>
      </w:pPr>
    </w:p>
    <w:p w:rsidR="006A0365" w:rsidRPr="002C7195" w:rsidRDefault="006A0365" w:rsidP="006A0365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 w:rsidR="00B53662">
        <w:rPr>
          <w:rFonts w:asciiTheme="minorHAnsi" w:hAnsiTheme="minorHAnsi" w:cstheme="minorHAnsi"/>
          <w:b/>
          <w:sz w:val="20"/>
          <w:szCs w:val="20"/>
        </w:rPr>
        <w:t>1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 w:rsidR="00B53662">
        <w:rPr>
          <w:rFonts w:asciiTheme="minorHAnsi" w:hAnsiTheme="minorHAnsi" w:cstheme="minorHAnsi"/>
          <w:b/>
          <w:sz w:val="20"/>
          <w:szCs w:val="20"/>
        </w:rPr>
        <w:t>HAVO, 9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HAVO</w:t>
      </w:r>
    </w:p>
    <w:p w:rsidR="00E4489E" w:rsidRPr="00332A8A" w:rsidRDefault="006A0365" w:rsidP="00332A8A">
      <w:pPr>
        <w:spacing w:line="240" w:lineRule="auto"/>
        <w:rPr>
          <w:rStyle w:val="gewicht"/>
          <w:b/>
          <w:bCs/>
          <w:sz w:val="22"/>
        </w:rPr>
      </w:pPr>
      <w:r>
        <w:rPr>
          <w:b/>
          <w:bCs/>
        </w:rPr>
        <w:br w:type="page"/>
      </w:r>
    </w:p>
    <w:p w:rsidR="00153178" w:rsidRPr="00DF2A68" w:rsidRDefault="00153178" w:rsidP="00153178">
      <w:pPr>
        <w:pStyle w:val="kopbalk"/>
        <w:ind w:left="0" w:firstLine="0"/>
        <w:rPr>
          <w:rStyle w:val="gewicht"/>
          <w:sz w:val="28"/>
        </w:rPr>
      </w:pPr>
      <w:r>
        <w:rPr>
          <w:rStyle w:val="gewicht"/>
          <w:sz w:val="28"/>
        </w:rPr>
        <w:lastRenderedPageBreak/>
        <w:t>Informatica</w:t>
      </w:r>
    </w:p>
    <w:p w:rsidR="00153178" w:rsidRDefault="00153178" w:rsidP="00153178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153178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153178" w:rsidRPr="00F13044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153178" w:rsidRPr="00F13044" w:rsidRDefault="00153178" w:rsidP="004D0C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4HAVO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153178" w:rsidRPr="00F13044" w:rsidRDefault="00035834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153178"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="00153178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53178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153178" w:rsidRPr="00F13044" w:rsidRDefault="00153178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95202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B95202" w:rsidRPr="00F13044" w:rsidRDefault="00B95202" w:rsidP="00B9520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Grondslagen &amp; Informatie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B95202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9F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B95202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5202" w:rsidRPr="00F13044" w:rsidRDefault="00B95202" w:rsidP="00B9520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 Beeldverwerking</w:t>
            </w:r>
          </w:p>
        </w:tc>
        <w:tc>
          <w:tcPr>
            <w:tcW w:w="705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95202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9F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B95202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5202" w:rsidRPr="00F13044" w:rsidRDefault="00B95202" w:rsidP="00B9520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Appdesign</w:t>
            </w:r>
          </w:p>
        </w:tc>
        <w:tc>
          <w:tcPr>
            <w:tcW w:w="705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95202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9F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5202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5202" w:rsidRPr="00F13044" w:rsidRDefault="00B95202" w:rsidP="00B9520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 Maatschappelijke Aspecten</w:t>
            </w:r>
          </w:p>
        </w:tc>
        <w:tc>
          <w:tcPr>
            <w:tcW w:w="705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95202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9F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95202" w:rsidRPr="00F13044" w:rsidRDefault="00B95202" w:rsidP="00B95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B95202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5202" w:rsidRPr="00F13044" w:rsidRDefault="00B95202" w:rsidP="00B9520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1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 Webdesign 1</w:t>
            </w:r>
          </w:p>
        </w:tc>
        <w:tc>
          <w:tcPr>
            <w:tcW w:w="705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95202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9F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95202" w:rsidRPr="00F13044" w:rsidRDefault="00B95202" w:rsidP="00B95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153178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3178" w:rsidRPr="00F13044" w:rsidRDefault="00153178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1" w:type="dxa"/>
            <w:shd w:val="clear" w:color="auto" w:fill="auto"/>
          </w:tcPr>
          <w:p w:rsidR="00153178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 Webdesign 2</w:t>
            </w:r>
          </w:p>
        </w:tc>
        <w:tc>
          <w:tcPr>
            <w:tcW w:w="705" w:type="dxa"/>
            <w:shd w:val="clear" w:color="auto" w:fill="auto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153178" w:rsidRPr="00F13044" w:rsidRDefault="000743F5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153178" w:rsidRPr="00F13044" w:rsidRDefault="00153178" w:rsidP="00153178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153178" w:rsidRPr="00F13044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153178" w:rsidRPr="00F13044" w:rsidRDefault="00153178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HAVO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153178" w:rsidRPr="00F13044" w:rsidRDefault="00153178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035834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 w:rsidR="00035834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53178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153178" w:rsidRPr="00F13044" w:rsidRDefault="00153178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153178" w:rsidRPr="00F13044" w:rsidRDefault="00153178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153178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3178" w:rsidRPr="00F13044" w:rsidRDefault="00153178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3178" w:rsidRPr="00F13044" w:rsidRDefault="00153178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153178" w:rsidRPr="00612412" w:rsidRDefault="00153178" w:rsidP="004D0CA5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 Geschiedenis van de computer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3178" w:rsidRPr="00F13044" w:rsidRDefault="00153178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3178" w:rsidRPr="00F13044" w:rsidRDefault="00153178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3178" w:rsidRPr="00F13044" w:rsidRDefault="000743F5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3178" w:rsidRPr="00F13044" w:rsidRDefault="00153178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0743F5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743F5" w:rsidRPr="00F13044" w:rsidRDefault="000743F5" w:rsidP="000743F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0743F5" w:rsidRPr="00F13044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 New Technology</w:t>
            </w:r>
          </w:p>
        </w:tc>
        <w:tc>
          <w:tcPr>
            <w:tcW w:w="706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973B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0743F5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743F5" w:rsidRPr="00F13044" w:rsidRDefault="000743F5" w:rsidP="000743F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743F5" w:rsidRPr="00F13044" w:rsidRDefault="000743F5" w:rsidP="00074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0743F5" w:rsidRDefault="000743F5" w:rsidP="000743F5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H10 ICT wereld</w:t>
            </w:r>
          </w:p>
        </w:tc>
        <w:tc>
          <w:tcPr>
            <w:tcW w:w="706" w:type="dxa"/>
            <w:shd w:val="clear" w:color="auto" w:fill="auto"/>
          </w:tcPr>
          <w:p w:rsidR="000743F5" w:rsidRDefault="000743F5" w:rsidP="00074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0743F5" w:rsidRDefault="000743F5" w:rsidP="00074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0743F5" w:rsidRDefault="000743F5" w:rsidP="00074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3B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0743F5" w:rsidRDefault="000743F5" w:rsidP="00074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0743F5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743F5" w:rsidRPr="00F13044" w:rsidRDefault="000743F5" w:rsidP="000743F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0743F5" w:rsidRDefault="000743F5" w:rsidP="000743F5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 Programmeren</w:t>
            </w:r>
          </w:p>
        </w:tc>
        <w:tc>
          <w:tcPr>
            <w:tcW w:w="706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973B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0743F5" w:rsidRDefault="000743F5" w:rsidP="00074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</w:tbl>
    <w:p w:rsidR="00153178" w:rsidRDefault="00153178" w:rsidP="00153178">
      <w:pPr>
        <w:rPr>
          <w:rFonts w:asciiTheme="minorHAnsi" w:hAnsiTheme="minorHAnsi" w:cstheme="minorHAnsi"/>
        </w:rPr>
      </w:pPr>
    </w:p>
    <w:p w:rsidR="00153178" w:rsidRPr="00F13044" w:rsidRDefault="00153178" w:rsidP="00153178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271"/>
        <w:gridCol w:w="9214"/>
      </w:tblGrid>
      <w:tr w:rsidR="00153178" w:rsidRPr="00F13044" w:rsidTr="00111BCB">
        <w:tc>
          <w:tcPr>
            <w:tcW w:w="10485" w:type="dxa"/>
            <w:gridSpan w:val="2"/>
            <w:shd w:val="pct20" w:color="auto" w:fill="auto"/>
          </w:tcPr>
          <w:p w:rsidR="00153178" w:rsidRPr="00F20138" w:rsidRDefault="00153178" w:rsidP="004D0CA5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Het eindexamen bestaat uit het schoolexamen. Methode: Informatica-Actief *Keuzethema</w:t>
            </w:r>
          </w:p>
        </w:tc>
      </w:tr>
      <w:tr w:rsidR="00153178" w:rsidRPr="00F13044" w:rsidTr="00111BCB">
        <w:tc>
          <w:tcPr>
            <w:tcW w:w="1271" w:type="dxa"/>
            <w:vAlign w:val="center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214" w:type="dxa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153178" w:rsidRPr="00F13044" w:rsidTr="00111BCB">
        <w:tc>
          <w:tcPr>
            <w:tcW w:w="1271" w:type="dxa"/>
            <w:vAlign w:val="center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214" w:type="dxa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Grondslagen</w:t>
            </w:r>
          </w:p>
        </w:tc>
      </w:tr>
      <w:tr w:rsidR="00153178" w:rsidRPr="00F13044" w:rsidTr="00111BCB">
        <w:tc>
          <w:tcPr>
            <w:tcW w:w="1271" w:type="dxa"/>
            <w:vAlign w:val="center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214" w:type="dxa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Informatie</w:t>
            </w:r>
          </w:p>
        </w:tc>
      </w:tr>
      <w:tr w:rsidR="00153178" w:rsidRPr="00F13044" w:rsidTr="00111BCB">
        <w:tc>
          <w:tcPr>
            <w:tcW w:w="1271" w:type="dxa"/>
            <w:vAlign w:val="center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214" w:type="dxa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Programmeren</w:t>
            </w:r>
          </w:p>
        </w:tc>
      </w:tr>
      <w:tr w:rsidR="00153178" w:rsidRPr="00F13044" w:rsidTr="00111BCB">
        <w:tc>
          <w:tcPr>
            <w:tcW w:w="1271" w:type="dxa"/>
            <w:vAlign w:val="center"/>
          </w:tcPr>
          <w:p w:rsidR="00153178" w:rsidRPr="00F13044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214" w:type="dxa"/>
          </w:tcPr>
          <w:p w:rsidR="00153178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Architectuur</w:t>
            </w:r>
          </w:p>
        </w:tc>
      </w:tr>
      <w:tr w:rsidR="00153178" w:rsidRPr="00F13044" w:rsidTr="00111BCB">
        <w:tc>
          <w:tcPr>
            <w:tcW w:w="1271" w:type="dxa"/>
            <w:vAlign w:val="center"/>
          </w:tcPr>
          <w:p w:rsidR="00153178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214" w:type="dxa"/>
          </w:tcPr>
          <w:p w:rsidR="00153178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Interactie</w:t>
            </w:r>
          </w:p>
        </w:tc>
      </w:tr>
      <w:tr w:rsidR="00153178" w:rsidRPr="00F13044" w:rsidTr="00111BCB">
        <w:tc>
          <w:tcPr>
            <w:tcW w:w="1271" w:type="dxa"/>
            <w:vAlign w:val="center"/>
          </w:tcPr>
          <w:p w:rsidR="00153178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G*</w:t>
            </w:r>
          </w:p>
        </w:tc>
        <w:tc>
          <w:tcPr>
            <w:tcW w:w="9214" w:type="dxa"/>
          </w:tcPr>
          <w:p w:rsidR="00153178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Algoritmiek</w:t>
            </w:r>
          </w:p>
        </w:tc>
      </w:tr>
      <w:tr w:rsidR="00153178" w:rsidRPr="00F13044" w:rsidTr="00111BCB">
        <w:tc>
          <w:tcPr>
            <w:tcW w:w="1271" w:type="dxa"/>
            <w:vAlign w:val="center"/>
          </w:tcPr>
          <w:p w:rsidR="00153178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Q*</w:t>
            </w:r>
          </w:p>
        </w:tc>
        <w:tc>
          <w:tcPr>
            <w:tcW w:w="9214" w:type="dxa"/>
          </w:tcPr>
          <w:p w:rsidR="00153178" w:rsidRDefault="00153178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Maatschappelijk invloed</w:t>
            </w:r>
          </w:p>
        </w:tc>
      </w:tr>
    </w:tbl>
    <w:p w:rsidR="00153178" w:rsidRPr="00F13044" w:rsidRDefault="00153178" w:rsidP="00153178">
      <w:pPr>
        <w:rPr>
          <w:rFonts w:asciiTheme="minorHAnsi" w:hAnsiTheme="minorHAnsi" w:cstheme="minorHAnsi"/>
        </w:rPr>
      </w:pPr>
    </w:p>
    <w:p w:rsidR="00153178" w:rsidRPr="00F13044" w:rsidRDefault="00153178" w:rsidP="00153178">
      <w:pPr>
        <w:rPr>
          <w:rFonts w:asciiTheme="minorHAnsi" w:hAnsiTheme="minorHAnsi" w:cstheme="minorHAnsi"/>
        </w:rPr>
      </w:pPr>
    </w:p>
    <w:p w:rsidR="00153178" w:rsidRPr="002C7195" w:rsidRDefault="00153178" w:rsidP="00153178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45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HAVO, 55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HAVO</w:t>
      </w:r>
    </w:p>
    <w:p w:rsidR="004E3154" w:rsidRPr="00F13044" w:rsidRDefault="004E3154" w:rsidP="004E3154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4E3154" w:rsidRDefault="004E3154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0570E2" w:rsidRPr="003F5203" w:rsidRDefault="000570E2" w:rsidP="000570E2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Lichamelijke opvoeding</w:t>
      </w:r>
    </w:p>
    <w:p w:rsidR="000570E2" w:rsidRDefault="000570E2" w:rsidP="000570E2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0570E2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0570E2" w:rsidRPr="00195D67" w:rsidTr="000570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0570E2" w:rsidRPr="00195D67" w:rsidRDefault="000570E2" w:rsidP="009B4029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 w:rsidR="00B75518" w:rsidRPr="00195D67"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0" w:type="dxa"/>
            <w:gridSpan w:val="3"/>
          </w:tcPr>
          <w:p w:rsidR="000570E2" w:rsidRPr="00195D67" w:rsidRDefault="00035834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0570E2" w:rsidRPr="00195D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570E2" w:rsidRPr="00195D67" w:rsidTr="00057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0570E2" w:rsidRPr="00195D67" w:rsidRDefault="000570E2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570E2" w:rsidRPr="00195D67" w:rsidTr="000570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B55686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057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0570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SE2.03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0"/>
                <w:sz w:val="20"/>
                <w:szCs w:val="20"/>
                <w:u w:color="000000"/>
              </w:rPr>
              <w:t>Respectvol gedrag buitenschoolse locatie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057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057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1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Verslag over ontwikkeling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</w:tbl>
    <w:p w:rsidR="000570E2" w:rsidRDefault="000570E2" w:rsidP="000570E2">
      <w:pPr>
        <w:rPr>
          <w:rFonts w:ascii="Calibri" w:eastAsia="Calibri" w:hAnsi="Calibri" w:cs="Calibri"/>
        </w:rPr>
      </w:pPr>
    </w:p>
    <w:p w:rsidR="000570E2" w:rsidRDefault="000570E2" w:rsidP="000570E2">
      <w:pPr>
        <w:rPr>
          <w:rFonts w:ascii="Calibri" w:eastAsia="Calibri" w:hAnsi="Calibri" w:cs="Calibri"/>
        </w:rPr>
      </w:pPr>
    </w:p>
    <w:tbl>
      <w:tblPr>
        <w:tblStyle w:val="TableNormal"/>
        <w:tblW w:w="10490" w:type="dxa"/>
        <w:tblInd w:w="-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6" w:space="0" w:color="0000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9"/>
        <w:gridCol w:w="9781"/>
      </w:tblGrid>
      <w:tr w:rsidR="000570E2" w:rsidRPr="000570E2" w:rsidTr="00071264">
        <w:trPr>
          <w:trHeight w:val="267"/>
        </w:trPr>
        <w:tc>
          <w:tcPr>
            <w:tcW w:w="10490" w:type="dxa"/>
            <w:gridSpan w:val="2"/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70E2" w:rsidRPr="00195D67" w:rsidRDefault="000570E2" w:rsidP="000570E2">
            <w:pPr>
              <w:pStyle w:val="Geenafstand1"/>
              <w:rPr>
                <w:b/>
                <w:bCs/>
                <w:sz w:val="20"/>
                <w:szCs w:val="20"/>
              </w:rPr>
            </w:pPr>
            <w:r w:rsidRPr="00195D67">
              <w:rPr>
                <w:b/>
                <w:bCs/>
                <w:sz w:val="20"/>
                <w:szCs w:val="20"/>
              </w:rPr>
              <w:t xml:space="preserve">opmerkingen </w:t>
            </w:r>
          </w:p>
        </w:tc>
      </w:tr>
      <w:tr w:rsidR="000570E2" w:rsidRPr="000570E2" w:rsidTr="00071264">
        <w:trPr>
          <w:trHeight w:val="1269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570E2" w:rsidRPr="000570E2" w:rsidRDefault="000570E2" w:rsidP="00B55686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1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70E2" w:rsidRPr="000570E2" w:rsidRDefault="000570E2" w:rsidP="000570E2">
            <w:pPr>
              <w:pStyle w:val="Geenafstand1"/>
              <w:rPr>
                <w:sz w:val="20"/>
                <w:szCs w:val="20"/>
              </w:rPr>
            </w:pPr>
          </w:p>
          <w:p w:rsidR="000570E2" w:rsidRPr="000570E2" w:rsidRDefault="000570E2" w:rsidP="000570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Wanneer een leerling minimaal 80% van alle lessen heeft gevolgd en hij/zij voor elke code een voldoende of goed staat, voldoet hij/zij aan de studielast; Wanneer niet wordt voldaan aan de aanwezigheidsnorm van 80%, kunnen leerlingen lessen inhalen bij andere bovenbouwklassen. Mocht hiervoor geen tijd meer zijn, dan volgt een extra opdracht per code.</w:t>
            </w:r>
          </w:p>
        </w:tc>
      </w:tr>
      <w:tr w:rsidR="000570E2" w:rsidRPr="000570E2" w:rsidTr="00071264">
        <w:trPr>
          <w:trHeight w:val="824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570E2" w:rsidRPr="000570E2" w:rsidRDefault="000570E2" w:rsidP="00B55686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2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70E2" w:rsidRPr="000570E2" w:rsidRDefault="000570E2" w:rsidP="000570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Mocht het zo zijn dat een leerling na de herkansingen alsnog één of meerdere codes op ‘O’(</w:t>
            </w:r>
            <w:r>
              <w:rPr>
                <w:sz w:val="20"/>
                <w:szCs w:val="20"/>
              </w:rPr>
              <w:t>o</w:t>
            </w:r>
            <w:r w:rsidRPr="000570E2">
              <w:rPr>
                <w:sz w:val="20"/>
                <w:szCs w:val="20"/>
              </w:rPr>
              <w:t>nvoldoende) heeft staan aan het einde van het jaar, dan zal in overleg met de docent bepaald worden of er dispensatie zal volgen a.d.h.v. een toepasselijke vervangende opdracht ;</w:t>
            </w:r>
          </w:p>
        </w:tc>
      </w:tr>
      <w:tr w:rsidR="000570E2" w:rsidRPr="000570E2" w:rsidTr="00071264">
        <w:trPr>
          <w:trHeight w:val="668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570E2" w:rsidRPr="000570E2" w:rsidRDefault="000570E2" w:rsidP="00B55686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3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70E2" w:rsidRPr="000570E2" w:rsidRDefault="000570E2" w:rsidP="000570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Bij de praktische werkvormen word gekeken naar: omgang met klasgenoten en docent, plezier maken tijdens het bewegen, houden aan afspraken en een sportidentiteit ontwikkelen.</w:t>
            </w:r>
          </w:p>
        </w:tc>
      </w:tr>
    </w:tbl>
    <w:p w:rsidR="000570E2" w:rsidRDefault="000570E2" w:rsidP="000570E2">
      <w:pPr>
        <w:rPr>
          <w:rFonts w:ascii="Calibri" w:eastAsia="Calibri" w:hAnsi="Calibri" w:cs="Calibri"/>
        </w:rPr>
      </w:pPr>
    </w:p>
    <w:p w:rsidR="00752B8B" w:rsidRDefault="00752B8B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A5592B" w:rsidRPr="00A5592B" w:rsidRDefault="00A5592B" w:rsidP="00A5592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5592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LOB</w:t>
      </w:r>
    </w:p>
    <w:p w:rsidR="00A5592B" w:rsidRDefault="00A5592B" w:rsidP="00A5592B">
      <w:pPr>
        <w:rPr>
          <w:rFonts w:asciiTheme="minorHAnsi" w:hAnsiTheme="minorHAnsi" w:cstheme="minorHAnsi"/>
          <w:b/>
          <w:bCs/>
        </w:rPr>
      </w:pPr>
    </w:p>
    <w:p w:rsidR="00A5592B" w:rsidRPr="00A5592B" w:rsidRDefault="00A5592B" w:rsidP="00A5592B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791"/>
        <w:gridCol w:w="5718"/>
        <w:gridCol w:w="720"/>
        <w:gridCol w:w="662"/>
        <w:gridCol w:w="718"/>
        <w:gridCol w:w="908"/>
      </w:tblGrid>
      <w:tr w:rsidR="00A5592B" w:rsidRPr="00A5592B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</w:p>
        </w:tc>
        <w:tc>
          <w:tcPr>
            <w:tcW w:w="2288" w:type="dxa"/>
            <w:gridSpan w:val="3"/>
          </w:tcPr>
          <w:p w:rsidR="00A5592B" w:rsidRPr="00A5592B" w:rsidRDefault="00035834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A5592B"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5592B" w:rsidRPr="00A5592B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1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1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5592B" w:rsidRPr="00A5592B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1 t/m 3</w:t>
            </w:r>
          </w:p>
        </w:tc>
        <w:tc>
          <w:tcPr>
            <w:tcW w:w="791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18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A5592B" w:rsidRPr="00A5592B" w:rsidRDefault="00A5592B" w:rsidP="00A5592B">
      <w:pPr>
        <w:rPr>
          <w:rFonts w:asciiTheme="minorHAnsi" w:hAnsiTheme="minorHAnsi" w:cstheme="minorHAnsi"/>
          <w:sz w:val="20"/>
          <w:szCs w:val="20"/>
        </w:rPr>
      </w:pPr>
    </w:p>
    <w:p w:rsidR="00A5592B" w:rsidRPr="00A5592B" w:rsidRDefault="00A5592B" w:rsidP="00A5592B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A5592B" w:rsidRPr="00A5592B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5HAVO</w:t>
            </w:r>
          </w:p>
        </w:tc>
        <w:tc>
          <w:tcPr>
            <w:tcW w:w="2288" w:type="dxa"/>
            <w:gridSpan w:val="3"/>
          </w:tcPr>
          <w:p w:rsidR="00A5592B" w:rsidRPr="00A5592B" w:rsidRDefault="00035834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A5592B"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5592B" w:rsidRPr="00A5592B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5592B" w:rsidRPr="00A5592B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4 t/m 6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A5592B" w:rsidRPr="00A5592B" w:rsidRDefault="00A5592B" w:rsidP="00A5592B">
      <w:pPr>
        <w:rPr>
          <w:rFonts w:asciiTheme="minorHAnsi" w:hAnsiTheme="minorHAnsi" w:cstheme="minorHAnsi"/>
          <w:sz w:val="20"/>
          <w:szCs w:val="20"/>
        </w:rPr>
      </w:pPr>
    </w:p>
    <w:p w:rsidR="00A5592B" w:rsidRPr="00A5592B" w:rsidRDefault="00A5592B" w:rsidP="00A5592B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562"/>
        <w:gridCol w:w="9894"/>
      </w:tblGrid>
      <w:tr w:rsidR="00A5592B" w:rsidRPr="00A5592B" w:rsidTr="0058486E">
        <w:tc>
          <w:tcPr>
            <w:tcW w:w="10456" w:type="dxa"/>
            <w:gridSpan w:val="2"/>
            <w:shd w:val="pct20" w:color="auto" w:fill="auto"/>
          </w:tcPr>
          <w:p w:rsidR="00A5592B" w:rsidRPr="00A5592B" w:rsidRDefault="00A5592B" w:rsidP="0058486E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Opmerkingen</w:t>
            </w:r>
          </w:p>
        </w:tc>
      </w:tr>
      <w:tr w:rsidR="00A5592B" w:rsidRPr="00A5592B" w:rsidTr="0058486E">
        <w:tc>
          <w:tcPr>
            <w:tcW w:w="562" w:type="dxa"/>
            <w:vAlign w:val="center"/>
          </w:tcPr>
          <w:p w:rsidR="00A5592B" w:rsidRPr="00A5592B" w:rsidRDefault="00A5592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9894" w:type="dxa"/>
          </w:tcPr>
          <w:p w:rsidR="00A5592B" w:rsidRPr="00A5592B" w:rsidRDefault="00A5592B" w:rsidP="0058486E">
            <w:pPr>
              <w:pStyle w:val="Geenafstand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Alle blauwgekleurde opdrachten in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zijn verplicht. Alle grijsgekleurde opdrachten zijn keuzeopdrachten; die mag je dus maken. </w:t>
            </w:r>
          </w:p>
        </w:tc>
      </w:tr>
      <w:tr w:rsidR="00A5592B" w:rsidRPr="00A5592B" w:rsidTr="0058486E">
        <w:tc>
          <w:tcPr>
            <w:tcW w:w="562" w:type="dxa"/>
            <w:vAlign w:val="center"/>
          </w:tcPr>
          <w:p w:rsidR="00A5592B" w:rsidRPr="00A5592B" w:rsidRDefault="00A5592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9894" w:type="dxa"/>
          </w:tcPr>
          <w:p w:rsidR="00A5592B" w:rsidRPr="00A5592B" w:rsidRDefault="00A5592B" w:rsidP="0058486E">
            <w:pPr>
              <w:pStyle w:val="Geenafstand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Voor alle buitenschoolse activiteiten, zoals open dagen,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bachelordagen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proefstuderen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en meeloopdagen geldt dat er altijd binnen een week na afloop van de activiteit via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een verslag moet worden ingeleverd. Het verslag moet voldoen aan de eisen die op het verslagformulier vermeld staan. </w:t>
            </w:r>
          </w:p>
        </w:tc>
      </w:tr>
    </w:tbl>
    <w:p w:rsidR="00664AD7" w:rsidRDefault="00664AD7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664AD7" w:rsidRPr="003F5203" w:rsidRDefault="00664AD7" w:rsidP="00664AD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3F520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Maatschappijleer</w:t>
      </w:r>
    </w:p>
    <w:p w:rsidR="00664AD7" w:rsidRPr="00F13044" w:rsidRDefault="00664AD7" w:rsidP="00664AD7">
      <w:pPr>
        <w:rPr>
          <w:rFonts w:asciiTheme="minorHAnsi" w:hAnsiTheme="minorHAnsi" w:cstheme="minorHAnsi"/>
        </w:rPr>
      </w:pPr>
    </w:p>
    <w:p w:rsidR="00664AD7" w:rsidRPr="00F13044" w:rsidRDefault="00664AD7" w:rsidP="00664AD7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0"/>
        <w:gridCol w:w="706"/>
        <w:gridCol w:w="667"/>
        <w:gridCol w:w="675"/>
        <w:gridCol w:w="848"/>
      </w:tblGrid>
      <w:tr w:rsidR="00014692" w:rsidRPr="00F13044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014692" w:rsidRPr="00F13044" w:rsidRDefault="0001469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4HAVO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0%)</w:t>
            </w:r>
          </w:p>
        </w:tc>
        <w:tc>
          <w:tcPr>
            <w:tcW w:w="2190" w:type="dxa"/>
            <w:gridSpan w:val="3"/>
          </w:tcPr>
          <w:p w:rsidR="00014692" w:rsidRPr="00F13044" w:rsidRDefault="00014692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14692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014692" w:rsidRPr="00F13044" w:rsidRDefault="0001469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14692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13044" w:rsidRDefault="0001469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13044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Schrijfopdracht: analyse, argumentatie en logica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5 %</w:t>
            </w:r>
          </w:p>
        </w:tc>
      </w:tr>
      <w:tr w:rsidR="00014692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13044" w:rsidRDefault="0001469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Thema: Rechtstaat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014692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14692" w:rsidRPr="00F13044" w:rsidRDefault="0001469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014692" w:rsidRPr="00F13044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0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Politieke Analyse Werkstuk ML + presentatie</w:t>
            </w:r>
          </w:p>
        </w:tc>
        <w:tc>
          <w:tcPr>
            <w:tcW w:w="706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014692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14692" w:rsidRPr="00F13044" w:rsidRDefault="0001469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890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Thema: Pluriforme Samenleving</w:t>
            </w:r>
          </w:p>
        </w:tc>
        <w:tc>
          <w:tcPr>
            <w:tcW w:w="706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60 </w:t>
            </w:r>
          </w:p>
        </w:tc>
        <w:tc>
          <w:tcPr>
            <w:tcW w:w="675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014692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14692" w:rsidRPr="00F13044" w:rsidRDefault="0001469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14692" w:rsidRPr="00F13044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890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Werkstuk Maatschappijleer</w:t>
            </w:r>
          </w:p>
        </w:tc>
        <w:tc>
          <w:tcPr>
            <w:tcW w:w="706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014692" w:rsidRPr="00F30F6B" w:rsidRDefault="0001469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15 %</w:t>
            </w:r>
          </w:p>
        </w:tc>
      </w:tr>
      <w:tr w:rsidR="00014692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14692" w:rsidRPr="00F13044" w:rsidRDefault="0001469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14692" w:rsidRPr="00F13044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890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Thema: Verzorgingsstaat</w:t>
            </w:r>
          </w:p>
        </w:tc>
        <w:tc>
          <w:tcPr>
            <w:tcW w:w="706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shd w:val="clear" w:color="auto" w:fill="auto"/>
          </w:tcPr>
          <w:p w:rsidR="00014692" w:rsidRPr="00F30F6B" w:rsidRDefault="0001469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</w:tbl>
    <w:p w:rsidR="00014692" w:rsidRDefault="00014692" w:rsidP="00664AD7">
      <w:pPr>
        <w:spacing w:line="240" w:lineRule="auto"/>
        <w:rPr>
          <w:b/>
          <w:bCs/>
        </w:rPr>
      </w:pPr>
    </w:p>
    <w:p w:rsidR="00014692" w:rsidRDefault="00014692" w:rsidP="00664AD7">
      <w:pPr>
        <w:spacing w:line="240" w:lineRule="auto"/>
        <w:rPr>
          <w:b/>
          <w:bCs/>
        </w:rPr>
      </w:pPr>
    </w:p>
    <w:p w:rsidR="00664AD7" w:rsidRPr="00662F72" w:rsidRDefault="00664AD7" w:rsidP="00664AD7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</w:t>
      </w:r>
      <w:r>
        <w:rPr>
          <w:rFonts w:asciiTheme="minorHAnsi" w:hAnsiTheme="minorHAnsi" w:cstheme="minorHAnsi"/>
          <w:b/>
          <w:sz w:val="20"/>
          <w:szCs w:val="20"/>
        </w:rPr>
        <w:t xml:space="preserve"> SE-cijfer: 100% 4</w:t>
      </w:r>
      <w:r w:rsidRPr="002C7195">
        <w:rPr>
          <w:rFonts w:asciiTheme="minorHAnsi" w:hAnsiTheme="minorHAnsi" w:cstheme="minorHAnsi"/>
          <w:b/>
          <w:sz w:val="20"/>
          <w:szCs w:val="20"/>
        </w:rPr>
        <w:t>HAVO</w:t>
      </w:r>
    </w:p>
    <w:p w:rsidR="002171EA" w:rsidRPr="002171EA" w:rsidRDefault="00F971C1" w:rsidP="002171E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bCs/>
        </w:rPr>
        <w:br w:type="page"/>
      </w:r>
      <w:r w:rsidR="002171EA" w:rsidRPr="002171EA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Natuur, leven en technologie</w:t>
      </w:r>
    </w:p>
    <w:p w:rsidR="002171EA" w:rsidRDefault="002171EA" w:rsidP="002171EA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2171E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2171EA" w:rsidRPr="00F13044" w:rsidTr="009B4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4HAVO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2171EA" w:rsidRPr="00F13044" w:rsidRDefault="00035834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2171EA"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="002171E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171EA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171EA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1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/A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2171EA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2</w:t>
            </w:r>
          </w:p>
        </w:tc>
        <w:tc>
          <w:tcPr>
            <w:tcW w:w="705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/A</w:t>
            </w:r>
          </w:p>
        </w:tc>
        <w:tc>
          <w:tcPr>
            <w:tcW w:w="667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2171EA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3</w:t>
            </w:r>
          </w:p>
        </w:tc>
        <w:tc>
          <w:tcPr>
            <w:tcW w:w="705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S/A</w:t>
            </w:r>
          </w:p>
        </w:tc>
        <w:tc>
          <w:tcPr>
            <w:tcW w:w="667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2171EA" w:rsidRPr="00F13044" w:rsidRDefault="002171EA" w:rsidP="002171E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2171EA" w:rsidRPr="00F13044" w:rsidTr="009B4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HAVO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2171EA" w:rsidRPr="00F13044" w:rsidRDefault="002171EA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035834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 w:rsidR="00035834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171EA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171EA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2171EA" w:rsidRPr="00612412" w:rsidRDefault="002171EA" w:rsidP="009B4029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4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S/A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2171EA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5</w:t>
            </w:r>
          </w:p>
        </w:tc>
        <w:tc>
          <w:tcPr>
            <w:tcW w:w="706" w:type="dxa"/>
            <w:shd w:val="clear" w:color="auto" w:fill="auto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S/A</w:t>
            </w:r>
          </w:p>
        </w:tc>
        <w:tc>
          <w:tcPr>
            <w:tcW w:w="666" w:type="dxa"/>
            <w:shd w:val="clear" w:color="auto" w:fill="auto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2171EA" w:rsidRDefault="002171EA" w:rsidP="002171EA">
      <w:pPr>
        <w:rPr>
          <w:rFonts w:asciiTheme="minorHAnsi" w:hAnsiTheme="minorHAnsi" w:cstheme="minorHAnsi"/>
        </w:rPr>
      </w:pPr>
    </w:p>
    <w:p w:rsidR="002171EA" w:rsidRPr="00F13044" w:rsidRDefault="002171EA" w:rsidP="002171EA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126"/>
        <w:gridCol w:w="9359"/>
      </w:tblGrid>
      <w:tr w:rsidR="002171EA" w:rsidRPr="00F13044" w:rsidTr="00300BA8">
        <w:tc>
          <w:tcPr>
            <w:tcW w:w="10485" w:type="dxa"/>
            <w:gridSpan w:val="2"/>
            <w:shd w:val="pct20" w:color="auto" w:fill="auto"/>
          </w:tcPr>
          <w:p w:rsidR="002171EA" w:rsidRDefault="002171EA" w:rsidP="009B4029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Het eindexamen bestaat uit het schoolexamen.</w:t>
            </w:r>
          </w:p>
          <w:p w:rsidR="002171EA" w:rsidRPr="00F20138" w:rsidRDefault="002171EA" w:rsidP="009B4029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Elke periode wordt in principe </w:t>
            </w:r>
            <w:proofErr w:type="spellStart"/>
            <w:r w:rsidRPr="001B0456">
              <w:rPr>
                <w:rFonts w:asciiTheme="minorHAnsi" w:hAnsiTheme="minorHAnsi" w:cstheme="minorHAnsi"/>
                <w:b/>
                <w:sz w:val="20"/>
                <w:szCs w:val="20"/>
              </w:rPr>
              <w:t>één</w:t>
            </w:r>
            <w:proofErr w:type="spellEnd"/>
            <w:r w:rsidRPr="001B045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module behandeld, resulterend in een gewogen cijfer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359" w:type="dxa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359" w:type="dxa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Exacte wetenschappen en technologie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359" w:type="dxa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Aarde en natuur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359" w:type="dxa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Gezondheid, bescherming en veiligheid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359" w:type="dxa"/>
          </w:tcPr>
          <w:p w:rsidR="002171EA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Materialen, processen en producten</w:t>
            </w:r>
          </w:p>
        </w:tc>
      </w:tr>
    </w:tbl>
    <w:p w:rsidR="002171EA" w:rsidRPr="00F13044" w:rsidRDefault="002171EA" w:rsidP="002171EA">
      <w:pPr>
        <w:rPr>
          <w:rFonts w:asciiTheme="minorHAnsi" w:hAnsiTheme="minorHAnsi" w:cstheme="minorHAnsi"/>
        </w:rPr>
      </w:pPr>
    </w:p>
    <w:p w:rsidR="002171EA" w:rsidRPr="00F13044" w:rsidRDefault="002171EA" w:rsidP="002171EA">
      <w:pPr>
        <w:rPr>
          <w:rFonts w:asciiTheme="minorHAnsi" w:hAnsiTheme="minorHAnsi" w:cstheme="minorHAnsi"/>
        </w:rPr>
      </w:pPr>
    </w:p>
    <w:p w:rsidR="002171EA" w:rsidRPr="002C7195" w:rsidRDefault="002171EA" w:rsidP="002171EA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60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HAVO, 40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HAVO</w:t>
      </w:r>
    </w:p>
    <w:p w:rsidR="002171EA" w:rsidRDefault="002171EA">
      <w:pPr>
        <w:spacing w:line="240" w:lineRule="auto"/>
        <w:rPr>
          <w:b/>
          <w:bCs/>
          <w:spacing w:val="8"/>
          <w:position w:val="10"/>
          <w:sz w:val="28"/>
          <w:szCs w:val="20"/>
          <w:lang w:eastAsia="en-US"/>
        </w:rPr>
      </w:pPr>
      <w:r>
        <w:rPr>
          <w:bCs/>
        </w:rPr>
        <w:br w:type="page"/>
      </w:r>
    </w:p>
    <w:p w:rsidR="007C209B" w:rsidRPr="007C209B" w:rsidRDefault="007C209B" w:rsidP="007C209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7C209B">
        <w:rPr>
          <w:rStyle w:val="gewicht"/>
          <w:rFonts w:asciiTheme="minorHAnsi" w:hAnsiTheme="minorHAnsi" w:cstheme="minorHAnsi"/>
          <w:sz w:val="36"/>
          <w:szCs w:val="36"/>
        </w:rPr>
        <w:lastRenderedPageBreak/>
        <w:t xml:space="preserve">Natuurkunde </w:t>
      </w:r>
    </w:p>
    <w:p w:rsidR="007C209B" w:rsidRDefault="007C209B" w:rsidP="007C209B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7C209B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34"/>
        <w:gridCol w:w="704"/>
        <w:gridCol w:w="663"/>
        <w:gridCol w:w="675"/>
        <w:gridCol w:w="430"/>
        <w:gridCol w:w="580"/>
      </w:tblGrid>
      <w:tr w:rsidR="007C209B" w:rsidRPr="00F13044" w:rsidTr="00953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0" w:type="dxa"/>
            <w:gridSpan w:val="4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 w:rsidR="0095365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05" w:type="dxa"/>
            <w:gridSpan w:val="4"/>
          </w:tcPr>
          <w:p w:rsidR="007C209B" w:rsidRPr="00F13044" w:rsidRDefault="00035834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7C209B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C209B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6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C209B" w:rsidRPr="00F13044" w:rsidTr="00953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Beweging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</w:tcPr>
          <w:p w:rsidR="007C209B" w:rsidRPr="00F13044" w:rsidRDefault="00953652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53652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H1+H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Beweging + Krachten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53652" w:rsidRPr="00F13044" w:rsidTr="00953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H4: Materialen 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53652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H2: Elektriciteit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+ H4: Materialen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53652" w:rsidRPr="00F13044" w:rsidTr="00953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13: Aarde en Klimaat*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/A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53652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H5: Arbeid en Energie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727D0" w:rsidRPr="00F13044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27D0" w:rsidRPr="00F13044" w:rsidRDefault="009727D0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76" w:type="dxa"/>
            <w:shd w:val="clear" w:color="auto" w:fill="auto"/>
          </w:tcPr>
          <w:p w:rsidR="009727D0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H1+H3+H5+H8 Zuinig met energie</w:t>
            </w:r>
          </w:p>
        </w:tc>
        <w:tc>
          <w:tcPr>
            <w:tcW w:w="705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ja </w:t>
            </w:r>
          </w:p>
        </w:tc>
        <w:tc>
          <w:tcPr>
            <w:tcW w:w="431" w:type="dxa"/>
            <w:shd w:val="clear" w:color="auto" w:fill="auto"/>
          </w:tcPr>
          <w:p w:rsidR="009727D0" w:rsidRPr="00F13044" w:rsidRDefault="009727D0" w:rsidP="00972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32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C209B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practicumdossier</w:t>
            </w:r>
          </w:p>
        </w:tc>
        <w:tc>
          <w:tcPr>
            <w:tcW w:w="705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7C209B" w:rsidRPr="00F13044" w:rsidRDefault="007C209B" w:rsidP="007C209B">
      <w:pPr>
        <w:rPr>
          <w:rFonts w:asciiTheme="minorHAnsi" w:hAnsiTheme="minorHAnsi" w:cstheme="minorHAnsi"/>
        </w:rPr>
      </w:pPr>
    </w:p>
    <w:p w:rsidR="007C209B" w:rsidRPr="00F13044" w:rsidRDefault="007C209B" w:rsidP="007C209B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7C209B" w:rsidRPr="00F13044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5HAVO (SE </w:t>
            </w:r>
            <w:r w:rsidR="00953652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7C209B" w:rsidRPr="00F13044" w:rsidRDefault="00035834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7C209B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C209B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C209B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612412" w:rsidRDefault="007C209B" w:rsidP="0058486E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12412">
              <w:rPr>
                <w:rFonts w:asciiTheme="minorHAnsi" w:hAnsiTheme="minorHAnsi" w:cstheme="minorHAnsi"/>
                <w:sz w:val="20"/>
                <w:szCs w:val="20"/>
              </w:rPr>
              <w:t>H9+H10+H1+H3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+H5+H8</w:t>
            </w:r>
            <w:r w:rsidRPr="00612412">
              <w:rPr>
                <w:rFonts w:asciiTheme="minorHAnsi" w:hAnsiTheme="minorHAnsi" w:cstheme="minorHAnsi"/>
                <w:sz w:val="20"/>
                <w:szCs w:val="20"/>
              </w:rPr>
              <w:t>: Trillingen en golven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+ Aarde en Heelal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C209B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H11+H12+H2+H4: Radioactiviteit + Medische beeldvorming</w:t>
            </w:r>
          </w:p>
        </w:tc>
        <w:tc>
          <w:tcPr>
            <w:tcW w:w="706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7C209B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C209B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7C209B" w:rsidRPr="00F13044" w:rsidRDefault="007C209B" w:rsidP="0058486E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Examenstof + H14 Het menselijke lichaam*</w:t>
            </w:r>
          </w:p>
        </w:tc>
        <w:tc>
          <w:tcPr>
            <w:tcW w:w="706" w:type="dxa"/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C209B" w:rsidRPr="00F13044" w:rsidRDefault="00953652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7C209B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C209B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891" w:type="dxa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practicumdossier</w:t>
            </w:r>
          </w:p>
        </w:tc>
        <w:tc>
          <w:tcPr>
            <w:tcW w:w="706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7C209B" w:rsidRPr="00F13044" w:rsidRDefault="007C209B" w:rsidP="007C209B">
      <w:pPr>
        <w:rPr>
          <w:rFonts w:asciiTheme="minorHAnsi" w:hAnsiTheme="minorHAnsi" w:cstheme="minorHAnsi"/>
        </w:rPr>
      </w:pPr>
    </w:p>
    <w:p w:rsidR="007C209B" w:rsidRPr="00F13044" w:rsidRDefault="007C209B" w:rsidP="007C209B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126"/>
        <w:gridCol w:w="9359"/>
      </w:tblGrid>
      <w:tr w:rsidR="007C209B" w:rsidRPr="00F13044" w:rsidTr="00E805EA">
        <w:tc>
          <w:tcPr>
            <w:tcW w:w="10485" w:type="dxa"/>
            <w:gridSpan w:val="2"/>
            <w:shd w:val="pct20" w:color="auto" w:fill="auto"/>
          </w:tcPr>
          <w:p w:rsidR="007C209B" w:rsidRPr="00F20138" w:rsidRDefault="00626FDF" w:rsidP="0058486E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="007C209B"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Boek: </w:t>
            </w:r>
            <w:r w:rsidR="007C209B">
              <w:rPr>
                <w:rFonts w:asciiTheme="minorHAnsi" w:hAnsiTheme="minorHAnsi" w:cstheme="minorHAnsi"/>
                <w:b/>
                <w:sz w:val="20"/>
                <w:szCs w:val="20"/>
              </w:rPr>
              <w:t>Nova natuurkunde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359" w:type="dxa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359" w:type="dxa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Beeld- en geluidstechniek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; 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9, H12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359" w:type="dxa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Beweging en energie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H1, H3, H5, H8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359" w:type="dxa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Materialen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H4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Aarde en heelal; H10, H13*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Menselijk lichaam; H11, H12, H14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G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Meten en regelen; H2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H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Natuurkunde en technologie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I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Onderzoek en ontwerp: dossier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*=SE-onderdeel</w:t>
            </w:r>
          </w:p>
        </w:tc>
      </w:tr>
    </w:tbl>
    <w:p w:rsidR="007C209B" w:rsidRPr="00F13044" w:rsidRDefault="007C209B" w:rsidP="007C209B">
      <w:pPr>
        <w:rPr>
          <w:rFonts w:asciiTheme="minorHAnsi" w:hAnsiTheme="minorHAnsi" w:cstheme="minorHAnsi"/>
        </w:rPr>
      </w:pPr>
    </w:p>
    <w:p w:rsidR="007C209B" w:rsidRPr="002C7195" w:rsidRDefault="007C209B" w:rsidP="007C209B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 w:rsidR="009727D0">
        <w:rPr>
          <w:rFonts w:asciiTheme="minorHAnsi" w:hAnsiTheme="minorHAnsi" w:cstheme="minorHAnsi"/>
          <w:b/>
          <w:sz w:val="20"/>
          <w:szCs w:val="20"/>
        </w:rPr>
        <w:t>2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% 4HAVO en </w:t>
      </w:r>
      <w:r w:rsidR="009727D0">
        <w:rPr>
          <w:rFonts w:asciiTheme="minorHAnsi" w:hAnsiTheme="minorHAnsi" w:cstheme="minorHAnsi"/>
          <w:b/>
          <w:sz w:val="20"/>
          <w:szCs w:val="20"/>
        </w:rPr>
        <w:t>8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5HAVO</w:t>
      </w:r>
    </w:p>
    <w:p w:rsidR="007C209B" w:rsidRPr="00F13044" w:rsidRDefault="007C209B" w:rsidP="007C209B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7C209B" w:rsidRPr="002C7195" w:rsidRDefault="007C209B" w:rsidP="007C209B">
      <w:pPr>
        <w:rPr>
          <w:rFonts w:asciiTheme="minorHAnsi" w:hAnsiTheme="minorHAnsi" w:cstheme="minorHAnsi"/>
          <w:b/>
          <w:sz w:val="20"/>
          <w:szCs w:val="20"/>
        </w:rPr>
      </w:pPr>
    </w:p>
    <w:p w:rsidR="007C209B" w:rsidRPr="00F13044" w:rsidRDefault="007C209B" w:rsidP="007C209B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7C209B" w:rsidRDefault="007C209B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F971C1" w:rsidRPr="00F971C1" w:rsidRDefault="00F971C1" w:rsidP="00F971C1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F971C1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Nederlands</w:t>
      </w:r>
    </w:p>
    <w:p w:rsidR="00F971C1" w:rsidRDefault="00F971C1" w:rsidP="00F971C1">
      <w:pPr>
        <w:rPr>
          <w:rFonts w:asciiTheme="minorHAnsi" w:hAnsiTheme="minorHAnsi" w:cstheme="minorHAnsi"/>
          <w:b/>
          <w:bCs/>
        </w:rPr>
      </w:pPr>
    </w:p>
    <w:p w:rsidR="00725741" w:rsidRPr="00F13044" w:rsidRDefault="00725741" w:rsidP="00725741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28"/>
        <w:gridCol w:w="704"/>
        <w:gridCol w:w="662"/>
        <w:gridCol w:w="688"/>
        <w:gridCol w:w="424"/>
        <w:gridCol w:w="580"/>
      </w:tblGrid>
      <w:tr w:rsidR="00725741" w:rsidRPr="00F971C1" w:rsidTr="00B04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1" w:type="dxa"/>
            <w:gridSpan w:val="4"/>
          </w:tcPr>
          <w:p w:rsidR="00725741" w:rsidRPr="00F971C1" w:rsidRDefault="00725741" w:rsidP="00B0491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354" w:type="dxa"/>
            <w:gridSpan w:val="4"/>
          </w:tcPr>
          <w:p w:rsidR="00725741" w:rsidRPr="00F971C1" w:rsidRDefault="00725741" w:rsidP="00B0491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20-20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25741" w:rsidRPr="00F971C1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25741" w:rsidRPr="00F971C1" w:rsidRDefault="00725741" w:rsidP="00B049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28" w:type="dxa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4" w:type="dxa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88" w:type="dxa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04" w:type="dxa"/>
            <w:gridSpan w:val="2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25741" w:rsidRPr="00F971C1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25741" w:rsidRPr="00F971C1" w:rsidRDefault="00725741" w:rsidP="00B049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28" w:type="dxa"/>
            <w:tcBorders>
              <w:bottom w:val="single" w:sz="4" w:space="0" w:color="666666" w:themeColor="text1" w:themeTint="99"/>
            </w:tcBorders>
          </w:tcPr>
          <w:p w:rsidR="00725741" w:rsidRPr="00F971C1" w:rsidRDefault="00725741" w:rsidP="00B0491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Formuleren en spelling (domein C)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53A50">
              <w:rPr>
                <w:rFonts w:asciiTheme="minorHAnsi" w:hAnsiTheme="minorHAnsi" w:cstheme="minorHAnsi"/>
                <w:b/>
                <w:sz w:val="20"/>
                <w:szCs w:val="20"/>
              </w:rPr>
              <w:t>(toetsweek 1)</w:t>
            </w:r>
          </w:p>
        </w:tc>
        <w:tc>
          <w:tcPr>
            <w:tcW w:w="704" w:type="dxa"/>
            <w:tcBorders>
              <w:bottom w:val="single" w:sz="4" w:space="0" w:color="666666" w:themeColor="text1" w:themeTint="99"/>
            </w:tcBorders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88" w:type="dxa"/>
            <w:tcBorders>
              <w:bottom w:val="single" w:sz="4" w:space="0" w:color="666666" w:themeColor="text1" w:themeTint="99"/>
            </w:tcBorders>
          </w:tcPr>
          <w:p w:rsidR="00725741" w:rsidRPr="00F971C1" w:rsidRDefault="00F20509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725741" w:rsidRPr="002054D6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1004" w:type="dxa"/>
            <w:gridSpan w:val="2"/>
            <w:tcBorders>
              <w:bottom w:val="single" w:sz="4" w:space="0" w:color="666666" w:themeColor="text1" w:themeTint="99"/>
            </w:tcBorders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25741" w:rsidRPr="00F971C1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25741" w:rsidRPr="00F971C1" w:rsidRDefault="00725741" w:rsidP="00B049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28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Debat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(domein B/D)</w:t>
            </w:r>
          </w:p>
        </w:tc>
        <w:tc>
          <w:tcPr>
            <w:tcW w:w="704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2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688" w:type="dxa"/>
            <w:shd w:val="clear" w:color="auto" w:fill="auto"/>
          </w:tcPr>
          <w:p w:rsidR="00725741" w:rsidRPr="00F971C1" w:rsidRDefault="00F20509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725741" w:rsidRPr="002054D6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1004" w:type="dxa"/>
            <w:gridSpan w:val="2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25741" w:rsidRPr="00F971C1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25741" w:rsidRPr="00F971C1" w:rsidRDefault="00725741" w:rsidP="00B0491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28" w:type="dxa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Betoog + argumentatie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(domein A/C/D) </w:t>
            </w:r>
            <w:r w:rsidRPr="00F971C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753A50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2)</w:t>
            </w:r>
          </w:p>
        </w:tc>
        <w:tc>
          <w:tcPr>
            <w:tcW w:w="704" w:type="dxa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2" w:type="dxa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88" w:type="dxa"/>
            <w:shd w:val="clear" w:color="auto" w:fill="auto"/>
          </w:tcPr>
          <w:p w:rsidR="00725741" w:rsidRPr="00F971C1" w:rsidRDefault="00F20509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725741" w:rsidRPr="002054D6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1004" w:type="dxa"/>
            <w:gridSpan w:val="2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25741" w:rsidRPr="00F971C1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25741" w:rsidRPr="00F971C1" w:rsidRDefault="00725741" w:rsidP="00B049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728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Leesvaardigheid (domein A) </w:t>
            </w:r>
            <w:r w:rsidRPr="00753A50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3)</w:t>
            </w:r>
          </w:p>
        </w:tc>
        <w:tc>
          <w:tcPr>
            <w:tcW w:w="704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2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88" w:type="dxa"/>
            <w:shd w:val="clear" w:color="auto" w:fill="auto"/>
          </w:tcPr>
          <w:p w:rsidR="00725741" w:rsidRPr="00F971C1" w:rsidRDefault="00F20509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="0072574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424" w:type="dxa"/>
            <w:shd w:val="clear" w:color="auto" w:fill="auto"/>
            <w:vAlign w:val="bottom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C55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>10%</w:t>
            </w:r>
          </w:p>
        </w:tc>
      </w:tr>
      <w:tr w:rsidR="00725741" w:rsidRPr="00F971C1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25741" w:rsidRPr="00F971C1" w:rsidRDefault="00725741" w:rsidP="00B0491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28" w:type="dxa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 1-2-3: Literatuur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opbouwcijfer leeslijst 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(domein E)</w:t>
            </w:r>
          </w:p>
        </w:tc>
        <w:tc>
          <w:tcPr>
            <w:tcW w:w="704" w:type="dxa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88" w:type="dxa"/>
            <w:shd w:val="clear" w:color="auto" w:fill="auto"/>
          </w:tcPr>
          <w:p w:rsidR="00725741" w:rsidRPr="00F971C1" w:rsidRDefault="00F20509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725741" w:rsidRPr="002054D6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1004" w:type="dxa"/>
            <w:gridSpan w:val="2"/>
            <w:shd w:val="clear" w:color="auto" w:fill="auto"/>
          </w:tcPr>
          <w:p w:rsidR="00725741" w:rsidRPr="00F971C1" w:rsidRDefault="00725741" w:rsidP="00B04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25741" w:rsidRPr="00F971C1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25741" w:rsidRPr="00F971C1" w:rsidRDefault="00725741" w:rsidP="00B0491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28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P1-2-3: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Taalporfolio</w:t>
            </w:r>
            <w:proofErr w:type="spellEnd"/>
            <w:r w:rsidRPr="00873A14"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873A14">
              <w:rPr>
                <w:rFonts w:asciiTheme="minorHAnsi" w:hAnsiTheme="minorHAnsi" w:cs="Arial"/>
                <w:sz w:val="20"/>
                <w:szCs w:val="20"/>
              </w:rPr>
              <w:t>(domein A/C</w:t>
            </w:r>
            <w:r>
              <w:rPr>
                <w:rFonts w:asciiTheme="minorHAnsi" w:hAnsiTheme="minorHAnsi" w:cs="Arial"/>
                <w:sz w:val="20"/>
                <w:szCs w:val="20"/>
              </w:rPr>
              <w:t>/D</w:t>
            </w:r>
            <w:r w:rsidRPr="00873A14">
              <w:rPr>
                <w:rFonts w:asciiTheme="minorHAnsi" w:hAnsiTheme="minorHAnsi" w:cs="Arial"/>
                <w:sz w:val="20"/>
                <w:szCs w:val="20"/>
              </w:rPr>
              <w:t>)</w:t>
            </w:r>
          </w:p>
        </w:tc>
        <w:tc>
          <w:tcPr>
            <w:tcW w:w="704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88" w:type="dxa"/>
            <w:shd w:val="clear" w:color="auto" w:fill="auto"/>
          </w:tcPr>
          <w:p w:rsidR="00725741" w:rsidRPr="00F971C1" w:rsidRDefault="00F20509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725741" w:rsidRPr="00F971C1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1004" w:type="dxa"/>
            <w:gridSpan w:val="2"/>
            <w:shd w:val="clear" w:color="auto" w:fill="auto"/>
          </w:tcPr>
          <w:p w:rsidR="00725741" w:rsidRPr="00F971C1" w:rsidRDefault="00725741" w:rsidP="00B049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F2132F" w:rsidRPr="00F13044" w:rsidRDefault="00F2132F" w:rsidP="00F2132F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77"/>
        <w:gridCol w:w="706"/>
        <w:gridCol w:w="666"/>
        <w:gridCol w:w="689"/>
        <w:gridCol w:w="848"/>
      </w:tblGrid>
      <w:tr w:rsidR="00F2132F" w:rsidRPr="00F971C1" w:rsidTr="00E577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gridSpan w:val="4"/>
          </w:tcPr>
          <w:p w:rsidR="00F2132F" w:rsidRPr="00F971C1" w:rsidRDefault="00F2132F" w:rsidP="00E577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90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03" w:type="dxa"/>
            <w:gridSpan w:val="3"/>
          </w:tcPr>
          <w:p w:rsidR="00F2132F" w:rsidRPr="00F971C1" w:rsidRDefault="00F2132F" w:rsidP="00E5772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2132F" w:rsidRPr="00F971C1" w:rsidTr="00E57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2132F" w:rsidRPr="00F971C1" w:rsidRDefault="00F2132F" w:rsidP="00E577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2132F" w:rsidRPr="00F971C1" w:rsidRDefault="00F2132F" w:rsidP="00E577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7" w:type="dxa"/>
          </w:tcPr>
          <w:p w:rsidR="00F2132F" w:rsidRPr="00F971C1" w:rsidRDefault="00F2132F" w:rsidP="00E577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F2132F" w:rsidRPr="00F971C1" w:rsidRDefault="00F2132F" w:rsidP="00E577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F2132F" w:rsidRPr="00F971C1" w:rsidRDefault="00F2132F" w:rsidP="00E577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89" w:type="dxa"/>
          </w:tcPr>
          <w:p w:rsidR="00F2132F" w:rsidRPr="00F971C1" w:rsidRDefault="00F2132F" w:rsidP="00E577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F2132F" w:rsidRPr="00F971C1" w:rsidRDefault="00F2132F" w:rsidP="00E577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2132F" w:rsidRPr="00F971C1" w:rsidTr="00E577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132F" w:rsidRPr="00F971C1" w:rsidRDefault="00F2132F" w:rsidP="00E577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132F" w:rsidRPr="00F971C1" w:rsidRDefault="00F2132F" w:rsidP="00E577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7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132F" w:rsidRPr="00F971C1" w:rsidRDefault="00F2132F" w:rsidP="00E5772F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Beschouwing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(domein C) </w:t>
            </w:r>
            <w:r w:rsidRPr="00753A50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1)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132F" w:rsidRPr="00F971C1" w:rsidRDefault="00F2132F" w:rsidP="00E577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132F" w:rsidRPr="00F971C1" w:rsidRDefault="00F2132F" w:rsidP="00E577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132F" w:rsidRPr="00F971C1" w:rsidRDefault="00F20509" w:rsidP="00E577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="00F2132F" w:rsidRPr="00F971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132F" w:rsidRPr="00F971C1" w:rsidRDefault="00F2132F" w:rsidP="00E577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20509" w:rsidRPr="00F971C1" w:rsidTr="00A85C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0509" w:rsidRPr="00F971C1" w:rsidRDefault="00F20509" w:rsidP="00F2050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0509" w:rsidRPr="00F971C1" w:rsidRDefault="00F20509" w:rsidP="00F205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7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Discussie (domein B/D)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6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20509" w:rsidRPr="00F971C1" w:rsidRDefault="00F20509" w:rsidP="00F205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2054D6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20509" w:rsidRPr="00F971C1" w:rsidTr="00A85C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20509" w:rsidRPr="00F971C1" w:rsidRDefault="00F20509" w:rsidP="00F2050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20509" w:rsidRPr="00F971C1" w:rsidRDefault="00F20509" w:rsidP="00F205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77" w:type="dxa"/>
            <w:shd w:val="clear" w:color="auto" w:fill="auto"/>
          </w:tcPr>
          <w:p w:rsidR="00F20509" w:rsidRPr="00F971C1" w:rsidRDefault="00F20509" w:rsidP="00F2050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Examen</w:t>
            </w:r>
            <w:proofErr w:type="spellEnd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I (</w:t>
            </w: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domein</w:t>
            </w:r>
            <w:proofErr w:type="spellEnd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A)</w:t>
            </w:r>
            <w:r w:rsidRPr="00F971C1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 xml:space="preserve"> </w:t>
            </w:r>
            <w:r w:rsidRPr="00753A5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(toetsweek 2)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89" w:type="dxa"/>
            <w:shd w:val="clear" w:color="auto" w:fill="auto"/>
          </w:tcPr>
          <w:p w:rsidR="00F20509" w:rsidRPr="00F971C1" w:rsidRDefault="00F20509" w:rsidP="00F205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20509" w:rsidRPr="00F971C1" w:rsidTr="00A85C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20509" w:rsidRPr="00F971C1" w:rsidRDefault="00F20509" w:rsidP="00F2050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F20509" w:rsidRPr="00F971C1" w:rsidRDefault="00F20509" w:rsidP="00F205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77" w:type="dxa"/>
            <w:shd w:val="clear" w:color="auto" w:fill="auto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Mondeling examen literatuu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r** (domein B/E)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689" w:type="dxa"/>
            <w:shd w:val="clear" w:color="auto" w:fill="auto"/>
          </w:tcPr>
          <w:p w:rsidR="00F20509" w:rsidRPr="00F971C1" w:rsidRDefault="00F20509" w:rsidP="00F205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2054D6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20509" w:rsidRPr="00F971C1" w:rsidTr="00A85C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20509" w:rsidRPr="00F971C1" w:rsidRDefault="00F20509" w:rsidP="00F2050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20509" w:rsidRPr="00F971C1" w:rsidRDefault="00F20509" w:rsidP="00F205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77" w:type="dxa"/>
            <w:shd w:val="clear" w:color="auto" w:fill="auto"/>
          </w:tcPr>
          <w:p w:rsidR="00F20509" w:rsidRPr="00F971C1" w:rsidRDefault="00F20509" w:rsidP="00F2050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Examen II </w:t>
            </w:r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(</w:t>
            </w: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domein</w:t>
            </w:r>
            <w:proofErr w:type="spellEnd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A)</w:t>
            </w:r>
            <w:r w:rsidRPr="00F971C1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 xml:space="preserve"> </w:t>
            </w:r>
            <w:r w:rsidRPr="00753A50">
              <w:rPr>
                <w:rFonts w:asciiTheme="minorHAnsi" w:hAnsiTheme="minorHAnsi" w:cstheme="minorHAnsi"/>
                <w:b/>
                <w:sz w:val="20"/>
                <w:szCs w:val="20"/>
              </w:rPr>
              <w:t>(toetsweek 3)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89" w:type="dxa"/>
            <w:shd w:val="clear" w:color="auto" w:fill="auto"/>
          </w:tcPr>
          <w:p w:rsidR="00F20509" w:rsidRPr="00F971C1" w:rsidRDefault="00F20509" w:rsidP="00F205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20509" w:rsidRPr="00F971C1" w:rsidTr="00A85C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20509" w:rsidRPr="00F971C1" w:rsidRDefault="00F20509" w:rsidP="00F2050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20509" w:rsidRPr="00F971C1" w:rsidRDefault="00F20509" w:rsidP="00F205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877" w:type="dxa"/>
            <w:shd w:val="clear" w:color="auto" w:fill="auto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 4-5-6: Taal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portfolio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(domein A/C/D/E)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89" w:type="dxa"/>
            <w:shd w:val="clear" w:color="auto" w:fill="auto"/>
          </w:tcPr>
          <w:p w:rsidR="00F20509" w:rsidRPr="00F971C1" w:rsidRDefault="00F20509" w:rsidP="00F205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2054D6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F20509" w:rsidRPr="00F971C1" w:rsidRDefault="00F20509" w:rsidP="00F2050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20509" w:rsidRPr="001F28B9" w:rsidTr="00E577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BFBFBF" w:themeFill="background1" w:themeFillShade="BF"/>
          </w:tcPr>
          <w:p w:rsidR="00F20509" w:rsidRPr="001F28B9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F20509" w:rsidRPr="001F28B9" w:rsidTr="00E57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F20509" w:rsidRPr="003D3C73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D3C73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*Schrijfvaardigheid: Be</w:t>
            </w:r>
            <w:r w:rsidRPr="003D3C73">
              <w:rPr>
                <w:rFonts w:asciiTheme="minorHAnsi" w:hAnsiTheme="minorHAnsi" w:cstheme="minorHAnsi"/>
                <w:b w:val="0"/>
                <w:sz w:val="20"/>
                <w:szCs w:val="20"/>
              </w:rPr>
              <w:t>vat het geschreven werk meer dan 20 taalfouten, dan wordt automatisch het cijfer 1 toegekend en dient het werk herschreven te worden. Voor herschreven werk kan max. een 6 gescoord worden.</w:t>
            </w:r>
          </w:p>
          <w:p w:rsidR="00F20509" w:rsidRPr="00E83F33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D3C73">
              <w:rPr>
                <w:rFonts w:asciiTheme="minorHAnsi" w:hAnsiTheme="minorHAnsi" w:cstheme="minorHAnsi"/>
                <w:b w:val="0"/>
                <w:sz w:val="20"/>
                <w:szCs w:val="20"/>
              </w:rPr>
              <w:t>In klas 5 betekent dit dat dit SE-onderdeel (SE2.01) automatisch herkanst moet worden.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  </w:t>
            </w:r>
          </w:p>
        </w:tc>
      </w:tr>
      <w:tr w:rsidR="00F20509" w:rsidRPr="00F971C1" w:rsidTr="00E577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F20509" w:rsidRPr="00F971C1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 Taal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portfolio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: Alle onderdelen van het taaldossier worden afzonderlijk beoordeeld. Alle betreffende </w:t>
            </w:r>
          </w:p>
          <w:p w:rsidR="00F20509" w:rsidRPr="00F971C1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opdrachten dienen telkens vóór de start van de toetsweek uit die periode te zijn ingeleverd</w:t>
            </w:r>
          </w:p>
        </w:tc>
      </w:tr>
      <w:tr w:rsidR="00F20509" w:rsidRPr="00F971C1" w:rsidTr="00E57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F20509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 Voorwaarden voor deelname mondeling examen literatuur:</w:t>
            </w:r>
          </w:p>
          <w:p w:rsidR="00F20509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- Literatuurlijst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(8 titels / 10 gedichten)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+ balansverslag ingeleverd en goedgekeurd.</w:t>
            </w:r>
          </w:p>
          <w:p w:rsidR="00F20509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- Alle literatuuropdrachten a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fgerond.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Indien de opdrachten onvoldoende zijn beoordeeld kan voor het mondeling  </w:t>
            </w:r>
          </w:p>
          <w:p w:rsidR="00F20509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examen max. een 5 gescoord worden. </w:t>
            </w:r>
          </w:p>
          <w:p w:rsidR="00F20509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- A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ls er niet aan de voorwaarden voor het mondeling examen is voldaan, kan de leerling niet deelnemen aan het </w:t>
            </w:r>
          </w:p>
          <w:p w:rsidR="00F20509" w:rsidRPr="00F971C1" w:rsidRDefault="00F20509" w:rsidP="00F2050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mondeling examen en wordt dit schoolexamenonderdeel beoordeeld met het cijfer 1,0.</w:t>
            </w:r>
          </w:p>
        </w:tc>
      </w:tr>
    </w:tbl>
    <w:p w:rsidR="00F2132F" w:rsidRDefault="00F2132F" w:rsidP="00F2132F">
      <w:pPr>
        <w:rPr>
          <w:rFonts w:asciiTheme="minorHAnsi" w:hAnsiTheme="minorHAnsi" w:cstheme="minorHAnsi"/>
        </w:rPr>
      </w:pPr>
    </w:p>
    <w:tbl>
      <w:tblPr>
        <w:tblStyle w:val="Tabelraster"/>
        <w:tblW w:w="10455" w:type="dxa"/>
        <w:tblLayout w:type="fixed"/>
        <w:tblLook w:val="04A0" w:firstRow="1" w:lastRow="0" w:firstColumn="1" w:lastColumn="0" w:noHBand="0" w:noVBand="1"/>
      </w:tblPr>
      <w:tblGrid>
        <w:gridCol w:w="1838"/>
        <w:gridCol w:w="8617"/>
      </w:tblGrid>
      <w:tr w:rsidR="00F2132F" w:rsidRPr="00F971C1" w:rsidTr="00E5772F">
        <w:trPr>
          <w:trHeight w:val="288"/>
        </w:trPr>
        <w:tc>
          <w:tcPr>
            <w:tcW w:w="10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F2132F" w:rsidRPr="002166B4" w:rsidRDefault="00F2132F" w:rsidP="00E5772F">
            <w:pPr>
              <w:pStyle w:val="Geenafstand1"/>
              <w:rPr>
                <w:b/>
                <w:sz w:val="20"/>
                <w:szCs w:val="20"/>
              </w:rPr>
            </w:pPr>
            <w:r w:rsidRPr="002166B4">
              <w:rPr>
                <w:b/>
                <w:sz w:val="20"/>
                <w:szCs w:val="20"/>
              </w:rPr>
              <w:t>De examenstof omvat de volgende domeinen:</w:t>
            </w:r>
          </w:p>
        </w:tc>
      </w:tr>
      <w:tr w:rsidR="00F2132F" w:rsidRPr="00F971C1" w:rsidTr="00E5772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32F" w:rsidRPr="00F971C1" w:rsidRDefault="00F2132F" w:rsidP="00E5772F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A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2F" w:rsidRPr="00F971C1" w:rsidRDefault="00F2132F" w:rsidP="00E5772F">
            <w:pPr>
              <w:pStyle w:val="Geenafstand1"/>
              <w:rPr>
                <w:rFonts w:cs="Arial"/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Leesvaardigheid</w:t>
            </w:r>
          </w:p>
        </w:tc>
      </w:tr>
      <w:tr w:rsidR="00F2132F" w:rsidRPr="00F971C1" w:rsidTr="00E5772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32F" w:rsidRPr="00F971C1" w:rsidRDefault="00F2132F" w:rsidP="00E5772F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B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2F" w:rsidRPr="00F971C1" w:rsidRDefault="00F2132F" w:rsidP="00E5772F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Mondelinge taalvaardigheid</w:t>
            </w:r>
          </w:p>
        </w:tc>
      </w:tr>
      <w:tr w:rsidR="00F2132F" w:rsidRPr="00F971C1" w:rsidTr="00E5772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32F" w:rsidRPr="00F971C1" w:rsidRDefault="00F2132F" w:rsidP="00E5772F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C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2F" w:rsidRPr="00F971C1" w:rsidRDefault="00F2132F" w:rsidP="00E5772F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Schrijfvaardigheid</w:t>
            </w:r>
          </w:p>
        </w:tc>
      </w:tr>
      <w:tr w:rsidR="00F2132F" w:rsidRPr="00F971C1" w:rsidTr="00E5772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32F" w:rsidRPr="00F971C1" w:rsidRDefault="00F2132F" w:rsidP="00E5772F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D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2F" w:rsidRPr="00F971C1" w:rsidRDefault="00F2132F" w:rsidP="00E5772F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Argumentatie</w:t>
            </w:r>
          </w:p>
        </w:tc>
      </w:tr>
      <w:tr w:rsidR="00F2132F" w:rsidRPr="00F971C1" w:rsidTr="00E5772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32F" w:rsidRPr="00F971C1" w:rsidRDefault="00F2132F" w:rsidP="00E5772F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E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2F" w:rsidRPr="00F971C1" w:rsidRDefault="00F2132F" w:rsidP="00E5772F">
            <w:pPr>
              <w:pStyle w:val="Geenafstand1"/>
              <w:rPr>
                <w:rFonts w:cs="Arial"/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Literatuur</w:t>
            </w:r>
          </w:p>
        </w:tc>
      </w:tr>
    </w:tbl>
    <w:p w:rsidR="00A52029" w:rsidRDefault="00A52029" w:rsidP="00F2132F">
      <w:pPr>
        <w:rPr>
          <w:rFonts w:asciiTheme="minorHAnsi" w:hAnsiTheme="minorHAnsi" w:cstheme="minorHAnsi"/>
          <w:b/>
          <w:sz w:val="20"/>
          <w:szCs w:val="20"/>
        </w:rPr>
      </w:pPr>
    </w:p>
    <w:p w:rsidR="00F2132F" w:rsidRPr="002C7195" w:rsidRDefault="00F2132F" w:rsidP="00F2132F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10% 4HAVO en 90</w:t>
      </w:r>
      <w:r w:rsidRPr="002C7195">
        <w:rPr>
          <w:rFonts w:asciiTheme="minorHAnsi" w:hAnsiTheme="minorHAnsi" w:cstheme="minorHAnsi"/>
          <w:b/>
          <w:sz w:val="20"/>
          <w:szCs w:val="20"/>
        </w:rPr>
        <w:t>% 5HAVO</w:t>
      </w:r>
    </w:p>
    <w:p w:rsidR="00F2132F" w:rsidRDefault="00F2132F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8A7A64" w:rsidRPr="008A7A64" w:rsidRDefault="008A7A64" w:rsidP="008A7A64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8A7A64">
        <w:rPr>
          <w:rStyle w:val="gewicht"/>
          <w:rFonts w:asciiTheme="minorHAnsi" w:hAnsiTheme="minorHAnsi" w:cstheme="minorHAnsi"/>
          <w:sz w:val="36"/>
          <w:szCs w:val="36"/>
        </w:rPr>
        <w:lastRenderedPageBreak/>
        <w:t>O&amp;O</w:t>
      </w:r>
    </w:p>
    <w:p w:rsidR="008A7A64" w:rsidRDefault="008A7A64" w:rsidP="008A7A64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8A7A64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0"/>
        <w:gridCol w:w="705"/>
        <w:gridCol w:w="668"/>
        <w:gridCol w:w="675"/>
        <w:gridCol w:w="848"/>
      </w:tblGrid>
      <w:tr w:rsidR="008A7A64" w:rsidRPr="00F13044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40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1" w:type="dxa"/>
            <w:gridSpan w:val="3"/>
          </w:tcPr>
          <w:p w:rsidR="008A7A64" w:rsidRPr="00F13044" w:rsidRDefault="00860D22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0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 keuzeproject 1</w:t>
            </w:r>
          </w:p>
        </w:tc>
        <w:tc>
          <w:tcPr>
            <w:tcW w:w="70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0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 keuzeproject 1</w:t>
            </w:r>
          </w:p>
        </w:tc>
        <w:tc>
          <w:tcPr>
            <w:tcW w:w="70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0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 keuzeproject 2</w:t>
            </w:r>
          </w:p>
        </w:tc>
        <w:tc>
          <w:tcPr>
            <w:tcW w:w="70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0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 keuzeproject 2</w:t>
            </w:r>
          </w:p>
        </w:tc>
        <w:tc>
          <w:tcPr>
            <w:tcW w:w="70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0" w:type="dxa"/>
            <w:shd w:val="clear" w:color="auto" w:fill="auto"/>
          </w:tcPr>
          <w:p w:rsidR="008A7A6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8A7A64">
              <w:rPr>
                <w:rFonts w:asciiTheme="minorHAnsi" w:hAnsiTheme="minorHAnsi" w:cstheme="minorHAnsi"/>
                <w:sz w:val="20"/>
                <w:szCs w:val="20"/>
              </w:rPr>
              <w:t>.L</w:t>
            </w:r>
          </w:p>
        </w:tc>
        <w:tc>
          <w:tcPr>
            <w:tcW w:w="705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12%</w:t>
            </w:r>
          </w:p>
        </w:tc>
      </w:tr>
    </w:tbl>
    <w:p w:rsidR="008A7A64" w:rsidRPr="00F13044" w:rsidRDefault="008A7A64" w:rsidP="008A7A64">
      <w:pPr>
        <w:rPr>
          <w:rFonts w:asciiTheme="minorHAnsi" w:hAnsiTheme="minorHAnsi" w:cstheme="minorHAnsi"/>
        </w:rPr>
      </w:pPr>
    </w:p>
    <w:p w:rsidR="008A7A64" w:rsidRPr="00F13044" w:rsidRDefault="008A7A64" w:rsidP="008A7A64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8A7A64" w:rsidRPr="00F13044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60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1" w:type="dxa"/>
            <w:gridSpan w:val="3"/>
          </w:tcPr>
          <w:p w:rsidR="008A7A64" w:rsidRPr="00F13044" w:rsidRDefault="00860D22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8A7A64" w:rsidRPr="00F13044" w:rsidRDefault="00332A8A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8A7A64" w:rsidRPr="00F13044" w:rsidRDefault="008A7A64" w:rsidP="0058486E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 Meesterproef</w:t>
            </w:r>
          </w:p>
        </w:tc>
        <w:tc>
          <w:tcPr>
            <w:tcW w:w="706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F20509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8A7A64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332A8A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 Meesterproef</w:t>
            </w:r>
          </w:p>
        </w:tc>
        <w:tc>
          <w:tcPr>
            <w:tcW w:w="706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F2050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332A8A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8A7A64">
              <w:rPr>
                <w:rFonts w:asciiTheme="minorHAnsi" w:hAnsiTheme="minorHAnsi" w:cstheme="minorHAnsi"/>
                <w:sz w:val="20"/>
                <w:szCs w:val="20"/>
              </w:rPr>
              <w:t>.03</w:t>
            </w:r>
          </w:p>
        </w:tc>
        <w:tc>
          <w:tcPr>
            <w:tcW w:w="5889" w:type="dxa"/>
            <w:shd w:val="clear" w:color="auto" w:fill="auto"/>
          </w:tcPr>
          <w:p w:rsidR="008A7A6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8A7A64">
              <w:rPr>
                <w:rFonts w:asciiTheme="minorHAnsi" w:hAnsiTheme="minorHAnsi" w:cstheme="minorHAnsi"/>
                <w:sz w:val="20"/>
                <w:szCs w:val="20"/>
              </w:rPr>
              <w:t>.L.</w:t>
            </w:r>
          </w:p>
        </w:tc>
        <w:tc>
          <w:tcPr>
            <w:tcW w:w="706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F20509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8A7A64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8A7A64" w:rsidRPr="00F13044" w:rsidRDefault="008A7A64" w:rsidP="008A7A64">
      <w:pPr>
        <w:rPr>
          <w:rFonts w:asciiTheme="minorHAnsi" w:hAnsiTheme="minorHAnsi" w:cstheme="minorHAnsi"/>
        </w:rPr>
      </w:pPr>
    </w:p>
    <w:p w:rsidR="008A7A64" w:rsidRPr="00F13044" w:rsidRDefault="008A7A64" w:rsidP="008A7A64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8A7A64" w:rsidRPr="00F61E9E" w:rsidTr="0058486E">
        <w:tc>
          <w:tcPr>
            <w:tcW w:w="10456" w:type="dxa"/>
            <w:gridSpan w:val="2"/>
            <w:shd w:val="pct20" w:color="auto" w:fill="auto"/>
          </w:tcPr>
          <w:p w:rsidR="008A7A64" w:rsidRPr="00626FDF" w:rsidRDefault="008A7A64" w:rsidP="0058486E">
            <w:pPr>
              <w:pStyle w:val="Geenafstand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26F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Het examenprogramma bestaat uit de volgende domeinen:</w:t>
            </w:r>
          </w:p>
        </w:tc>
      </w:tr>
      <w:tr w:rsidR="008A7A64" w:rsidRPr="00F61E9E" w:rsidTr="0058486E">
        <w:tc>
          <w:tcPr>
            <w:tcW w:w="1384" w:type="dxa"/>
            <w:vAlign w:val="center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Algemene vaardigheden</w:t>
            </w:r>
          </w:p>
        </w:tc>
      </w:tr>
      <w:tr w:rsidR="008A7A64" w:rsidRPr="00F61E9E" w:rsidTr="0058486E">
        <w:tc>
          <w:tcPr>
            <w:tcW w:w="1384" w:type="dxa"/>
            <w:vAlign w:val="center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Denk- en werkwijzen van O&amp;O</w:t>
            </w:r>
          </w:p>
        </w:tc>
      </w:tr>
      <w:tr w:rsidR="008A7A64" w:rsidRPr="00F61E9E" w:rsidTr="0058486E">
        <w:tc>
          <w:tcPr>
            <w:tcW w:w="1384" w:type="dxa"/>
            <w:vAlign w:val="center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Kernkwaliteiten</w:t>
            </w:r>
          </w:p>
        </w:tc>
      </w:tr>
      <w:tr w:rsidR="008A7A64" w:rsidRPr="00F61E9E" w:rsidTr="0058486E">
        <w:tc>
          <w:tcPr>
            <w:tcW w:w="1384" w:type="dxa"/>
            <w:vAlign w:val="center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D*</w:t>
            </w:r>
          </w:p>
        </w:tc>
        <w:tc>
          <w:tcPr>
            <w:tcW w:w="9072" w:type="dxa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 xml:space="preserve">Werelden van </w:t>
            </w:r>
            <w:proofErr w:type="spellStart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beta</w:t>
            </w:r>
            <w:proofErr w:type="spellEnd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-techniek</w:t>
            </w:r>
          </w:p>
        </w:tc>
      </w:tr>
      <w:tr w:rsidR="00F61E9E" w:rsidRPr="00F61E9E" w:rsidTr="0058486E">
        <w:tc>
          <w:tcPr>
            <w:tcW w:w="10456" w:type="dxa"/>
            <w:gridSpan w:val="2"/>
            <w:vAlign w:val="center"/>
          </w:tcPr>
          <w:p w:rsidR="00F61E9E" w:rsidRPr="00F61E9E" w:rsidRDefault="00F61E9E" w:rsidP="00F61E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 xml:space="preserve">*Het schoolexamen heeft betrekking op: de gehele domeinen A, B en C in combinatie met minimaal twee van de </w:t>
            </w:r>
            <w:proofErr w:type="spellStart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subdomeinen</w:t>
            </w:r>
            <w:proofErr w:type="spellEnd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 xml:space="preserve"> uit domein D en, indien het bevoegd gezag daarvoor kiest, andere </w:t>
            </w:r>
            <w:proofErr w:type="spellStart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vakonderdelen</w:t>
            </w:r>
            <w:proofErr w:type="spellEnd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, die per kandidaat kunnen verschillen.</w:t>
            </w:r>
          </w:p>
          <w:p w:rsidR="00F61E9E" w:rsidRPr="00F61E9E" w:rsidRDefault="00F61E9E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A7A64" w:rsidRPr="00F13044" w:rsidRDefault="008A7A64" w:rsidP="008A7A64">
      <w:pPr>
        <w:rPr>
          <w:rFonts w:asciiTheme="minorHAnsi" w:hAnsiTheme="minorHAnsi" w:cstheme="minorHAnsi"/>
        </w:rPr>
      </w:pPr>
    </w:p>
    <w:p w:rsidR="008A7A64" w:rsidRPr="002C7195" w:rsidRDefault="008A7A64" w:rsidP="008A7A64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40% 4HAVO en 6</w:t>
      </w:r>
      <w:r w:rsidRPr="002C7195"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8A7A64" w:rsidRDefault="008A7A64">
      <w:pPr>
        <w:spacing w:line="240" w:lineRule="auto"/>
        <w:rPr>
          <w:b/>
          <w:bCs/>
          <w:spacing w:val="8"/>
          <w:position w:val="10"/>
          <w:sz w:val="28"/>
          <w:szCs w:val="20"/>
          <w:lang w:eastAsia="en-US"/>
        </w:rPr>
      </w:pPr>
      <w:r>
        <w:rPr>
          <w:bCs/>
        </w:rPr>
        <w:br w:type="page"/>
      </w:r>
    </w:p>
    <w:p w:rsidR="005A6A32" w:rsidRPr="00AF6007" w:rsidRDefault="005A6A32" w:rsidP="005A6A32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F600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Scheikunde</w:t>
      </w:r>
    </w:p>
    <w:p w:rsidR="005A6A32" w:rsidRDefault="005A6A32" w:rsidP="005A6A32">
      <w:pPr>
        <w:rPr>
          <w:rFonts w:asciiTheme="minorHAnsi" w:hAnsiTheme="minorHAnsi" w:cstheme="minorHAnsi"/>
          <w:b/>
          <w:bCs/>
          <w:sz w:val="20"/>
          <w:szCs w:val="20"/>
        </w:rPr>
      </w:pPr>
    </w:p>
    <w:p w:rsidR="00F92A50" w:rsidRPr="009F684B" w:rsidRDefault="00F92A50" w:rsidP="005A6A32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905"/>
        <w:gridCol w:w="5628"/>
        <w:gridCol w:w="703"/>
        <w:gridCol w:w="661"/>
        <w:gridCol w:w="675"/>
        <w:gridCol w:w="431"/>
        <w:gridCol w:w="580"/>
      </w:tblGrid>
      <w:tr w:rsidR="005A6A32" w:rsidRPr="009F684B" w:rsidTr="007D7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8" w:type="dxa"/>
            <w:gridSpan w:val="4"/>
          </w:tcPr>
          <w:p w:rsidR="005A6A32" w:rsidRPr="009F684B" w:rsidRDefault="0027383C" w:rsidP="009B4029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 HAVO (SE 2</w:t>
            </w:r>
            <w:r w:rsidR="005A6A32"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347" w:type="dxa"/>
            <w:gridSpan w:val="4"/>
          </w:tcPr>
          <w:p w:rsidR="005A6A32" w:rsidRPr="009F684B" w:rsidRDefault="00860D22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5A6A32"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A6A32" w:rsidRPr="009F684B" w:rsidTr="007D7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5A6A32" w:rsidRPr="009F684B" w:rsidRDefault="005A6A32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05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28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3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1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11" w:type="dxa"/>
            <w:gridSpan w:val="2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D7DBF" w:rsidRPr="009F684B" w:rsidTr="007D7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</w:p>
        </w:tc>
        <w:tc>
          <w:tcPr>
            <w:tcW w:w="5628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Hoofdstuk 1</w:t>
            </w:r>
          </w:p>
        </w:tc>
        <w:tc>
          <w:tcPr>
            <w:tcW w:w="703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7D7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Hoofdstuk 1 en 2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7D7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 xml:space="preserve">Hoofdstuk 1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t/m 3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7D7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0A3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t/m 4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7D7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Hoofdstuk 1 t/m 6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  <w:tc>
          <w:tcPr>
            <w:tcW w:w="580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888"/>
        <w:gridCol w:w="706"/>
        <w:gridCol w:w="668"/>
        <w:gridCol w:w="675"/>
        <w:gridCol w:w="848"/>
      </w:tblGrid>
      <w:tr w:rsidR="005A6A32" w:rsidRPr="009F684B" w:rsidTr="009B4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5A6A32" w:rsidRPr="009F684B" w:rsidRDefault="0027383C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 HAVO (SE 8</w:t>
            </w:r>
            <w:r w:rsidR="005A6A32"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5A6A32" w:rsidRPr="009F684B" w:rsidRDefault="00860D22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5A6A32"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A6A32" w:rsidRPr="009F684B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5A6A32" w:rsidRPr="009F684B" w:rsidRDefault="005A6A32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8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D7DBF" w:rsidRPr="009F684B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9F684B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SE4.01</w:t>
            </w:r>
          </w:p>
        </w:tc>
        <w:tc>
          <w:tcPr>
            <w:tcW w:w="588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 xml:space="preserve">Hoofdstuk 1 t/m 7 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25%</w:t>
            </w:r>
          </w:p>
        </w:tc>
      </w:tr>
      <w:tr w:rsidR="007D7DBF" w:rsidRPr="009F684B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D7DBF" w:rsidRPr="009F684B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88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706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D7DBF" w:rsidRPr="009F684B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D7DBF" w:rsidRPr="009F684B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88" w:type="dxa"/>
            <w:shd w:val="clear" w:color="auto" w:fill="auto"/>
          </w:tcPr>
          <w:p w:rsidR="007D7DBF" w:rsidRPr="000F73CF" w:rsidRDefault="007D7DBF" w:rsidP="007D7DBF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Hoofdstuk 1 t/m 11</w:t>
            </w:r>
          </w:p>
        </w:tc>
        <w:tc>
          <w:tcPr>
            <w:tcW w:w="706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675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35%</w:t>
            </w:r>
          </w:p>
        </w:tc>
      </w:tr>
    </w:tbl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5A6A32" w:rsidRPr="009F684B" w:rsidTr="009B4029">
        <w:tc>
          <w:tcPr>
            <w:tcW w:w="10456" w:type="dxa"/>
            <w:gridSpan w:val="2"/>
            <w:shd w:val="pct20" w:color="auto" w:fill="auto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1" w:name="_Hlk13754007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De examenstof omvat (delen van) de volgende domeinen: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bookmarkEnd w:id="1"/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Kennis van stoffen en materialen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Kennis van chemische processen en kringlopen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Ontwerpen en experimenten in de chemie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Innovatieve ontwikkelingen in de chemie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Processen in de chemische industrie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G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Maatschappij en chemische technologie</w:t>
            </w:r>
          </w:p>
        </w:tc>
      </w:tr>
    </w:tbl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p w:rsidR="005A6A32" w:rsidRPr="009F684B" w:rsidRDefault="005A6A32" w:rsidP="005A6A32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5A6A32" w:rsidRPr="009F684B" w:rsidTr="009B4029">
        <w:tc>
          <w:tcPr>
            <w:tcW w:w="10456" w:type="dxa"/>
            <w:shd w:val="pct20" w:color="auto" w:fill="auto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Opmerkingen</w:t>
            </w:r>
          </w:p>
        </w:tc>
      </w:tr>
      <w:tr w:rsidR="005A6A32" w:rsidRPr="009F684B" w:rsidTr="009B4029">
        <w:tc>
          <w:tcPr>
            <w:tcW w:w="10456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Dit PTA is gebaseerd op de methode “Nova scheikunde”, 2</w:t>
            </w:r>
            <w:r w:rsidRPr="009F684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e</w:t>
            </w: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 editie.</w:t>
            </w:r>
          </w:p>
        </w:tc>
      </w:tr>
      <w:tr w:rsidR="005A6A32" w:rsidRPr="009F684B" w:rsidTr="009B4029">
        <w:tc>
          <w:tcPr>
            <w:tcW w:w="10456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Toegestane hulpmiddelen bij SE en CE zijn een wetenschappelijke rekenmachine en </w:t>
            </w:r>
            <w:proofErr w:type="spellStart"/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Binas</w:t>
            </w:r>
            <w:proofErr w:type="spellEnd"/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ScienceData</w:t>
            </w:r>
            <w:proofErr w:type="spellEnd"/>
          </w:p>
        </w:tc>
      </w:tr>
      <w:tr w:rsidR="005A6A32" w:rsidRPr="009F684B" w:rsidTr="009B4029">
        <w:tc>
          <w:tcPr>
            <w:tcW w:w="10456" w:type="dxa"/>
            <w:vAlign w:val="center"/>
          </w:tcPr>
          <w:p w:rsidR="005A6A32" w:rsidRPr="009F684B" w:rsidRDefault="005A6A32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Bij elke toets worden de kennis en vaardigheden van de voorgaande leerstof bekend verondersteld.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Deze kunnen dus ook gevraagd worden.</w:t>
            </w:r>
          </w:p>
        </w:tc>
      </w:tr>
    </w:tbl>
    <w:p w:rsidR="005A6A32" w:rsidRPr="009F684B" w:rsidRDefault="005A6A32" w:rsidP="005A6A32">
      <w:pPr>
        <w:rPr>
          <w:rFonts w:asciiTheme="minorHAnsi" w:hAnsiTheme="minorHAnsi" w:cstheme="minorHAnsi"/>
          <w:b/>
          <w:sz w:val="20"/>
          <w:szCs w:val="20"/>
        </w:rPr>
      </w:pPr>
    </w:p>
    <w:p w:rsidR="005A6A32" w:rsidRDefault="005A6A32" w:rsidP="005A6A3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</w:t>
      </w:r>
      <w:r w:rsidR="002E6A2F">
        <w:rPr>
          <w:rFonts w:asciiTheme="minorHAnsi" w:hAnsiTheme="minorHAnsi" w:cstheme="minorHAnsi"/>
          <w:b/>
          <w:sz w:val="20"/>
          <w:szCs w:val="20"/>
        </w:rPr>
        <w:t xml:space="preserve"> 20% 4HAVO en 8</w:t>
      </w:r>
      <w:r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5A6A32" w:rsidRPr="009F684B" w:rsidRDefault="005A6A32" w:rsidP="005A6A32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 w:val="20"/>
          <w:szCs w:val="20"/>
        </w:rPr>
      </w:pPr>
    </w:p>
    <w:p w:rsidR="005A6A32" w:rsidRDefault="005A6A32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3618CA" w:rsidRPr="00A5592B" w:rsidRDefault="003618CA" w:rsidP="003618C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proofErr w:type="spellStart"/>
      <w:r w:rsidRPr="00A5592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WiskundeA</w:t>
      </w:r>
      <w:proofErr w:type="spellEnd"/>
    </w:p>
    <w:p w:rsidR="003618CA" w:rsidRDefault="003618CA" w:rsidP="003618CA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3618C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32"/>
        <w:gridCol w:w="704"/>
        <w:gridCol w:w="664"/>
        <w:gridCol w:w="675"/>
        <w:gridCol w:w="431"/>
        <w:gridCol w:w="580"/>
      </w:tblGrid>
      <w:tr w:rsidR="003618CA" w:rsidRPr="00F13044" w:rsidTr="00E17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5" w:type="dxa"/>
            <w:gridSpan w:val="4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94CE0">
              <w:rPr>
                <w:rFonts w:asciiTheme="minorHAnsi" w:hAnsiTheme="minorHAnsi" w:cstheme="minorHAnsi"/>
                <w:sz w:val="20"/>
                <w:szCs w:val="20"/>
              </w:rPr>
              <w:t>(SE 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350" w:type="dxa"/>
            <w:gridSpan w:val="4"/>
          </w:tcPr>
          <w:p w:rsidR="003618CA" w:rsidRPr="00F13044" w:rsidRDefault="00860D22" w:rsidP="00942A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618CA" w:rsidRPr="00F13044" w:rsidTr="00E1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32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4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4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11" w:type="dxa"/>
            <w:gridSpan w:val="2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42316" w:rsidRPr="00F13044" w:rsidTr="00E17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F13044" w:rsidRDefault="00E177E3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B42316" w:rsidRPr="00F13044" w:rsidRDefault="00B42316" w:rsidP="00650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H1+H2: </w:t>
            </w:r>
            <w:r w:rsidR="006506D0">
              <w:rPr>
                <w:rFonts w:asciiTheme="minorHAnsi" w:hAnsiTheme="minorHAnsi" w:cstheme="minorHAnsi"/>
                <w:sz w:val="20"/>
                <w:szCs w:val="20"/>
              </w:rPr>
              <w:t>Tabellen en grafieken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, verwerken van data</w:t>
            </w:r>
          </w:p>
        </w:tc>
        <w:tc>
          <w:tcPr>
            <w:tcW w:w="704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75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42316" w:rsidRPr="00F13044" w:rsidTr="00E1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F13044" w:rsidRDefault="00E177E3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B42316" w:rsidRPr="00F13044" w:rsidRDefault="00B42316" w:rsidP="00844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H3+H4: </w:t>
            </w:r>
            <w:r w:rsidR="00844E08">
              <w:rPr>
                <w:rFonts w:asciiTheme="minorHAnsi" w:hAnsiTheme="minorHAnsi" w:cstheme="minorHAnsi"/>
                <w:sz w:val="20"/>
                <w:szCs w:val="20"/>
              </w:rPr>
              <w:t>Lineaire verbanden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+ handig tellen  </w:t>
            </w:r>
          </w:p>
        </w:tc>
        <w:tc>
          <w:tcPr>
            <w:tcW w:w="704" w:type="dxa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75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42316" w:rsidRPr="00F13044" w:rsidTr="00E17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F13044" w:rsidRDefault="00B42316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B42316" w:rsidRPr="00F13044" w:rsidRDefault="00B42316" w:rsidP="00F254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F25444">
              <w:rPr>
                <w:rFonts w:asciiTheme="minorHAnsi" w:hAnsiTheme="minorHAnsi" w:cstheme="minorHAnsi"/>
                <w:sz w:val="20"/>
                <w:szCs w:val="20"/>
              </w:rPr>
              <w:t>statistiek en beslissingen</w:t>
            </w:r>
          </w:p>
        </w:tc>
        <w:tc>
          <w:tcPr>
            <w:tcW w:w="704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75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727D0" w:rsidRPr="00F13044" w:rsidTr="00E1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27D0" w:rsidRPr="00F13044" w:rsidRDefault="009727D0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727D0" w:rsidRPr="00F13044" w:rsidRDefault="009727D0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732" w:type="dxa"/>
            <w:shd w:val="clear" w:color="auto" w:fill="auto"/>
          </w:tcPr>
          <w:p w:rsidR="009727D0" w:rsidRDefault="00F94FBB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H1, </w:t>
            </w:r>
            <w:r w:rsidR="009727D0">
              <w:rPr>
                <w:rFonts w:asciiTheme="minorHAnsi" w:hAnsiTheme="minorHAnsi" w:cstheme="minorHAnsi"/>
                <w:sz w:val="20"/>
                <w:szCs w:val="20"/>
              </w:rPr>
              <w:t>H3, H5,H6</w:t>
            </w:r>
          </w:p>
          <w:p w:rsidR="006506D0" w:rsidRDefault="006506D0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H5: veranderingen</w:t>
            </w:r>
          </w:p>
          <w:p w:rsidR="006506D0" w:rsidRPr="00F13044" w:rsidRDefault="006506D0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H6: rekenregels en formules</w:t>
            </w:r>
          </w:p>
        </w:tc>
        <w:tc>
          <w:tcPr>
            <w:tcW w:w="704" w:type="dxa"/>
            <w:shd w:val="clear" w:color="auto" w:fill="auto"/>
          </w:tcPr>
          <w:p w:rsidR="009727D0" w:rsidRPr="00F13044" w:rsidRDefault="009727D0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9727D0" w:rsidRPr="00F13044" w:rsidRDefault="009727D0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9727D0" w:rsidRPr="00F13044" w:rsidRDefault="009727D0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9727D0" w:rsidRPr="00F13044" w:rsidRDefault="009727D0" w:rsidP="00972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580" w:type="dxa"/>
            <w:shd w:val="clear" w:color="auto" w:fill="auto"/>
          </w:tcPr>
          <w:p w:rsidR="009727D0" w:rsidRPr="00F13044" w:rsidRDefault="009727D0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3618CA" w:rsidRPr="00F13044" w:rsidRDefault="003618CA" w:rsidP="003618C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3618CA" w:rsidRPr="00F13044" w:rsidTr="001C26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3618CA" w:rsidRPr="00F13044" w:rsidRDefault="00B42316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8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3618CA" w:rsidRPr="00F13044" w:rsidRDefault="00860D22" w:rsidP="00942A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618CA" w:rsidRPr="00F13044" w:rsidTr="001C2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618CA" w:rsidRPr="00F13044" w:rsidTr="001C2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1B69E3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Default="0029535E" w:rsidP="00295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A/B/C/</w:t>
            </w:r>
            <w:r w:rsidR="004C535D">
              <w:rPr>
                <w:rFonts w:asciiTheme="minorHAnsi" w:hAnsiTheme="minorHAnsi" w:cstheme="minorHAnsi"/>
                <w:sz w:val="20"/>
                <w:szCs w:val="20"/>
              </w:rPr>
              <w:t>E: H1/3/6</w:t>
            </w:r>
            <w:r w:rsidR="003618CA" w:rsidRPr="0029535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0A3B65" w:rsidRPr="000A3B65">
              <w:rPr>
                <w:rFonts w:asciiTheme="minorHAnsi" w:hAnsiTheme="minorHAnsi" w:cstheme="minorHAnsi"/>
                <w:b/>
                <w:sz w:val="20"/>
                <w:szCs w:val="20"/>
              </w:rPr>
              <w:t>+</w:t>
            </w:r>
            <w:r w:rsidR="003618CA" w:rsidRPr="000A3B6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H9</w:t>
            </w:r>
          </w:p>
          <w:p w:rsidR="000A3B65" w:rsidRPr="004C535D" w:rsidRDefault="000A3B65" w:rsidP="00295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535D">
              <w:rPr>
                <w:rFonts w:asciiTheme="minorHAnsi" w:hAnsiTheme="minorHAnsi" w:cstheme="minorHAnsi"/>
                <w:b/>
                <w:sz w:val="20"/>
                <w:szCs w:val="20"/>
              </w:rPr>
              <w:t>H9: Exponentiele verbanden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3618CA" w:rsidRPr="00F13044" w:rsidTr="001C2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3618CA" w:rsidRPr="00F13044" w:rsidRDefault="001B69E3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Statistiek met de computer: </w:t>
            </w:r>
            <w:r w:rsidRPr="0029535E">
              <w:rPr>
                <w:rFonts w:asciiTheme="minorHAnsi" w:hAnsiTheme="minorHAnsi" w:cstheme="minorHAnsi"/>
                <w:b/>
                <w:sz w:val="20"/>
                <w:szCs w:val="20"/>
              </w:rPr>
              <w:t>H8</w:t>
            </w:r>
          </w:p>
        </w:tc>
        <w:tc>
          <w:tcPr>
            <w:tcW w:w="706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3618CA" w:rsidRPr="00F13044" w:rsidTr="001C2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3618CA" w:rsidRPr="00F13044" w:rsidRDefault="001B69E3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3618CA" w:rsidRDefault="003618CA" w:rsidP="004C535D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 w:rsidR="0029535E">
              <w:rPr>
                <w:rFonts w:asciiTheme="minorHAnsi" w:hAnsiTheme="minorHAnsi" w:cstheme="minorHAnsi"/>
                <w:sz w:val="20"/>
                <w:szCs w:val="20"/>
              </w:rPr>
              <w:t>A/B/C/</w:t>
            </w:r>
            <w:r w:rsidR="0029535E" w:rsidRPr="0029535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9335F7">
              <w:rPr>
                <w:rFonts w:asciiTheme="minorHAnsi" w:hAnsiTheme="minorHAnsi" w:cstheme="minorHAnsi"/>
                <w:sz w:val="20"/>
                <w:szCs w:val="20"/>
              </w:rPr>
              <w:t>: H1/2/3/5/6/9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C535D">
              <w:rPr>
                <w:rFonts w:asciiTheme="minorHAnsi" w:hAnsiTheme="minorHAnsi" w:cstheme="minorHAnsi"/>
                <w:sz w:val="20"/>
                <w:szCs w:val="20"/>
              </w:rPr>
              <w:t xml:space="preserve">+ </w:t>
            </w:r>
            <w:r w:rsidRPr="0029535E">
              <w:rPr>
                <w:rFonts w:asciiTheme="minorHAnsi" w:hAnsiTheme="minorHAnsi" w:cstheme="minorHAnsi"/>
                <w:b/>
                <w:sz w:val="20"/>
                <w:szCs w:val="20"/>
              </w:rPr>
              <w:t>H10</w:t>
            </w:r>
          </w:p>
          <w:p w:rsidR="004C535D" w:rsidRPr="004C535D" w:rsidRDefault="004C535D" w:rsidP="004C535D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535D">
              <w:rPr>
                <w:rFonts w:asciiTheme="minorHAnsi" w:hAnsiTheme="minorHAnsi" w:cstheme="minorHAnsi"/>
                <w:b/>
                <w:sz w:val="20"/>
                <w:szCs w:val="20"/>
              </w:rPr>
              <w:t>H10: Statistiek gebruiken</w:t>
            </w:r>
          </w:p>
        </w:tc>
        <w:tc>
          <w:tcPr>
            <w:tcW w:w="706" w:type="dxa"/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3618CA" w:rsidRPr="00F13044" w:rsidRDefault="009D1A09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618CA" w:rsidRPr="00F13044" w:rsidTr="001C2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3618CA" w:rsidRPr="00F13044" w:rsidRDefault="001B69E3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3618CA" w:rsidRDefault="003618CA" w:rsidP="004C535D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 w:rsidR="0029535E">
              <w:rPr>
                <w:rFonts w:asciiTheme="minorHAnsi" w:hAnsiTheme="minorHAnsi" w:cstheme="minorHAnsi"/>
                <w:sz w:val="20"/>
                <w:szCs w:val="20"/>
              </w:rPr>
              <w:t>A/B/C/</w:t>
            </w:r>
            <w:r w:rsidR="0029535E" w:rsidRPr="0029535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9335F7">
              <w:rPr>
                <w:rFonts w:asciiTheme="minorHAnsi" w:hAnsiTheme="minorHAnsi" w:cstheme="minorHAnsi"/>
                <w:sz w:val="20"/>
                <w:szCs w:val="20"/>
              </w:rPr>
              <w:t>: H1/2/3/5/6/9/10</w:t>
            </w:r>
            <w:bookmarkStart w:id="2" w:name="_GoBack"/>
            <w:bookmarkEnd w:id="2"/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C535D">
              <w:rPr>
                <w:rFonts w:asciiTheme="minorHAnsi" w:hAnsiTheme="minorHAnsi" w:cstheme="minorHAnsi"/>
                <w:sz w:val="20"/>
                <w:szCs w:val="20"/>
              </w:rPr>
              <w:t xml:space="preserve">+ </w:t>
            </w:r>
            <w:r w:rsidRPr="0029535E">
              <w:rPr>
                <w:rFonts w:asciiTheme="minorHAnsi" w:hAnsiTheme="minorHAnsi" w:cstheme="minorHAnsi"/>
                <w:b/>
                <w:sz w:val="20"/>
                <w:szCs w:val="20"/>
              </w:rPr>
              <w:t>H11</w:t>
            </w:r>
          </w:p>
          <w:p w:rsidR="004C535D" w:rsidRPr="004C535D" w:rsidRDefault="004C535D" w:rsidP="004C535D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53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H11: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formules en variabelen</w:t>
            </w:r>
          </w:p>
        </w:tc>
        <w:tc>
          <w:tcPr>
            <w:tcW w:w="706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25%</w:t>
            </w:r>
          </w:p>
        </w:tc>
      </w:tr>
      <w:tr w:rsidR="009D1A09" w:rsidRPr="00F13044" w:rsidTr="001C2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D1A09" w:rsidRPr="00F13044" w:rsidRDefault="009D1A09" w:rsidP="009D1A0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D1A09" w:rsidRDefault="009D1A09" w:rsidP="009D1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SE6.02</w:t>
            </w:r>
          </w:p>
        </w:tc>
        <w:tc>
          <w:tcPr>
            <w:tcW w:w="5889" w:type="dxa"/>
            <w:shd w:val="clear" w:color="auto" w:fill="auto"/>
          </w:tcPr>
          <w:p w:rsidR="009D1A09" w:rsidRDefault="006E1CC3" w:rsidP="006E1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9D1A09">
              <w:rPr>
                <w:rFonts w:asciiTheme="minorHAnsi" w:hAnsiTheme="minorHAnsi" w:cstheme="minorHAnsi"/>
                <w:sz w:val="20"/>
                <w:szCs w:val="20"/>
              </w:rPr>
              <w:t>ossier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(H9/H10/H11)</w:t>
            </w:r>
          </w:p>
        </w:tc>
        <w:tc>
          <w:tcPr>
            <w:tcW w:w="706" w:type="dxa"/>
            <w:shd w:val="clear" w:color="auto" w:fill="auto"/>
          </w:tcPr>
          <w:p w:rsidR="009D1A09" w:rsidRPr="00F13044" w:rsidRDefault="009D1A09" w:rsidP="009D1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9D1A09" w:rsidRPr="00F13044" w:rsidRDefault="009D1A09" w:rsidP="009D1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D1A09" w:rsidRPr="00F13044" w:rsidRDefault="009D1A09" w:rsidP="009D1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48" w:type="dxa"/>
            <w:shd w:val="clear" w:color="auto" w:fill="auto"/>
          </w:tcPr>
          <w:p w:rsidR="009D1A09" w:rsidRDefault="009D1A09" w:rsidP="009D1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</w:tbl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3618CA" w:rsidRPr="00F13044" w:rsidRDefault="003618CA" w:rsidP="003618CA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3618CA" w:rsidRPr="00F13044" w:rsidTr="00942A0E">
        <w:tc>
          <w:tcPr>
            <w:tcW w:w="10456" w:type="dxa"/>
            <w:gridSpan w:val="2"/>
            <w:shd w:val="pct20" w:color="auto" w:fill="auto"/>
          </w:tcPr>
          <w:p w:rsidR="003618CA" w:rsidRPr="00F20138" w:rsidRDefault="00B209CC" w:rsidP="00942A0E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</w:t>
            </w:r>
            <w:r w:rsidR="003618CA"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>examenstof omvat de volgende domeinen. Boek: G&amp;R, Havo A (11</w:t>
            </w:r>
            <w:r w:rsidR="003618CA" w:rsidRPr="00F20138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e</w:t>
            </w:r>
            <w:r w:rsidR="003618CA"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editie):</w:t>
            </w:r>
          </w:p>
        </w:tc>
      </w:tr>
      <w:tr w:rsidR="003618CA" w:rsidRPr="00F13044" w:rsidTr="00942A0E">
        <w:tc>
          <w:tcPr>
            <w:tcW w:w="1384" w:type="dxa"/>
            <w:vAlign w:val="center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3618CA" w:rsidRPr="00F13044" w:rsidTr="00942A0E">
        <w:tc>
          <w:tcPr>
            <w:tcW w:w="1384" w:type="dxa"/>
            <w:vAlign w:val="center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algebra en tellen; H1</w:t>
            </w:r>
            <w:r w:rsidR="0029535E">
              <w:rPr>
                <w:rFonts w:asciiTheme="minorHAnsi" w:hAnsiTheme="minorHAnsi" w:cstheme="minorHAnsi"/>
                <w:sz w:val="20"/>
                <w:szCs w:val="20"/>
              </w:rPr>
              <w:t>,4,11</w:t>
            </w:r>
          </w:p>
        </w:tc>
      </w:tr>
      <w:tr w:rsidR="003618CA" w:rsidRPr="00F13044" w:rsidTr="00942A0E">
        <w:tc>
          <w:tcPr>
            <w:tcW w:w="1384" w:type="dxa"/>
            <w:vAlign w:val="center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3618CA" w:rsidRPr="00F13044" w:rsidRDefault="0029535E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verbanden; H3,5,9,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</w:tr>
      <w:tr w:rsidR="0029535E" w:rsidRPr="00F13044" w:rsidTr="00942A0E">
        <w:tc>
          <w:tcPr>
            <w:tcW w:w="1384" w:type="dxa"/>
            <w:vAlign w:val="center"/>
          </w:tcPr>
          <w:p w:rsidR="0029535E" w:rsidRPr="00F13044" w:rsidRDefault="0029535E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072" w:type="dxa"/>
          </w:tcPr>
          <w:p w:rsidR="0029535E" w:rsidRPr="00F13044" w:rsidRDefault="0029535E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Verandering: H</w:t>
            </w:r>
            <w:r w:rsidR="004C535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</w:tr>
      <w:tr w:rsidR="003618CA" w:rsidRPr="00F13044" w:rsidTr="00942A0E">
        <w:tc>
          <w:tcPr>
            <w:tcW w:w="1384" w:type="dxa"/>
            <w:vAlign w:val="center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3618CA" w:rsidRPr="00F13044" w:rsidRDefault="004C535D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statistiek; H2,7</w:t>
            </w:r>
            <w:r w:rsidR="0029535E">
              <w:rPr>
                <w:rFonts w:asciiTheme="minorHAnsi" w:hAnsiTheme="minorHAnsi" w:cstheme="minorHAnsi"/>
                <w:sz w:val="20"/>
                <w:szCs w:val="20"/>
              </w:rPr>
              <w:t>,8,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</w:tbl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3618CA" w:rsidRPr="002C7195" w:rsidRDefault="00B42316" w:rsidP="003618CA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20% 4HAVO en 8</w:t>
      </w:r>
      <w:r w:rsidR="003618CA" w:rsidRPr="002C7195"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Pr="002C7195" w:rsidRDefault="003618CA" w:rsidP="003618CA">
      <w:pPr>
        <w:rPr>
          <w:rFonts w:asciiTheme="minorHAnsi" w:hAnsiTheme="minorHAnsi" w:cstheme="minorHAnsi"/>
          <w:b/>
          <w:sz w:val="20"/>
          <w:szCs w:val="20"/>
        </w:rPr>
      </w:pP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Default="003618C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3618CA" w:rsidRPr="00A5592B" w:rsidRDefault="00311645" w:rsidP="003618C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5592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WiskundeB</w:t>
      </w:r>
    </w:p>
    <w:p w:rsidR="003618CA" w:rsidRDefault="003618CA" w:rsidP="003618CA">
      <w:pPr>
        <w:rPr>
          <w:rFonts w:asciiTheme="minorHAnsi" w:hAnsiTheme="minorHAnsi" w:cstheme="minorHAnsi"/>
          <w:b/>
          <w:bCs/>
        </w:rPr>
      </w:pPr>
    </w:p>
    <w:p w:rsidR="00F92A50" w:rsidRDefault="00F92A50" w:rsidP="003618C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32"/>
        <w:gridCol w:w="704"/>
        <w:gridCol w:w="664"/>
        <w:gridCol w:w="675"/>
        <w:gridCol w:w="431"/>
        <w:gridCol w:w="580"/>
      </w:tblGrid>
      <w:tr w:rsidR="003618CA" w:rsidRPr="00F13044" w:rsidTr="00A91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5" w:type="dxa"/>
            <w:gridSpan w:val="4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9002C">
              <w:rPr>
                <w:rFonts w:asciiTheme="minorHAnsi" w:hAnsiTheme="minorHAnsi" w:cstheme="minorHAnsi"/>
                <w:sz w:val="20"/>
                <w:szCs w:val="20"/>
              </w:rPr>
              <w:t>(SE 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350" w:type="dxa"/>
            <w:gridSpan w:val="4"/>
          </w:tcPr>
          <w:p w:rsidR="003618CA" w:rsidRPr="00F13044" w:rsidRDefault="00860D22" w:rsidP="00942A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618CA" w:rsidRPr="00F13044" w:rsidTr="00A91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32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4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4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11" w:type="dxa"/>
            <w:gridSpan w:val="2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42316" w:rsidRPr="00F13044" w:rsidTr="00A91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F13044" w:rsidRDefault="00A91F0E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H1+H2: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formules, grafieken en vergelijkingen+ veranderingen</w:t>
            </w:r>
          </w:p>
        </w:tc>
        <w:tc>
          <w:tcPr>
            <w:tcW w:w="704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7A52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42316" w:rsidRPr="00F13044" w:rsidTr="00A91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F13044" w:rsidRDefault="00A91F0E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H3+H4: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hoeken en afstanden+ werken met formules</w:t>
            </w:r>
          </w:p>
        </w:tc>
        <w:tc>
          <w:tcPr>
            <w:tcW w:w="704" w:type="dxa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7A52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B42316" w:rsidRPr="00F13044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C1356" w:rsidRPr="00F13044" w:rsidTr="00A91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1356" w:rsidRPr="00F13044" w:rsidRDefault="00A91F0E" w:rsidP="001F64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7C1356" w:rsidRPr="00F13044" w:rsidRDefault="007C1356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732" w:type="dxa"/>
            <w:shd w:val="clear" w:color="auto" w:fill="auto"/>
          </w:tcPr>
          <w:p w:rsidR="007C1356" w:rsidRDefault="007C1356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t/m H7</w:t>
            </w:r>
          </w:p>
          <w:p w:rsidR="002857FB" w:rsidRDefault="002857FB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H5: machten, exponenten en logaritmen</w:t>
            </w:r>
          </w:p>
          <w:p w:rsidR="002857FB" w:rsidRDefault="002857FB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H6: de afgeleide functie</w:t>
            </w:r>
          </w:p>
          <w:p w:rsidR="002857FB" w:rsidRPr="00F13044" w:rsidRDefault="002857FB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H7: lijnen en cirkels</w:t>
            </w:r>
          </w:p>
        </w:tc>
        <w:tc>
          <w:tcPr>
            <w:tcW w:w="704" w:type="dxa"/>
            <w:shd w:val="clear" w:color="auto" w:fill="auto"/>
          </w:tcPr>
          <w:p w:rsidR="007C1356" w:rsidRPr="00F13044" w:rsidRDefault="007C1356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7C1356" w:rsidRPr="00F13044" w:rsidRDefault="007C1356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C1356" w:rsidRPr="00F13044" w:rsidRDefault="007C1356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7C1356" w:rsidRPr="00F13044" w:rsidRDefault="007C1356" w:rsidP="007C1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580" w:type="dxa"/>
            <w:shd w:val="clear" w:color="auto" w:fill="auto"/>
          </w:tcPr>
          <w:p w:rsidR="007C1356" w:rsidRPr="00F13044" w:rsidRDefault="00A9002C" w:rsidP="001F6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7C1356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3618CA" w:rsidRPr="00F13044" w:rsidRDefault="003618CA" w:rsidP="003618C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3618CA" w:rsidRPr="00F13044" w:rsidTr="004B1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3618CA" w:rsidRPr="00F13044" w:rsidRDefault="007C1356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8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3618CA" w:rsidRPr="00F13044" w:rsidRDefault="00860D22" w:rsidP="00942A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618CA" w:rsidRPr="00F13044" w:rsidTr="004B1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618CA" w:rsidRPr="00F13044" w:rsidTr="004B1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1B69E3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Default="004B1637" w:rsidP="004B1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 t/m D</w:t>
            </w:r>
            <w:r w:rsidR="003618CA"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D80789">
              <w:rPr>
                <w:rFonts w:asciiTheme="minorHAnsi" w:hAnsiTheme="minorHAnsi" w:cstheme="minorHAnsi"/>
                <w:sz w:val="20"/>
                <w:szCs w:val="20"/>
              </w:rPr>
              <w:t>H1/2/4/5/6/</w:t>
            </w:r>
            <w:r w:rsidR="00D80789" w:rsidRPr="00943D5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D8078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D80789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="003618CA"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618CA" w:rsidRPr="004B1637">
              <w:rPr>
                <w:rFonts w:asciiTheme="minorHAnsi" w:hAnsiTheme="minorHAnsi" w:cstheme="minorHAnsi"/>
                <w:b/>
                <w:sz w:val="20"/>
                <w:szCs w:val="20"/>
              </w:rPr>
              <w:t>H9</w:t>
            </w:r>
          </w:p>
          <w:p w:rsidR="002857FB" w:rsidRPr="004B1637" w:rsidRDefault="002857FB" w:rsidP="004B1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H9: exponentiële en logaritmische formules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4B1637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618CA" w:rsidRPr="00F13044" w:rsidRDefault="004B1637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618CA" w:rsidRPr="00F13044" w:rsidTr="004B1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3618CA" w:rsidRPr="00F13044" w:rsidRDefault="001B69E3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3618CA" w:rsidRDefault="004B1637" w:rsidP="004B16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 t/m D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 1 t/m 9 +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B1637">
              <w:rPr>
                <w:rFonts w:asciiTheme="minorHAnsi" w:hAnsiTheme="minorHAnsi" w:cstheme="minorHAnsi"/>
                <w:b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  <w:p w:rsidR="002857FB" w:rsidRPr="00AB2033" w:rsidRDefault="002857FB" w:rsidP="004B16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H10: meetkundige berekeningen</w:t>
            </w:r>
          </w:p>
        </w:tc>
        <w:tc>
          <w:tcPr>
            <w:tcW w:w="706" w:type="dxa"/>
            <w:shd w:val="clear" w:color="auto" w:fill="auto"/>
          </w:tcPr>
          <w:p w:rsidR="003618CA" w:rsidRPr="00F13044" w:rsidRDefault="004B1637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3618CA" w:rsidRPr="00F13044" w:rsidRDefault="004B1637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3618CA" w:rsidRPr="00F13044" w:rsidRDefault="004B1637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3618CA" w:rsidRPr="00F13044" w:rsidRDefault="004B1637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618CA" w:rsidRPr="00F13044" w:rsidTr="004B1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3618CA" w:rsidRPr="00F13044" w:rsidRDefault="001B69E3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3618CA" w:rsidRDefault="004B1637" w:rsidP="00AB2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 t/m D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 1 t/m 10 +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B1637">
              <w:rPr>
                <w:rFonts w:asciiTheme="minorHAnsi" w:hAnsiTheme="minorHAnsi" w:cstheme="minorHAnsi"/>
                <w:b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11</w:t>
            </w:r>
          </w:p>
          <w:p w:rsidR="002857FB" w:rsidRPr="00AB2033" w:rsidRDefault="002857FB" w:rsidP="00AB2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H11: verbanden en functies</w:t>
            </w:r>
          </w:p>
        </w:tc>
        <w:tc>
          <w:tcPr>
            <w:tcW w:w="706" w:type="dxa"/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3618CA" w:rsidRPr="00F13044" w:rsidRDefault="003618CA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3618CA" w:rsidRPr="00F13044" w:rsidRDefault="00536E02" w:rsidP="00942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536E02" w:rsidRPr="00F13044" w:rsidTr="004B1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536E02" w:rsidRPr="00F13044" w:rsidRDefault="00536E02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536E02" w:rsidRDefault="00536E02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SE6.02</w:t>
            </w:r>
          </w:p>
        </w:tc>
        <w:tc>
          <w:tcPr>
            <w:tcW w:w="5889" w:type="dxa"/>
            <w:shd w:val="clear" w:color="auto" w:fill="auto"/>
          </w:tcPr>
          <w:p w:rsidR="00536E02" w:rsidRDefault="00536E02" w:rsidP="00AB2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dossier</w:t>
            </w:r>
          </w:p>
        </w:tc>
        <w:tc>
          <w:tcPr>
            <w:tcW w:w="706" w:type="dxa"/>
            <w:shd w:val="clear" w:color="auto" w:fill="auto"/>
          </w:tcPr>
          <w:p w:rsidR="00536E02" w:rsidRPr="00F13044" w:rsidRDefault="00536E02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536E02" w:rsidRPr="00F13044" w:rsidRDefault="00536E02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536E02" w:rsidRPr="00F13044" w:rsidRDefault="00536E02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48" w:type="dxa"/>
            <w:shd w:val="clear" w:color="auto" w:fill="auto"/>
          </w:tcPr>
          <w:p w:rsidR="00536E02" w:rsidRDefault="00536E02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</w:tbl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3618CA" w:rsidRPr="00F13044" w:rsidRDefault="003618CA" w:rsidP="003618CA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3618CA" w:rsidRPr="00F13044" w:rsidTr="00942A0E">
        <w:tc>
          <w:tcPr>
            <w:tcW w:w="10456" w:type="dxa"/>
            <w:gridSpan w:val="2"/>
            <w:shd w:val="pct20" w:color="auto" w:fill="auto"/>
          </w:tcPr>
          <w:p w:rsidR="003618CA" w:rsidRPr="00F20138" w:rsidRDefault="00B209CC" w:rsidP="00942A0E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="003618CA"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Boek: G&amp;R, Havo A (11</w:t>
            </w:r>
            <w:r w:rsidR="003618CA" w:rsidRPr="00F20138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e</w:t>
            </w:r>
            <w:r w:rsidR="003618CA"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editie):</w:t>
            </w:r>
          </w:p>
        </w:tc>
      </w:tr>
      <w:tr w:rsidR="003618CA" w:rsidRPr="00F13044" w:rsidTr="00942A0E">
        <w:tc>
          <w:tcPr>
            <w:tcW w:w="1384" w:type="dxa"/>
            <w:vAlign w:val="center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311645" w:rsidRPr="00F13044" w:rsidRDefault="00311645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>aardigheden</w:t>
            </w:r>
          </w:p>
        </w:tc>
      </w:tr>
      <w:tr w:rsidR="003618CA" w:rsidRPr="00F13044" w:rsidTr="00942A0E">
        <w:tc>
          <w:tcPr>
            <w:tcW w:w="1384" w:type="dxa"/>
            <w:vAlign w:val="center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3618CA" w:rsidRPr="00F13044" w:rsidRDefault="00942A0E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Functies, grafieken en vergelijkingen:</w:t>
            </w:r>
            <w:r w:rsidR="00590FF2">
              <w:rPr>
                <w:rFonts w:asciiTheme="minorHAnsi" w:hAnsiTheme="minorHAnsi" w:cstheme="minorHAnsi"/>
                <w:sz w:val="20"/>
                <w:szCs w:val="20"/>
              </w:rPr>
              <w:t xml:space="preserve"> H1/2/4/5/8/9</w:t>
            </w:r>
          </w:p>
        </w:tc>
      </w:tr>
      <w:tr w:rsidR="003618CA" w:rsidRPr="00F13044" w:rsidTr="00942A0E">
        <w:tc>
          <w:tcPr>
            <w:tcW w:w="1384" w:type="dxa"/>
            <w:vAlign w:val="center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3618CA" w:rsidRPr="00F13044" w:rsidRDefault="00942A0E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Meetkundige berekeningen:</w:t>
            </w:r>
            <w:r w:rsidR="00590FF2">
              <w:rPr>
                <w:rFonts w:asciiTheme="minorHAnsi" w:hAnsiTheme="minorHAnsi" w:cstheme="minorHAnsi"/>
                <w:sz w:val="20"/>
                <w:szCs w:val="20"/>
              </w:rPr>
              <w:t xml:space="preserve"> H3/7/10</w:t>
            </w:r>
          </w:p>
        </w:tc>
      </w:tr>
      <w:tr w:rsidR="003618CA" w:rsidRPr="00F13044" w:rsidTr="00942A0E">
        <w:tc>
          <w:tcPr>
            <w:tcW w:w="1384" w:type="dxa"/>
            <w:vAlign w:val="center"/>
          </w:tcPr>
          <w:p w:rsidR="003618CA" w:rsidRPr="00F13044" w:rsidRDefault="003618CA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3618CA" w:rsidRPr="00F13044" w:rsidRDefault="00942A0E" w:rsidP="00942A0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Toegepaste analyse: </w:t>
            </w:r>
            <w:r w:rsidR="00590FF2">
              <w:rPr>
                <w:rFonts w:asciiTheme="minorHAnsi" w:hAnsiTheme="minorHAnsi" w:cstheme="minorHAnsi"/>
                <w:sz w:val="20"/>
                <w:szCs w:val="20"/>
              </w:rPr>
              <w:t>H2/6/11</w:t>
            </w:r>
          </w:p>
        </w:tc>
      </w:tr>
    </w:tbl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3618CA" w:rsidRPr="002C7195" w:rsidRDefault="007C1356" w:rsidP="003618CA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20% 4HAVO en 8</w:t>
      </w:r>
      <w:r w:rsidR="003618CA" w:rsidRPr="002C7195"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Pr="002C7195" w:rsidRDefault="003618CA" w:rsidP="003618CA">
      <w:pPr>
        <w:rPr>
          <w:rFonts w:asciiTheme="minorHAnsi" w:hAnsiTheme="minorHAnsi" w:cstheme="minorHAnsi"/>
          <w:b/>
          <w:sz w:val="20"/>
          <w:szCs w:val="20"/>
        </w:rPr>
      </w:pP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21DF6" w:rsidRPr="00F1650D" w:rsidRDefault="00D21DF6" w:rsidP="00F1650D">
      <w:pPr>
        <w:rPr>
          <w:b/>
          <w:bCs/>
        </w:rPr>
      </w:pPr>
    </w:p>
    <w:sectPr w:rsidR="00D21DF6" w:rsidRPr="00F1650D" w:rsidSect="002F4703">
      <w:footerReference w:type="default" r:id="rId9"/>
      <w:pgSz w:w="11906" w:h="16838" w:code="9"/>
      <w:pgMar w:top="850" w:right="991" w:bottom="993" w:left="851" w:header="567" w:footer="5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B65" w:rsidRDefault="000A3B65">
      <w:r>
        <w:separator/>
      </w:r>
    </w:p>
  </w:endnote>
  <w:endnote w:type="continuationSeparator" w:id="0">
    <w:p w:rsidR="000A3B65" w:rsidRDefault="000A3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D14674-A569-4168-84C9-171060CE5B91}"/>
    <w:embedBold r:id="rId2" w:fontKey="{20557F10-928E-4997-8411-B1ED28FC11E8}"/>
    <w:embedItalic r:id="rId3" w:fontKey="{9CA9905A-4633-4E4D-8BA1-506428C56D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4" w:subsetted="1" w:fontKey="{99E4E649-D717-48E6-BF6A-F00B6BF1B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B65" w:rsidRDefault="000A3B65">
    <w:pPr>
      <w:rPr>
        <w:rStyle w:val="sdu"/>
        <w:spacing w:val="6"/>
      </w:rPr>
    </w:pPr>
    <w:r>
      <w:rPr>
        <w:rStyle w:val="sdu"/>
        <w:noProof/>
        <w:spacing w:val="6"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10130155</wp:posOffset>
              </wp:positionV>
              <wp:extent cx="6120130" cy="2159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B65" w:rsidRDefault="000A3B65" w:rsidP="00CB0437">
                          <w:pPr>
                            <w:pStyle w:val="voettekst"/>
                          </w:pPr>
                          <w:r>
                            <w:rPr>
                              <w:rStyle w:val="sdu"/>
                            </w:rPr>
                            <w:tab/>
                          </w:r>
                          <w:r>
                            <w:rPr>
                              <w:rStyle w:val="pagnr"/>
                            </w:rPr>
                            <w:fldChar w:fldCharType="begin"/>
                          </w:r>
                          <w:r>
                            <w:rPr>
                              <w:rStyle w:val="pagnr"/>
                            </w:rPr>
                            <w:instrText xml:space="preserve"> PAGE </w:instrText>
                          </w:r>
                          <w:r>
                            <w:rPr>
                              <w:rStyle w:val="pagnr"/>
                            </w:rPr>
                            <w:fldChar w:fldCharType="separate"/>
                          </w:r>
                          <w:r w:rsidR="009335F7">
                            <w:rPr>
                              <w:rStyle w:val="pagnr"/>
                              <w:noProof/>
                            </w:rPr>
                            <w:t>21</w:t>
                          </w:r>
                          <w:r>
                            <w:rPr>
                              <w:rStyle w:val="pagnr"/>
                            </w:rPr>
                            <w:fldChar w:fldCharType="end"/>
                          </w:r>
                          <w:r>
                            <w:rPr>
                              <w:rStyle w:val="pagnr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6.7pt;margin-top:797.65pt;width:481.9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DXrAIAAKk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" filled="f" stroked="f">
              <v:textbox inset="0,0,0,0">
                <w:txbxContent>
                  <w:p w:rsidR="000A3B65" w:rsidRDefault="000A3B65" w:rsidP="00CB0437">
                    <w:pPr>
                      <w:pStyle w:val="voettekst"/>
                    </w:pPr>
                    <w:r>
                      <w:rPr>
                        <w:rStyle w:val="sdu"/>
                      </w:rPr>
                      <w:tab/>
                    </w:r>
                    <w:r>
                      <w:rPr>
                        <w:rStyle w:val="pagnr"/>
                      </w:rPr>
                      <w:fldChar w:fldCharType="begin"/>
                    </w:r>
                    <w:r>
                      <w:rPr>
                        <w:rStyle w:val="pagnr"/>
                      </w:rPr>
                      <w:instrText xml:space="preserve"> PAGE </w:instrText>
                    </w:r>
                    <w:r>
                      <w:rPr>
                        <w:rStyle w:val="pagnr"/>
                      </w:rPr>
                      <w:fldChar w:fldCharType="separate"/>
                    </w:r>
                    <w:r w:rsidR="009335F7">
                      <w:rPr>
                        <w:rStyle w:val="pagnr"/>
                        <w:noProof/>
                      </w:rPr>
                      <w:t>21</w:t>
                    </w:r>
                    <w:r>
                      <w:rPr>
                        <w:rStyle w:val="pagnr"/>
                      </w:rPr>
                      <w:fldChar w:fldCharType="end"/>
                    </w:r>
                    <w:r>
                      <w:rPr>
                        <w:rStyle w:val="pagnr"/>
                      </w:rPr>
                      <w:tab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B65" w:rsidRDefault="000A3B65">
      <w:r>
        <w:separator/>
      </w:r>
    </w:p>
  </w:footnote>
  <w:footnote w:type="continuationSeparator" w:id="0">
    <w:p w:rsidR="000A3B65" w:rsidRDefault="000A3B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C7"/>
    <w:multiLevelType w:val="hybridMultilevel"/>
    <w:tmpl w:val="681C9902"/>
    <w:lvl w:ilvl="0" w:tplc="207A5090">
      <w:start w:val="1"/>
      <w:numFmt w:val="upperLetter"/>
      <w:lvlRestart w:val="0"/>
      <w:pStyle w:val="alternatief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F033D"/>
    <w:multiLevelType w:val="hybridMultilevel"/>
    <w:tmpl w:val="E850D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E68AC"/>
    <w:multiLevelType w:val="hybridMultilevel"/>
    <w:tmpl w:val="AF8C2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F1AFB"/>
    <w:multiLevelType w:val="hybridMultilevel"/>
    <w:tmpl w:val="512422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D4A7D"/>
    <w:multiLevelType w:val="hybridMultilevel"/>
    <w:tmpl w:val="BF48C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95C57"/>
    <w:multiLevelType w:val="multilevel"/>
    <w:tmpl w:val="F24CD43A"/>
    <w:lvl w:ilvl="0">
      <w:start w:val="1"/>
      <w:numFmt w:val="bullet"/>
      <w:lvlRestart w:val="0"/>
      <w:pStyle w:val="opsomming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auto"/>
      </w:rPr>
    </w:lvl>
    <w:lvl w:ilvl="2">
      <w:start w:val="1"/>
      <w:numFmt w:val="bullet"/>
      <w:lvlText w:val=""/>
      <w:lvlJc w:val="left"/>
      <w:pPr>
        <w:tabs>
          <w:tab w:val="num" w:pos="1080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5081AFA"/>
    <w:multiLevelType w:val="hybridMultilevel"/>
    <w:tmpl w:val="B3EE5990"/>
    <w:lvl w:ilvl="0" w:tplc="0172D444">
      <w:start w:val="1"/>
      <w:numFmt w:val="bullet"/>
      <w:pStyle w:val="compex"/>
      <w:lvlText w:val="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C10EC3"/>
    <w:multiLevelType w:val="hybridMultilevel"/>
    <w:tmpl w:val="0D0E46D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4D398B"/>
    <w:multiLevelType w:val="hybridMultilevel"/>
    <w:tmpl w:val="996C5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82CC7"/>
    <w:multiLevelType w:val="hybridMultilevel"/>
    <w:tmpl w:val="226A89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62260"/>
    <w:multiLevelType w:val="hybridMultilevel"/>
    <w:tmpl w:val="FD0444D0"/>
    <w:lvl w:ilvl="0" w:tplc="0413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2B6A2E1D"/>
    <w:multiLevelType w:val="hybridMultilevel"/>
    <w:tmpl w:val="5F48DF80"/>
    <w:lvl w:ilvl="0" w:tplc="4BEE42CC">
      <w:start w:val="1"/>
      <w:numFmt w:val="bullet"/>
      <w:lvlRestart w:val="0"/>
      <w:pStyle w:val="diskette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1436B"/>
    <w:multiLevelType w:val="hybridMultilevel"/>
    <w:tmpl w:val="637C1B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3342B"/>
    <w:multiLevelType w:val="hybridMultilevel"/>
    <w:tmpl w:val="0750DB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118DB"/>
    <w:multiLevelType w:val="hybridMultilevel"/>
    <w:tmpl w:val="6598E6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56EC0"/>
    <w:multiLevelType w:val="multilevel"/>
    <w:tmpl w:val="7046B218"/>
    <w:lvl w:ilvl="0">
      <w:start w:val="1"/>
      <w:numFmt w:val="decimal"/>
      <w:lvlRestart w:val="0"/>
      <w:pStyle w:val="nummering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pStyle w:val="nummering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 w15:restartNumberingAfterBreak="0">
    <w:nsid w:val="38CC3AAE"/>
    <w:multiLevelType w:val="multilevel"/>
    <w:tmpl w:val="064A8B66"/>
    <w:lvl w:ilvl="0">
      <w:start w:val="1"/>
      <w:numFmt w:val="upperRoman"/>
      <w:pStyle w:val="Kop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Kop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396D40DA"/>
    <w:multiLevelType w:val="hybridMultilevel"/>
    <w:tmpl w:val="7528D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D1A8C"/>
    <w:multiLevelType w:val="hybridMultilevel"/>
    <w:tmpl w:val="5F58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53F7C"/>
    <w:multiLevelType w:val="hybridMultilevel"/>
    <w:tmpl w:val="BF3865A4"/>
    <w:lvl w:ilvl="0" w:tplc="0413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3F4C01AE"/>
    <w:multiLevelType w:val="hybridMultilevel"/>
    <w:tmpl w:val="427AC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F7607"/>
    <w:multiLevelType w:val="hybridMultilevel"/>
    <w:tmpl w:val="86AA95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84068"/>
    <w:multiLevelType w:val="hybridMultilevel"/>
    <w:tmpl w:val="44527B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A031A"/>
    <w:multiLevelType w:val="hybridMultilevel"/>
    <w:tmpl w:val="506CB7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15A05"/>
    <w:multiLevelType w:val="hybridMultilevel"/>
    <w:tmpl w:val="9BF23C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E1CF7"/>
    <w:multiLevelType w:val="hybridMultilevel"/>
    <w:tmpl w:val="062ABF8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077801"/>
    <w:multiLevelType w:val="hybridMultilevel"/>
    <w:tmpl w:val="09545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22491"/>
    <w:multiLevelType w:val="hybridMultilevel"/>
    <w:tmpl w:val="08120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4348CF"/>
    <w:multiLevelType w:val="hybridMultilevel"/>
    <w:tmpl w:val="FA704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A591E"/>
    <w:multiLevelType w:val="hybridMultilevel"/>
    <w:tmpl w:val="3BE881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6"/>
  </w:num>
  <w:num w:numId="5">
    <w:abstractNumId w:val="15"/>
  </w:num>
  <w:num w:numId="6">
    <w:abstractNumId w:val="5"/>
  </w:num>
  <w:num w:numId="7">
    <w:abstractNumId w:val="18"/>
  </w:num>
  <w:num w:numId="8">
    <w:abstractNumId w:val="1"/>
  </w:num>
  <w:num w:numId="9">
    <w:abstractNumId w:val="4"/>
  </w:num>
  <w:num w:numId="10">
    <w:abstractNumId w:val="13"/>
  </w:num>
  <w:num w:numId="11">
    <w:abstractNumId w:val="17"/>
  </w:num>
  <w:num w:numId="12">
    <w:abstractNumId w:val="9"/>
  </w:num>
  <w:num w:numId="13">
    <w:abstractNumId w:val="24"/>
  </w:num>
  <w:num w:numId="14">
    <w:abstractNumId w:val="27"/>
  </w:num>
  <w:num w:numId="15">
    <w:abstractNumId w:val="23"/>
  </w:num>
  <w:num w:numId="16">
    <w:abstractNumId w:val="26"/>
  </w:num>
  <w:num w:numId="17">
    <w:abstractNumId w:val="19"/>
  </w:num>
  <w:num w:numId="18">
    <w:abstractNumId w:val="14"/>
  </w:num>
  <w:num w:numId="19">
    <w:abstractNumId w:val="8"/>
  </w:num>
  <w:num w:numId="20">
    <w:abstractNumId w:val="22"/>
  </w:num>
  <w:num w:numId="21">
    <w:abstractNumId w:val="10"/>
  </w:num>
  <w:num w:numId="22">
    <w:abstractNumId w:val="29"/>
  </w:num>
  <w:num w:numId="23">
    <w:abstractNumId w:val="2"/>
  </w:num>
  <w:num w:numId="24">
    <w:abstractNumId w:val="3"/>
  </w:num>
  <w:num w:numId="25">
    <w:abstractNumId w:val="28"/>
  </w:num>
  <w:num w:numId="26">
    <w:abstractNumId w:val="21"/>
  </w:num>
  <w:num w:numId="27">
    <w:abstractNumId w:val="12"/>
  </w:num>
  <w:num w:numId="28">
    <w:abstractNumId w:val="25"/>
  </w:num>
  <w:num w:numId="29">
    <w:abstractNumId w:val="7"/>
  </w:num>
  <w:num w:numId="30">
    <w:abstractNumId w:val="20"/>
  </w:num>
  <w:num w:numId="31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oNotHyphenateCaps/>
  <w:drawingGridHorizontalSpacing w:val="113"/>
  <w:displayHorizontalDrawingGridEvery w:val="2"/>
  <w:displayVerticalDrawingGridEvery w:val="2"/>
  <w:noPunctuationKerning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22"/>
    <w:rsid w:val="00006698"/>
    <w:rsid w:val="0000671B"/>
    <w:rsid w:val="00014692"/>
    <w:rsid w:val="000211E4"/>
    <w:rsid w:val="00022597"/>
    <w:rsid w:val="0002511A"/>
    <w:rsid w:val="00025478"/>
    <w:rsid w:val="00027096"/>
    <w:rsid w:val="00031354"/>
    <w:rsid w:val="00034BD8"/>
    <w:rsid w:val="00035834"/>
    <w:rsid w:val="000412CE"/>
    <w:rsid w:val="000426EE"/>
    <w:rsid w:val="0004272E"/>
    <w:rsid w:val="00044984"/>
    <w:rsid w:val="00044C30"/>
    <w:rsid w:val="0004601C"/>
    <w:rsid w:val="00051DE1"/>
    <w:rsid w:val="00052723"/>
    <w:rsid w:val="00052A07"/>
    <w:rsid w:val="00055E24"/>
    <w:rsid w:val="000570E2"/>
    <w:rsid w:val="00062BE0"/>
    <w:rsid w:val="00063DFB"/>
    <w:rsid w:val="000643F2"/>
    <w:rsid w:val="00071264"/>
    <w:rsid w:val="000739C1"/>
    <w:rsid w:val="000743F5"/>
    <w:rsid w:val="00083ECB"/>
    <w:rsid w:val="00090819"/>
    <w:rsid w:val="0009606B"/>
    <w:rsid w:val="000979BA"/>
    <w:rsid w:val="000A2F83"/>
    <w:rsid w:val="000A3B65"/>
    <w:rsid w:val="000B09D9"/>
    <w:rsid w:val="000C3237"/>
    <w:rsid w:val="000C49FD"/>
    <w:rsid w:val="000C507A"/>
    <w:rsid w:val="000C6627"/>
    <w:rsid w:val="000C7D44"/>
    <w:rsid w:val="000F60C4"/>
    <w:rsid w:val="000F73CF"/>
    <w:rsid w:val="001026D5"/>
    <w:rsid w:val="00105608"/>
    <w:rsid w:val="0010767A"/>
    <w:rsid w:val="00111934"/>
    <w:rsid w:val="00111BCB"/>
    <w:rsid w:val="001173A0"/>
    <w:rsid w:val="001222A4"/>
    <w:rsid w:val="0012235C"/>
    <w:rsid w:val="00122DF8"/>
    <w:rsid w:val="00131F70"/>
    <w:rsid w:val="001330A0"/>
    <w:rsid w:val="00134258"/>
    <w:rsid w:val="00137D7D"/>
    <w:rsid w:val="0014152A"/>
    <w:rsid w:val="00153178"/>
    <w:rsid w:val="00156E04"/>
    <w:rsid w:val="00164A31"/>
    <w:rsid w:val="00166869"/>
    <w:rsid w:val="00166C81"/>
    <w:rsid w:val="00172080"/>
    <w:rsid w:val="00177709"/>
    <w:rsid w:val="00181206"/>
    <w:rsid w:val="001871F8"/>
    <w:rsid w:val="00190952"/>
    <w:rsid w:val="00191A6F"/>
    <w:rsid w:val="001922A7"/>
    <w:rsid w:val="00195D67"/>
    <w:rsid w:val="001A173A"/>
    <w:rsid w:val="001A47B8"/>
    <w:rsid w:val="001A4C68"/>
    <w:rsid w:val="001B69E3"/>
    <w:rsid w:val="001C2625"/>
    <w:rsid w:val="001C2683"/>
    <w:rsid w:val="001C6696"/>
    <w:rsid w:val="001D1138"/>
    <w:rsid w:val="001D1F0D"/>
    <w:rsid w:val="001D7EC7"/>
    <w:rsid w:val="001E3F31"/>
    <w:rsid w:val="001F41CB"/>
    <w:rsid w:val="001F5185"/>
    <w:rsid w:val="001F54EE"/>
    <w:rsid w:val="001F6032"/>
    <w:rsid w:val="001F646B"/>
    <w:rsid w:val="002075A4"/>
    <w:rsid w:val="00207C90"/>
    <w:rsid w:val="002122A4"/>
    <w:rsid w:val="00214830"/>
    <w:rsid w:val="00215B25"/>
    <w:rsid w:val="002171EA"/>
    <w:rsid w:val="002262E6"/>
    <w:rsid w:val="002355B8"/>
    <w:rsid w:val="00235694"/>
    <w:rsid w:val="00240DAE"/>
    <w:rsid w:val="00241CBE"/>
    <w:rsid w:val="00242BF6"/>
    <w:rsid w:val="002442FA"/>
    <w:rsid w:val="00246D11"/>
    <w:rsid w:val="0025109B"/>
    <w:rsid w:val="0025301A"/>
    <w:rsid w:val="00254EA7"/>
    <w:rsid w:val="00256104"/>
    <w:rsid w:val="00256D99"/>
    <w:rsid w:val="00260F4C"/>
    <w:rsid w:val="002616A3"/>
    <w:rsid w:val="0026242E"/>
    <w:rsid w:val="0027383C"/>
    <w:rsid w:val="002747D6"/>
    <w:rsid w:val="00280034"/>
    <w:rsid w:val="002811DD"/>
    <w:rsid w:val="002857FB"/>
    <w:rsid w:val="0028760E"/>
    <w:rsid w:val="0029535E"/>
    <w:rsid w:val="002A0FB3"/>
    <w:rsid w:val="002A313A"/>
    <w:rsid w:val="002B2DF0"/>
    <w:rsid w:val="002B4E54"/>
    <w:rsid w:val="002C0208"/>
    <w:rsid w:val="002C21A0"/>
    <w:rsid w:val="002C5098"/>
    <w:rsid w:val="002C7195"/>
    <w:rsid w:val="002C733E"/>
    <w:rsid w:val="002D0A9E"/>
    <w:rsid w:val="002D178B"/>
    <w:rsid w:val="002D710F"/>
    <w:rsid w:val="002E161B"/>
    <w:rsid w:val="002E21E0"/>
    <w:rsid w:val="002E2B83"/>
    <w:rsid w:val="002E5E24"/>
    <w:rsid w:val="002E6A2F"/>
    <w:rsid w:val="002F2ADD"/>
    <w:rsid w:val="002F4703"/>
    <w:rsid w:val="002F48F4"/>
    <w:rsid w:val="002F5CB0"/>
    <w:rsid w:val="002F6039"/>
    <w:rsid w:val="00300625"/>
    <w:rsid w:val="00300BA8"/>
    <w:rsid w:val="00302C3F"/>
    <w:rsid w:val="0030501B"/>
    <w:rsid w:val="003063BE"/>
    <w:rsid w:val="00310859"/>
    <w:rsid w:val="00311645"/>
    <w:rsid w:val="00313BAD"/>
    <w:rsid w:val="00314D32"/>
    <w:rsid w:val="00316A65"/>
    <w:rsid w:val="003265D1"/>
    <w:rsid w:val="00331E96"/>
    <w:rsid w:val="00332A8A"/>
    <w:rsid w:val="00332D3A"/>
    <w:rsid w:val="00341556"/>
    <w:rsid w:val="00354DF1"/>
    <w:rsid w:val="00355AE0"/>
    <w:rsid w:val="0035647E"/>
    <w:rsid w:val="003618CA"/>
    <w:rsid w:val="00366987"/>
    <w:rsid w:val="003669CF"/>
    <w:rsid w:val="003675FB"/>
    <w:rsid w:val="0037353F"/>
    <w:rsid w:val="00374108"/>
    <w:rsid w:val="00374468"/>
    <w:rsid w:val="00381F11"/>
    <w:rsid w:val="0038719C"/>
    <w:rsid w:val="003906CA"/>
    <w:rsid w:val="00397B9B"/>
    <w:rsid w:val="003A1DBF"/>
    <w:rsid w:val="003A52F9"/>
    <w:rsid w:val="003B15F4"/>
    <w:rsid w:val="003B1C91"/>
    <w:rsid w:val="003B1E9E"/>
    <w:rsid w:val="003B3B30"/>
    <w:rsid w:val="003B4EE0"/>
    <w:rsid w:val="003B64F6"/>
    <w:rsid w:val="003B7BC2"/>
    <w:rsid w:val="003D2E25"/>
    <w:rsid w:val="003D4093"/>
    <w:rsid w:val="003D54E3"/>
    <w:rsid w:val="003D7EA3"/>
    <w:rsid w:val="003E0891"/>
    <w:rsid w:val="003E0927"/>
    <w:rsid w:val="003E5358"/>
    <w:rsid w:val="003E61BC"/>
    <w:rsid w:val="003F2405"/>
    <w:rsid w:val="003F5203"/>
    <w:rsid w:val="003F5F4D"/>
    <w:rsid w:val="003F74E9"/>
    <w:rsid w:val="004004D5"/>
    <w:rsid w:val="0040224F"/>
    <w:rsid w:val="00402B4A"/>
    <w:rsid w:val="00407A31"/>
    <w:rsid w:val="004132FC"/>
    <w:rsid w:val="0042285C"/>
    <w:rsid w:val="004273AF"/>
    <w:rsid w:val="0043097A"/>
    <w:rsid w:val="0043311B"/>
    <w:rsid w:val="004362D7"/>
    <w:rsid w:val="004405B4"/>
    <w:rsid w:val="004433D1"/>
    <w:rsid w:val="00443F69"/>
    <w:rsid w:val="00444FD4"/>
    <w:rsid w:val="00446C5D"/>
    <w:rsid w:val="00450E86"/>
    <w:rsid w:val="0046421C"/>
    <w:rsid w:val="00471270"/>
    <w:rsid w:val="00476F17"/>
    <w:rsid w:val="00480E2E"/>
    <w:rsid w:val="00484519"/>
    <w:rsid w:val="00485683"/>
    <w:rsid w:val="0048678D"/>
    <w:rsid w:val="00487AC5"/>
    <w:rsid w:val="00492702"/>
    <w:rsid w:val="00492AC6"/>
    <w:rsid w:val="004A68B1"/>
    <w:rsid w:val="004B1637"/>
    <w:rsid w:val="004B2646"/>
    <w:rsid w:val="004B366D"/>
    <w:rsid w:val="004B3AF1"/>
    <w:rsid w:val="004B4856"/>
    <w:rsid w:val="004B6CDF"/>
    <w:rsid w:val="004B7AD3"/>
    <w:rsid w:val="004B7AE7"/>
    <w:rsid w:val="004C535D"/>
    <w:rsid w:val="004C6E87"/>
    <w:rsid w:val="004D06CE"/>
    <w:rsid w:val="004D0CA5"/>
    <w:rsid w:val="004D3A68"/>
    <w:rsid w:val="004E0EBC"/>
    <w:rsid w:val="004E2234"/>
    <w:rsid w:val="004E3154"/>
    <w:rsid w:val="004E752B"/>
    <w:rsid w:val="004E7C80"/>
    <w:rsid w:val="004E7D51"/>
    <w:rsid w:val="004F0AF6"/>
    <w:rsid w:val="004F46F1"/>
    <w:rsid w:val="005057B6"/>
    <w:rsid w:val="00505C1B"/>
    <w:rsid w:val="00507BD0"/>
    <w:rsid w:val="00510AF9"/>
    <w:rsid w:val="005179F1"/>
    <w:rsid w:val="00527F04"/>
    <w:rsid w:val="00533D0D"/>
    <w:rsid w:val="00536E02"/>
    <w:rsid w:val="00541829"/>
    <w:rsid w:val="00545423"/>
    <w:rsid w:val="00546693"/>
    <w:rsid w:val="0055005E"/>
    <w:rsid w:val="00557043"/>
    <w:rsid w:val="00560469"/>
    <w:rsid w:val="005670DD"/>
    <w:rsid w:val="0056797D"/>
    <w:rsid w:val="00571E74"/>
    <w:rsid w:val="00572B7B"/>
    <w:rsid w:val="00575F31"/>
    <w:rsid w:val="00576992"/>
    <w:rsid w:val="00580AAA"/>
    <w:rsid w:val="0058438C"/>
    <w:rsid w:val="005844CD"/>
    <w:rsid w:val="0058486E"/>
    <w:rsid w:val="00586EC9"/>
    <w:rsid w:val="00590FF2"/>
    <w:rsid w:val="005947CF"/>
    <w:rsid w:val="00597296"/>
    <w:rsid w:val="005A228B"/>
    <w:rsid w:val="005A23FA"/>
    <w:rsid w:val="005A385E"/>
    <w:rsid w:val="005A5436"/>
    <w:rsid w:val="005A6A32"/>
    <w:rsid w:val="005A70BF"/>
    <w:rsid w:val="005B0532"/>
    <w:rsid w:val="005B0AC9"/>
    <w:rsid w:val="005B11E8"/>
    <w:rsid w:val="005C40A8"/>
    <w:rsid w:val="005C7FF2"/>
    <w:rsid w:val="005D0842"/>
    <w:rsid w:val="005D1FF5"/>
    <w:rsid w:val="005E3A17"/>
    <w:rsid w:val="005E4FBF"/>
    <w:rsid w:val="005E71A8"/>
    <w:rsid w:val="005F2937"/>
    <w:rsid w:val="005F44D6"/>
    <w:rsid w:val="006043C5"/>
    <w:rsid w:val="0060694C"/>
    <w:rsid w:val="00610EDD"/>
    <w:rsid w:val="00614734"/>
    <w:rsid w:val="00614D48"/>
    <w:rsid w:val="00615167"/>
    <w:rsid w:val="00615895"/>
    <w:rsid w:val="00626FDF"/>
    <w:rsid w:val="00627C5F"/>
    <w:rsid w:val="00630DDF"/>
    <w:rsid w:val="00633DFC"/>
    <w:rsid w:val="006342B5"/>
    <w:rsid w:val="00645B91"/>
    <w:rsid w:val="00646B02"/>
    <w:rsid w:val="00646C04"/>
    <w:rsid w:val="00646DEC"/>
    <w:rsid w:val="006506D0"/>
    <w:rsid w:val="00651D97"/>
    <w:rsid w:val="00652DE7"/>
    <w:rsid w:val="00652F06"/>
    <w:rsid w:val="00664AD7"/>
    <w:rsid w:val="0067034F"/>
    <w:rsid w:val="006819FF"/>
    <w:rsid w:val="006957FE"/>
    <w:rsid w:val="006A0365"/>
    <w:rsid w:val="006A19F2"/>
    <w:rsid w:val="006A30D5"/>
    <w:rsid w:val="006A3673"/>
    <w:rsid w:val="006A3CCE"/>
    <w:rsid w:val="006A61AE"/>
    <w:rsid w:val="006B5A3A"/>
    <w:rsid w:val="006B6D82"/>
    <w:rsid w:val="006C0D4E"/>
    <w:rsid w:val="006C1AD0"/>
    <w:rsid w:val="006C69AD"/>
    <w:rsid w:val="006D33C7"/>
    <w:rsid w:val="006E1CC3"/>
    <w:rsid w:val="006F0BF0"/>
    <w:rsid w:val="006F5697"/>
    <w:rsid w:val="00701979"/>
    <w:rsid w:val="0070779B"/>
    <w:rsid w:val="00713634"/>
    <w:rsid w:val="00713EDD"/>
    <w:rsid w:val="00713F2B"/>
    <w:rsid w:val="0072543C"/>
    <w:rsid w:val="007256F6"/>
    <w:rsid w:val="00725741"/>
    <w:rsid w:val="00726FA1"/>
    <w:rsid w:val="00727CE8"/>
    <w:rsid w:val="00727E67"/>
    <w:rsid w:val="007320BE"/>
    <w:rsid w:val="00737D25"/>
    <w:rsid w:val="00747359"/>
    <w:rsid w:val="00747E7F"/>
    <w:rsid w:val="0075063B"/>
    <w:rsid w:val="00752B8B"/>
    <w:rsid w:val="00756C18"/>
    <w:rsid w:val="0075762C"/>
    <w:rsid w:val="007606E8"/>
    <w:rsid w:val="00764D81"/>
    <w:rsid w:val="007663DB"/>
    <w:rsid w:val="0076676D"/>
    <w:rsid w:val="00766E96"/>
    <w:rsid w:val="00772ED5"/>
    <w:rsid w:val="00780003"/>
    <w:rsid w:val="00781310"/>
    <w:rsid w:val="00782510"/>
    <w:rsid w:val="00784BF0"/>
    <w:rsid w:val="007A0B23"/>
    <w:rsid w:val="007A2002"/>
    <w:rsid w:val="007A2978"/>
    <w:rsid w:val="007A380C"/>
    <w:rsid w:val="007A3F87"/>
    <w:rsid w:val="007B2A0B"/>
    <w:rsid w:val="007C1356"/>
    <w:rsid w:val="007C205D"/>
    <w:rsid w:val="007C209B"/>
    <w:rsid w:val="007C280A"/>
    <w:rsid w:val="007C32D8"/>
    <w:rsid w:val="007C772C"/>
    <w:rsid w:val="007D297C"/>
    <w:rsid w:val="007D4486"/>
    <w:rsid w:val="007D5E0E"/>
    <w:rsid w:val="007D7DBF"/>
    <w:rsid w:val="007E1F39"/>
    <w:rsid w:val="007E65DB"/>
    <w:rsid w:val="007E7EFD"/>
    <w:rsid w:val="007F02E8"/>
    <w:rsid w:val="007F02F3"/>
    <w:rsid w:val="007F2548"/>
    <w:rsid w:val="007F28C8"/>
    <w:rsid w:val="008002E8"/>
    <w:rsid w:val="0080155C"/>
    <w:rsid w:val="00824594"/>
    <w:rsid w:val="008315D7"/>
    <w:rsid w:val="00831C18"/>
    <w:rsid w:val="0083325B"/>
    <w:rsid w:val="00833271"/>
    <w:rsid w:val="008335E2"/>
    <w:rsid w:val="00836EA7"/>
    <w:rsid w:val="008404EF"/>
    <w:rsid w:val="008438A5"/>
    <w:rsid w:val="00844E08"/>
    <w:rsid w:val="00846A24"/>
    <w:rsid w:val="00850175"/>
    <w:rsid w:val="00852ED2"/>
    <w:rsid w:val="00854F4C"/>
    <w:rsid w:val="008561E1"/>
    <w:rsid w:val="00860D22"/>
    <w:rsid w:val="0087123B"/>
    <w:rsid w:val="00873213"/>
    <w:rsid w:val="00873688"/>
    <w:rsid w:val="00874F19"/>
    <w:rsid w:val="00877676"/>
    <w:rsid w:val="00880DF9"/>
    <w:rsid w:val="00883D44"/>
    <w:rsid w:val="0088746A"/>
    <w:rsid w:val="00892E4D"/>
    <w:rsid w:val="0089510A"/>
    <w:rsid w:val="008A065F"/>
    <w:rsid w:val="008A2556"/>
    <w:rsid w:val="008A351A"/>
    <w:rsid w:val="008A7A64"/>
    <w:rsid w:val="008C0792"/>
    <w:rsid w:val="008C24D2"/>
    <w:rsid w:val="008C25FA"/>
    <w:rsid w:val="008C7173"/>
    <w:rsid w:val="008D30EA"/>
    <w:rsid w:val="008D4A78"/>
    <w:rsid w:val="008D699D"/>
    <w:rsid w:val="008D6D56"/>
    <w:rsid w:val="008E365D"/>
    <w:rsid w:val="008E59F7"/>
    <w:rsid w:val="008F586E"/>
    <w:rsid w:val="009011A4"/>
    <w:rsid w:val="00905A28"/>
    <w:rsid w:val="00906781"/>
    <w:rsid w:val="00915546"/>
    <w:rsid w:val="00915C91"/>
    <w:rsid w:val="00924050"/>
    <w:rsid w:val="00930CD9"/>
    <w:rsid w:val="009335F7"/>
    <w:rsid w:val="00940378"/>
    <w:rsid w:val="009415DE"/>
    <w:rsid w:val="00942A0E"/>
    <w:rsid w:val="00942E86"/>
    <w:rsid w:val="009436E8"/>
    <w:rsid w:val="00943D59"/>
    <w:rsid w:val="009448A1"/>
    <w:rsid w:val="00950A2B"/>
    <w:rsid w:val="00952756"/>
    <w:rsid w:val="00953652"/>
    <w:rsid w:val="00955368"/>
    <w:rsid w:val="00957453"/>
    <w:rsid w:val="00960B53"/>
    <w:rsid w:val="00963D23"/>
    <w:rsid w:val="00966350"/>
    <w:rsid w:val="009727D0"/>
    <w:rsid w:val="00982E79"/>
    <w:rsid w:val="00987D12"/>
    <w:rsid w:val="00992A41"/>
    <w:rsid w:val="009966E0"/>
    <w:rsid w:val="009A334E"/>
    <w:rsid w:val="009A3559"/>
    <w:rsid w:val="009A48D4"/>
    <w:rsid w:val="009A5387"/>
    <w:rsid w:val="009A7B76"/>
    <w:rsid w:val="009B4029"/>
    <w:rsid w:val="009B6C20"/>
    <w:rsid w:val="009B7328"/>
    <w:rsid w:val="009C15FC"/>
    <w:rsid w:val="009D002E"/>
    <w:rsid w:val="009D13CB"/>
    <w:rsid w:val="009D1A09"/>
    <w:rsid w:val="009E361D"/>
    <w:rsid w:val="009E674D"/>
    <w:rsid w:val="009F7DD1"/>
    <w:rsid w:val="00A03607"/>
    <w:rsid w:val="00A03C92"/>
    <w:rsid w:val="00A05562"/>
    <w:rsid w:val="00A157F4"/>
    <w:rsid w:val="00A174B2"/>
    <w:rsid w:val="00A2053F"/>
    <w:rsid w:val="00A21925"/>
    <w:rsid w:val="00A22E2A"/>
    <w:rsid w:val="00A34392"/>
    <w:rsid w:val="00A40644"/>
    <w:rsid w:val="00A473B7"/>
    <w:rsid w:val="00A52029"/>
    <w:rsid w:val="00A53A08"/>
    <w:rsid w:val="00A5592B"/>
    <w:rsid w:val="00A55953"/>
    <w:rsid w:val="00A56FED"/>
    <w:rsid w:val="00A57C4C"/>
    <w:rsid w:val="00A60350"/>
    <w:rsid w:val="00A6070E"/>
    <w:rsid w:val="00A60B16"/>
    <w:rsid w:val="00A6339F"/>
    <w:rsid w:val="00A64A95"/>
    <w:rsid w:val="00A72C35"/>
    <w:rsid w:val="00A74025"/>
    <w:rsid w:val="00A74982"/>
    <w:rsid w:val="00A76601"/>
    <w:rsid w:val="00A801CC"/>
    <w:rsid w:val="00A83304"/>
    <w:rsid w:val="00A9002C"/>
    <w:rsid w:val="00A91F0E"/>
    <w:rsid w:val="00A92DB7"/>
    <w:rsid w:val="00A96C39"/>
    <w:rsid w:val="00AA20C5"/>
    <w:rsid w:val="00AA2AF8"/>
    <w:rsid w:val="00AA2F70"/>
    <w:rsid w:val="00AA59DF"/>
    <w:rsid w:val="00AB113E"/>
    <w:rsid w:val="00AB2033"/>
    <w:rsid w:val="00AB3A3E"/>
    <w:rsid w:val="00AC0D33"/>
    <w:rsid w:val="00AD01D5"/>
    <w:rsid w:val="00AD3A6A"/>
    <w:rsid w:val="00AE07B6"/>
    <w:rsid w:val="00AE1E28"/>
    <w:rsid w:val="00AE528A"/>
    <w:rsid w:val="00AE534B"/>
    <w:rsid w:val="00AE7278"/>
    <w:rsid w:val="00AE7887"/>
    <w:rsid w:val="00AF296C"/>
    <w:rsid w:val="00AF3D9F"/>
    <w:rsid w:val="00AF6007"/>
    <w:rsid w:val="00B005EC"/>
    <w:rsid w:val="00B04910"/>
    <w:rsid w:val="00B07F19"/>
    <w:rsid w:val="00B10CEA"/>
    <w:rsid w:val="00B209CC"/>
    <w:rsid w:val="00B2160B"/>
    <w:rsid w:val="00B22240"/>
    <w:rsid w:val="00B249EF"/>
    <w:rsid w:val="00B24C68"/>
    <w:rsid w:val="00B27874"/>
    <w:rsid w:val="00B36768"/>
    <w:rsid w:val="00B36BF4"/>
    <w:rsid w:val="00B36CCD"/>
    <w:rsid w:val="00B4097B"/>
    <w:rsid w:val="00B414C2"/>
    <w:rsid w:val="00B42316"/>
    <w:rsid w:val="00B45335"/>
    <w:rsid w:val="00B4579C"/>
    <w:rsid w:val="00B472DE"/>
    <w:rsid w:val="00B524E0"/>
    <w:rsid w:val="00B53662"/>
    <w:rsid w:val="00B54237"/>
    <w:rsid w:val="00B54418"/>
    <w:rsid w:val="00B55686"/>
    <w:rsid w:val="00B636AE"/>
    <w:rsid w:val="00B67465"/>
    <w:rsid w:val="00B67B9B"/>
    <w:rsid w:val="00B70A6C"/>
    <w:rsid w:val="00B72316"/>
    <w:rsid w:val="00B744A7"/>
    <w:rsid w:val="00B75518"/>
    <w:rsid w:val="00B760AA"/>
    <w:rsid w:val="00B766FA"/>
    <w:rsid w:val="00B859A2"/>
    <w:rsid w:val="00B95202"/>
    <w:rsid w:val="00BA2365"/>
    <w:rsid w:val="00BA2F04"/>
    <w:rsid w:val="00BA3EA7"/>
    <w:rsid w:val="00BA6249"/>
    <w:rsid w:val="00BA74D5"/>
    <w:rsid w:val="00BC228D"/>
    <w:rsid w:val="00BC6229"/>
    <w:rsid w:val="00BD1425"/>
    <w:rsid w:val="00BD643D"/>
    <w:rsid w:val="00BE1154"/>
    <w:rsid w:val="00BE2EE0"/>
    <w:rsid w:val="00BE5E47"/>
    <w:rsid w:val="00BF1543"/>
    <w:rsid w:val="00BF2DA8"/>
    <w:rsid w:val="00BF5F38"/>
    <w:rsid w:val="00C04211"/>
    <w:rsid w:val="00C12836"/>
    <w:rsid w:val="00C15809"/>
    <w:rsid w:val="00C16765"/>
    <w:rsid w:val="00C25577"/>
    <w:rsid w:val="00C32C13"/>
    <w:rsid w:val="00C338F3"/>
    <w:rsid w:val="00C33D2C"/>
    <w:rsid w:val="00C34A67"/>
    <w:rsid w:val="00C34DF1"/>
    <w:rsid w:val="00C359CB"/>
    <w:rsid w:val="00C4197B"/>
    <w:rsid w:val="00C41DCA"/>
    <w:rsid w:val="00C42F31"/>
    <w:rsid w:val="00C46900"/>
    <w:rsid w:val="00C47451"/>
    <w:rsid w:val="00C50637"/>
    <w:rsid w:val="00C523CD"/>
    <w:rsid w:val="00C54FB0"/>
    <w:rsid w:val="00C56F0B"/>
    <w:rsid w:val="00C61832"/>
    <w:rsid w:val="00C6215F"/>
    <w:rsid w:val="00C63314"/>
    <w:rsid w:val="00C67138"/>
    <w:rsid w:val="00C76AFC"/>
    <w:rsid w:val="00C77E73"/>
    <w:rsid w:val="00C83077"/>
    <w:rsid w:val="00C85350"/>
    <w:rsid w:val="00C8536E"/>
    <w:rsid w:val="00C8768B"/>
    <w:rsid w:val="00C87B27"/>
    <w:rsid w:val="00C913ED"/>
    <w:rsid w:val="00C91C9C"/>
    <w:rsid w:val="00C932F1"/>
    <w:rsid w:val="00CA4919"/>
    <w:rsid w:val="00CA5CE7"/>
    <w:rsid w:val="00CB0437"/>
    <w:rsid w:val="00CB0B56"/>
    <w:rsid w:val="00CC142E"/>
    <w:rsid w:val="00CC1F34"/>
    <w:rsid w:val="00CC691D"/>
    <w:rsid w:val="00CC7CB1"/>
    <w:rsid w:val="00CD243C"/>
    <w:rsid w:val="00CD2F05"/>
    <w:rsid w:val="00CD4E0A"/>
    <w:rsid w:val="00CD5FE1"/>
    <w:rsid w:val="00CE23DB"/>
    <w:rsid w:val="00CE5B28"/>
    <w:rsid w:val="00CF6BCE"/>
    <w:rsid w:val="00D00CFF"/>
    <w:rsid w:val="00D04460"/>
    <w:rsid w:val="00D05F8A"/>
    <w:rsid w:val="00D076B1"/>
    <w:rsid w:val="00D07DCC"/>
    <w:rsid w:val="00D1014A"/>
    <w:rsid w:val="00D15DC1"/>
    <w:rsid w:val="00D21DF6"/>
    <w:rsid w:val="00D23652"/>
    <w:rsid w:val="00D23C2E"/>
    <w:rsid w:val="00D260C5"/>
    <w:rsid w:val="00D264F1"/>
    <w:rsid w:val="00D27E62"/>
    <w:rsid w:val="00D30B32"/>
    <w:rsid w:val="00D30DF4"/>
    <w:rsid w:val="00D328FE"/>
    <w:rsid w:val="00D374AD"/>
    <w:rsid w:val="00D42C3E"/>
    <w:rsid w:val="00D4536E"/>
    <w:rsid w:val="00D46E22"/>
    <w:rsid w:val="00D51C92"/>
    <w:rsid w:val="00D577DB"/>
    <w:rsid w:val="00D60150"/>
    <w:rsid w:val="00D605B7"/>
    <w:rsid w:val="00D64A71"/>
    <w:rsid w:val="00D723EA"/>
    <w:rsid w:val="00D73699"/>
    <w:rsid w:val="00D76A90"/>
    <w:rsid w:val="00D80789"/>
    <w:rsid w:val="00D83E3E"/>
    <w:rsid w:val="00D84B92"/>
    <w:rsid w:val="00D94CE0"/>
    <w:rsid w:val="00D95012"/>
    <w:rsid w:val="00DA2DE1"/>
    <w:rsid w:val="00DA38DB"/>
    <w:rsid w:val="00DA4364"/>
    <w:rsid w:val="00DB229C"/>
    <w:rsid w:val="00DB24B8"/>
    <w:rsid w:val="00DB3C7C"/>
    <w:rsid w:val="00DB46DC"/>
    <w:rsid w:val="00DB53B6"/>
    <w:rsid w:val="00DB57E0"/>
    <w:rsid w:val="00DB6ED3"/>
    <w:rsid w:val="00DC287A"/>
    <w:rsid w:val="00DC2ABB"/>
    <w:rsid w:val="00DC7895"/>
    <w:rsid w:val="00DD18E6"/>
    <w:rsid w:val="00DD3B74"/>
    <w:rsid w:val="00DD5228"/>
    <w:rsid w:val="00DD6140"/>
    <w:rsid w:val="00DD615A"/>
    <w:rsid w:val="00DD79E7"/>
    <w:rsid w:val="00DE4590"/>
    <w:rsid w:val="00DF23AF"/>
    <w:rsid w:val="00DF2A68"/>
    <w:rsid w:val="00DF61CF"/>
    <w:rsid w:val="00E01C84"/>
    <w:rsid w:val="00E0747D"/>
    <w:rsid w:val="00E177E3"/>
    <w:rsid w:val="00E259A1"/>
    <w:rsid w:val="00E276DC"/>
    <w:rsid w:val="00E3576E"/>
    <w:rsid w:val="00E4489E"/>
    <w:rsid w:val="00E46574"/>
    <w:rsid w:val="00E50012"/>
    <w:rsid w:val="00E517F6"/>
    <w:rsid w:val="00E61245"/>
    <w:rsid w:val="00E634D8"/>
    <w:rsid w:val="00E63692"/>
    <w:rsid w:val="00E64AC1"/>
    <w:rsid w:val="00E66E07"/>
    <w:rsid w:val="00E71EBF"/>
    <w:rsid w:val="00E72922"/>
    <w:rsid w:val="00E73114"/>
    <w:rsid w:val="00E74D58"/>
    <w:rsid w:val="00E805EA"/>
    <w:rsid w:val="00E80C63"/>
    <w:rsid w:val="00E9048D"/>
    <w:rsid w:val="00E92E96"/>
    <w:rsid w:val="00E95F6D"/>
    <w:rsid w:val="00E95FC4"/>
    <w:rsid w:val="00EA2F17"/>
    <w:rsid w:val="00EA3539"/>
    <w:rsid w:val="00EA5ECB"/>
    <w:rsid w:val="00EA7C57"/>
    <w:rsid w:val="00EB3E04"/>
    <w:rsid w:val="00EC1159"/>
    <w:rsid w:val="00EC68E6"/>
    <w:rsid w:val="00ED10A2"/>
    <w:rsid w:val="00ED312B"/>
    <w:rsid w:val="00ED3E4D"/>
    <w:rsid w:val="00EE0489"/>
    <w:rsid w:val="00EE05A1"/>
    <w:rsid w:val="00EE1E37"/>
    <w:rsid w:val="00EE2CF5"/>
    <w:rsid w:val="00EE4079"/>
    <w:rsid w:val="00EE533C"/>
    <w:rsid w:val="00EE6617"/>
    <w:rsid w:val="00EE66E8"/>
    <w:rsid w:val="00EF14D7"/>
    <w:rsid w:val="00EF1E74"/>
    <w:rsid w:val="00EF2C47"/>
    <w:rsid w:val="00EF5CCA"/>
    <w:rsid w:val="00EF5F50"/>
    <w:rsid w:val="00F006D1"/>
    <w:rsid w:val="00F014CF"/>
    <w:rsid w:val="00F13044"/>
    <w:rsid w:val="00F14D15"/>
    <w:rsid w:val="00F1650D"/>
    <w:rsid w:val="00F20138"/>
    <w:rsid w:val="00F20509"/>
    <w:rsid w:val="00F20C7A"/>
    <w:rsid w:val="00F2127C"/>
    <w:rsid w:val="00F2132F"/>
    <w:rsid w:val="00F2504E"/>
    <w:rsid w:val="00F25444"/>
    <w:rsid w:val="00F26B1F"/>
    <w:rsid w:val="00F374C2"/>
    <w:rsid w:val="00F4150C"/>
    <w:rsid w:val="00F47CBF"/>
    <w:rsid w:val="00F52DC8"/>
    <w:rsid w:val="00F54512"/>
    <w:rsid w:val="00F54A2C"/>
    <w:rsid w:val="00F5687A"/>
    <w:rsid w:val="00F60502"/>
    <w:rsid w:val="00F61BE4"/>
    <w:rsid w:val="00F61E9E"/>
    <w:rsid w:val="00F668B9"/>
    <w:rsid w:val="00F67809"/>
    <w:rsid w:val="00F67975"/>
    <w:rsid w:val="00F732B1"/>
    <w:rsid w:val="00F73360"/>
    <w:rsid w:val="00F75A71"/>
    <w:rsid w:val="00F83F30"/>
    <w:rsid w:val="00F849FD"/>
    <w:rsid w:val="00F867C6"/>
    <w:rsid w:val="00F86B65"/>
    <w:rsid w:val="00F907D6"/>
    <w:rsid w:val="00F92A50"/>
    <w:rsid w:val="00F92AC2"/>
    <w:rsid w:val="00F93811"/>
    <w:rsid w:val="00F94FBB"/>
    <w:rsid w:val="00F95AE0"/>
    <w:rsid w:val="00F971C1"/>
    <w:rsid w:val="00F97CA0"/>
    <w:rsid w:val="00FA3947"/>
    <w:rsid w:val="00FA557A"/>
    <w:rsid w:val="00FB0664"/>
    <w:rsid w:val="00FB3FEC"/>
    <w:rsid w:val="00FB41FB"/>
    <w:rsid w:val="00FB459D"/>
    <w:rsid w:val="00FB683F"/>
    <w:rsid w:val="00FB7162"/>
    <w:rsid w:val="00FC1287"/>
    <w:rsid w:val="00FC4E9B"/>
    <w:rsid w:val="00FC529E"/>
    <w:rsid w:val="00FD0ACA"/>
    <w:rsid w:val="00FD297F"/>
    <w:rsid w:val="00FD29E6"/>
    <w:rsid w:val="00FD39C4"/>
    <w:rsid w:val="00FD610A"/>
    <w:rsid w:val="00FE14ED"/>
    <w:rsid w:val="00FE298C"/>
    <w:rsid w:val="00FE2EB5"/>
    <w:rsid w:val="00FE49AB"/>
    <w:rsid w:val="00FF0621"/>
    <w:rsid w:val="00FF2E90"/>
    <w:rsid w:val="00FF446E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9377"/>
    <o:shapelayout v:ext="edit">
      <o:idmap v:ext="edit" data="1"/>
    </o:shapelayout>
  </w:shapeDefaults>
  <w:decimalSymbol w:val=","/>
  <w:listSeparator w:val=";"/>
  <w14:docId w14:val="089CFA7B"/>
  <w15:docId w15:val="{D8CFCDFB-F820-4DCD-BAD2-141A7397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49AB"/>
    <w:pPr>
      <w:spacing w:line="290" w:lineRule="atLeast"/>
    </w:pPr>
    <w:rPr>
      <w:rFonts w:ascii="Arial" w:hAnsi="Arial"/>
      <w:spacing w:val="6"/>
      <w:sz w:val="22"/>
      <w:szCs w:val="24"/>
    </w:rPr>
  </w:style>
  <w:style w:type="paragraph" w:styleId="Kop1">
    <w:name w:val="heading 1"/>
    <w:basedOn w:val="Standaard"/>
    <w:next w:val="Standaard"/>
    <w:qFormat/>
    <w:rsid w:val="00EA7C57"/>
    <w:pPr>
      <w:keepNext/>
      <w:numPr>
        <w:numId w:val="4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EA7C57"/>
    <w:pPr>
      <w:keepNext/>
      <w:numPr>
        <w:ilvl w:val="1"/>
        <w:numId w:val="4"/>
      </w:numPr>
      <w:tabs>
        <w:tab w:val="left" w:pos="340"/>
        <w:tab w:val="left" w:pos="680"/>
        <w:tab w:val="left" w:pos="1020"/>
        <w:tab w:val="left" w:pos="1361"/>
      </w:tabs>
      <w:spacing w:line="280" w:lineRule="atLeast"/>
      <w:outlineLvl w:val="1"/>
    </w:pPr>
    <w:rPr>
      <w:b/>
      <w:spacing w:val="4"/>
      <w:sz w:val="20"/>
      <w:szCs w:val="20"/>
      <w:lang w:eastAsia="en-US"/>
    </w:rPr>
  </w:style>
  <w:style w:type="paragraph" w:styleId="Kop3">
    <w:name w:val="heading 3"/>
    <w:basedOn w:val="Standaard"/>
    <w:next w:val="Standaard"/>
    <w:qFormat/>
    <w:rsid w:val="00EA7C57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EA7C57"/>
    <w:pPr>
      <w:keepNext/>
      <w:numPr>
        <w:ilvl w:val="3"/>
        <w:numId w:val="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EA7C57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EA7C57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Kop7">
    <w:name w:val="heading 7"/>
    <w:basedOn w:val="Standaard"/>
    <w:next w:val="Standaard"/>
    <w:qFormat/>
    <w:rsid w:val="00EA7C57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qFormat/>
    <w:rsid w:val="00EA7C57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qFormat/>
    <w:rsid w:val="00EA7C57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ternatief">
    <w:name w:val="alternatief"/>
    <w:basedOn w:val="Standaard"/>
    <w:rsid w:val="00EA7C57"/>
    <w:pPr>
      <w:numPr>
        <w:numId w:val="1"/>
      </w:numPr>
    </w:pPr>
    <w:rPr>
      <w:szCs w:val="20"/>
      <w:lang w:eastAsia="en-US"/>
    </w:rPr>
  </w:style>
  <w:style w:type="paragraph" w:customStyle="1" w:styleId="plattetekst">
    <w:name w:val="platte tekst"/>
    <w:basedOn w:val="Standaard"/>
    <w:link w:val="plattetekstChar"/>
    <w:uiPriority w:val="99"/>
    <w:rsid w:val="00EA7C57"/>
    <w:pPr>
      <w:tabs>
        <w:tab w:val="left" w:pos="397"/>
        <w:tab w:val="left" w:pos="794"/>
        <w:tab w:val="left" w:pos="1191"/>
        <w:tab w:val="left" w:pos="1588"/>
        <w:tab w:val="left" w:pos="1985"/>
      </w:tabs>
    </w:pPr>
    <w:rPr>
      <w:szCs w:val="20"/>
      <w:lang w:eastAsia="en-US"/>
    </w:rPr>
  </w:style>
  <w:style w:type="paragraph" w:customStyle="1" w:styleId="antwoord">
    <w:name w:val="antwoord"/>
    <w:basedOn w:val="plattetekst"/>
    <w:next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right" w:leader="dot" w:pos="8335"/>
      </w:tabs>
    </w:pPr>
  </w:style>
  <w:style w:type="paragraph" w:customStyle="1" w:styleId="balkvoorop">
    <w:name w:val="balkvoorop"/>
    <w:basedOn w:val="Standaard"/>
    <w:rsid w:val="00EA7C57"/>
    <w:pPr>
      <w:shd w:val="clear" w:color="auto" w:fill="000000"/>
      <w:tabs>
        <w:tab w:val="right" w:pos="9526"/>
      </w:tabs>
      <w:spacing w:before="480" w:line="480" w:lineRule="exact"/>
      <w:jc w:val="right"/>
    </w:pPr>
    <w:rPr>
      <w:b/>
      <w:color w:val="FFFFFF"/>
      <w:spacing w:val="12"/>
      <w:position w:val="4"/>
      <w:sz w:val="28"/>
      <w:szCs w:val="20"/>
      <w:lang w:eastAsia="en-US"/>
    </w:rPr>
  </w:style>
  <w:style w:type="paragraph" w:customStyle="1" w:styleId="balkvooropbijlage">
    <w:name w:val="balkvooropbijlage"/>
    <w:basedOn w:val="Standaard"/>
    <w:next w:val="Standaard"/>
    <w:rsid w:val="00EA7C57"/>
    <w:pPr>
      <w:shd w:val="clear" w:color="auto" w:fill="000000"/>
      <w:tabs>
        <w:tab w:val="right" w:pos="8335"/>
      </w:tabs>
      <w:spacing w:line="360" w:lineRule="exact"/>
      <w:ind w:left="-941" w:right="-318" w:firstLine="510"/>
    </w:pPr>
    <w:rPr>
      <w:b/>
      <w:color w:val="FFFFFF"/>
      <w:spacing w:val="8"/>
      <w:position w:val="2"/>
      <w:sz w:val="28"/>
      <w:szCs w:val="20"/>
      <w:lang w:eastAsia="en-US"/>
    </w:rPr>
  </w:style>
  <w:style w:type="paragraph" w:customStyle="1" w:styleId="compex">
    <w:name w:val="compex"/>
    <w:basedOn w:val="Standaard"/>
    <w:next w:val="plattetekst"/>
    <w:rsid w:val="00EA7C57"/>
    <w:pPr>
      <w:numPr>
        <w:numId w:val="2"/>
      </w:numPr>
      <w:tabs>
        <w:tab w:val="clear" w:pos="0"/>
      </w:tabs>
      <w:ind w:firstLine="0"/>
    </w:pPr>
    <w:rPr>
      <w:i/>
      <w:szCs w:val="20"/>
    </w:rPr>
  </w:style>
  <w:style w:type="paragraph" w:customStyle="1" w:styleId="diskette">
    <w:name w:val="diskette"/>
    <w:basedOn w:val="Standaard"/>
    <w:next w:val="plattetekst"/>
    <w:rsid w:val="00EA7C57"/>
    <w:pPr>
      <w:numPr>
        <w:numId w:val="3"/>
      </w:numPr>
      <w:tabs>
        <w:tab w:val="clear" w:pos="0"/>
      </w:tabs>
      <w:ind w:firstLine="0"/>
    </w:pPr>
    <w:rPr>
      <w:i/>
      <w:szCs w:val="20"/>
      <w:lang w:eastAsia="en-US"/>
    </w:rPr>
  </w:style>
  <w:style w:type="paragraph" w:customStyle="1" w:styleId="doctype">
    <w:name w:val="doctype"/>
    <w:basedOn w:val="Standaard"/>
    <w:rsid w:val="00EA7C57"/>
    <w:pPr>
      <w:spacing w:before="240" w:after="60"/>
      <w:jc w:val="right"/>
    </w:pPr>
    <w:rPr>
      <w:b/>
      <w:spacing w:val="8"/>
      <w:kern w:val="32"/>
      <w:sz w:val="32"/>
    </w:rPr>
  </w:style>
  <w:style w:type="character" w:customStyle="1" w:styleId="gewicht">
    <w:name w:val="gewicht"/>
    <w:rsid w:val="00EA7C57"/>
    <w:rPr>
      <w:rFonts w:ascii="Arial" w:hAnsi="Arial"/>
      <w:sz w:val="16"/>
    </w:rPr>
  </w:style>
  <w:style w:type="paragraph" w:customStyle="1" w:styleId="jaartal">
    <w:name w:val="jaartal"/>
    <w:basedOn w:val="Standaard"/>
    <w:rsid w:val="00EA7C57"/>
    <w:pPr>
      <w:spacing w:after="480"/>
      <w:jc w:val="right"/>
    </w:pPr>
    <w:rPr>
      <w:b/>
      <w:bCs/>
      <w:spacing w:val="20"/>
      <w:sz w:val="72"/>
      <w:szCs w:val="20"/>
      <w:lang w:eastAsia="en-US"/>
    </w:rPr>
  </w:style>
  <w:style w:type="paragraph" w:customStyle="1" w:styleId="kopbalk">
    <w:name w:val="kopbalk"/>
    <w:basedOn w:val="plattetekst"/>
    <w:next w:val="plattetekst"/>
    <w:rsid w:val="00EA7C57"/>
    <w:pPr>
      <w:pBdr>
        <w:bottom w:val="single" w:sz="36" w:space="1" w:color="C0C0C0"/>
      </w:pBdr>
      <w:tabs>
        <w:tab w:val="left" w:pos="0"/>
        <w:tab w:val="right" w:pos="8335"/>
      </w:tabs>
      <w:spacing w:line="240" w:lineRule="atLeast"/>
      <w:ind w:left="-964" w:right="-340" w:firstLine="510"/>
    </w:pPr>
    <w:rPr>
      <w:b/>
      <w:spacing w:val="8"/>
      <w:position w:val="10"/>
      <w:sz w:val="28"/>
    </w:rPr>
  </w:style>
  <w:style w:type="paragraph" w:customStyle="1" w:styleId="langevaknaam">
    <w:name w:val="langevaknaam"/>
    <w:basedOn w:val="balkvoorop"/>
    <w:rsid w:val="00EA7C57"/>
    <w:pPr>
      <w:pBdr>
        <w:bottom w:val="single" w:sz="36" w:space="1" w:color="C0C0C0"/>
      </w:pBdr>
      <w:shd w:val="clear" w:color="auto" w:fill="auto"/>
      <w:spacing w:before="120" w:line="400" w:lineRule="exact"/>
      <w:jc w:val="left"/>
    </w:pPr>
    <w:rPr>
      <w:color w:val="000000"/>
      <w:position w:val="10"/>
    </w:rPr>
  </w:style>
  <w:style w:type="paragraph" w:customStyle="1" w:styleId="langevaknaambijlage">
    <w:name w:val="langevaknaambijlage"/>
    <w:basedOn w:val="balkvooropbijlage"/>
    <w:next w:val="plattetekst"/>
    <w:rsid w:val="00EA7C57"/>
    <w:pPr>
      <w:pBdr>
        <w:top w:val="single" w:sz="12" w:space="1" w:color="C0C0C0"/>
        <w:left w:val="single" w:sz="12" w:space="1" w:color="C0C0C0"/>
        <w:bottom w:val="single" w:sz="12" w:space="1" w:color="C0C0C0"/>
        <w:right w:val="single" w:sz="12" w:space="1" w:color="C0C0C0"/>
      </w:pBdr>
      <w:shd w:val="clear" w:color="auto" w:fill="auto"/>
      <w:spacing w:line="320" w:lineRule="exact"/>
      <w:ind w:left="-919" w:right="-295"/>
    </w:pPr>
    <w:rPr>
      <w:color w:val="000000"/>
    </w:rPr>
  </w:style>
  <w:style w:type="paragraph" w:customStyle="1" w:styleId="leestekst">
    <w:name w:val="leestekst"/>
    <w:basedOn w:val="Standaard"/>
    <w:rsid w:val="00EA7C57"/>
    <w:rPr>
      <w:szCs w:val="20"/>
      <w:lang w:eastAsia="en-US"/>
    </w:rPr>
  </w:style>
  <w:style w:type="character" w:customStyle="1" w:styleId="leesverder">
    <w:name w:val="leesverder"/>
    <w:rsid w:val="00EA7C57"/>
    <w:rPr>
      <w:rFonts w:ascii="Arial" w:hAnsi="Arial"/>
      <w:spacing w:val="6"/>
      <w:sz w:val="16"/>
    </w:rPr>
  </w:style>
  <w:style w:type="paragraph" w:customStyle="1" w:styleId="vraag">
    <w:name w:val="vraag"/>
    <w:basedOn w:val="plattetekst"/>
    <w:next w:val="plattetekst"/>
    <w:rsid w:val="00EA7C57"/>
    <w:pPr>
      <w:tabs>
        <w:tab w:val="center" w:pos="-397"/>
        <w:tab w:val="left" w:pos="0"/>
      </w:tabs>
      <w:ind w:hanging="964"/>
    </w:pPr>
  </w:style>
  <w:style w:type="paragraph" w:customStyle="1" w:styleId="mcvraag">
    <w:name w:val="mcvraag"/>
    <w:basedOn w:val="vraag"/>
    <w:next w:val="plattetekst"/>
    <w:rsid w:val="00EA7C57"/>
  </w:style>
  <w:style w:type="paragraph" w:customStyle="1" w:styleId="nummering">
    <w:name w:val="nummering"/>
    <w:basedOn w:val="Standaard"/>
    <w:uiPriority w:val="99"/>
    <w:rsid w:val="00EA7C57"/>
    <w:pPr>
      <w:numPr>
        <w:numId w:val="5"/>
      </w:numPr>
    </w:pPr>
    <w:rPr>
      <w:szCs w:val="20"/>
      <w:lang w:eastAsia="en-US"/>
    </w:rPr>
  </w:style>
  <w:style w:type="paragraph" w:customStyle="1" w:styleId="openvraag">
    <w:name w:val="openvraag"/>
    <w:basedOn w:val="vraag"/>
    <w:next w:val="plattetekst"/>
    <w:uiPriority w:val="99"/>
    <w:rsid w:val="00EA7C57"/>
  </w:style>
  <w:style w:type="paragraph" w:customStyle="1" w:styleId="opsomming">
    <w:name w:val="opsomming"/>
    <w:basedOn w:val="Standaard"/>
    <w:rsid w:val="00EA7C57"/>
    <w:pPr>
      <w:numPr>
        <w:numId w:val="6"/>
      </w:numPr>
    </w:pPr>
    <w:rPr>
      <w:szCs w:val="20"/>
      <w:lang w:eastAsia="en-US"/>
    </w:rPr>
  </w:style>
  <w:style w:type="character" w:customStyle="1" w:styleId="pagnr">
    <w:name w:val="pagnr"/>
    <w:rsid w:val="00EA7C57"/>
    <w:rPr>
      <w:rFonts w:ascii="Arial" w:hAnsi="Arial"/>
      <w:sz w:val="20"/>
    </w:rPr>
  </w:style>
  <w:style w:type="character" w:customStyle="1" w:styleId="sdu">
    <w:name w:val="sdu"/>
    <w:rsid w:val="00EA7C57"/>
    <w:rPr>
      <w:rFonts w:ascii="Arial" w:hAnsi="Arial"/>
      <w:spacing w:val="4"/>
      <w:sz w:val="14"/>
    </w:rPr>
  </w:style>
  <w:style w:type="character" w:customStyle="1" w:styleId="streepjes">
    <w:name w:val="streepjes"/>
    <w:rsid w:val="00EA7C57"/>
    <w:rPr>
      <w:spacing w:val="0"/>
      <w:w w:val="100"/>
      <w:kern w:val="0"/>
      <w:position w:val="0"/>
    </w:rPr>
  </w:style>
  <w:style w:type="character" w:customStyle="1" w:styleId="subscript">
    <w:name w:val="subscript"/>
    <w:rsid w:val="00EA7C57"/>
    <w:rPr>
      <w:spacing w:val="6"/>
      <w:sz w:val="24"/>
      <w:vertAlign w:val="subscript"/>
      <w:lang w:val="nl-NL"/>
    </w:rPr>
  </w:style>
  <w:style w:type="character" w:customStyle="1" w:styleId="superscript">
    <w:name w:val="superscript"/>
    <w:rsid w:val="00EA7C57"/>
    <w:rPr>
      <w:spacing w:val="-6"/>
      <w:sz w:val="24"/>
      <w:vertAlign w:val="superscript"/>
      <w:lang w:val="nl-NL"/>
    </w:rPr>
  </w:style>
  <w:style w:type="character" w:customStyle="1" w:styleId="verborgentekst">
    <w:name w:val="verborgentekst"/>
    <w:rsid w:val="00EA7C57"/>
    <w:rPr>
      <w:vanish/>
    </w:rPr>
  </w:style>
  <w:style w:type="paragraph" w:customStyle="1" w:styleId="voettekst">
    <w:name w:val="voettekst"/>
    <w:basedOn w:val="Standaard"/>
    <w:rsid w:val="00EA7C57"/>
    <w:pPr>
      <w:tabs>
        <w:tab w:val="center" w:pos="4820"/>
        <w:tab w:val="right" w:pos="9639"/>
      </w:tabs>
    </w:pPr>
  </w:style>
  <w:style w:type="character" w:customStyle="1" w:styleId="vraagnummer">
    <w:name w:val="vraagnummer"/>
    <w:rsid w:val="00EA7C57"/>
    <w:rPr>
      <w:b/>
      <w:sz w:val="20"/>
    </w:rPr>
  </w:style>
  <w:style w:type="paragraph" w:customStyle="1" w:styleId="vraagpijl">
    <w:name w:val="vraagpijl"/>
    <w:basedOn w:val="vraag"/>
    <w:next w:val="plattetekst"/>
    <w:rsid w:val="00EA7C57"/>
    <w:pPr>
      <w:ind w:left="-794" w:hanging="397"/>
    </w:pPr>
  </w:style>
  <w:style w:type="paragraph" w:styleId="Voettekst0">
    <w:name w:val="footer"/>
    <w:basedOn w:val="Standaard"/>
    <w:rsid w:val="00EA7C57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link w:val="KoptekstChar"/>
    <w:uiPriority w:val="99"/>
    <w:rsid w:val="00EA7C57"/>
    <w:pPr>
      <w:tabs>
        <w:tab w:val="center" w:pos="4536"/>
        <w:tab w:val="right" w:pos="9072"/>
      </w:tabs>
    </w:pPr>
  </w:style>
  <w:style w:type="character" w:styleId="Regelnummer">
    <w:name w:val="line number"/>
    <w:rsid w:val="00EA7C57"/>
    <w:rPr>
      <w:sz w:val="18"/>
    </w:rPr>
  </w:style>
  <w:style w:type="paragraph" w:customStyle="1" w:styleId="nummering2">
    <w:name w:val="nummering2"/>
    <w:basedOn w:val="nummering"/>
    <w:uiPriority w:val="99"/>
    <w:rsid w:val="00EA7C57"/>
    <w:pPr>
      <w:numPr>
        <w:ilvl w:val="1"/>
      </w:numPr>
    </w:pPr>
  </w:style>
  <w:style w:type="paragraph" w:customStyle="1" w:styleId="opsomming2">
    <w:name w:val="opsomming2"/>
    <w:basedOn w:val="opsomming"/>
    <w:rsid w:val="00EA7C57"/>
    <w:pPr>
      <w:numPr>
        <w:ilvl w:val="1"/>
      </w:numPr>
    </w:pPr>
  </w:style>
  <w:style w:type="table" w:styleId="Tabelraster">
    <w:name w:val="Table Grid"/>
    <w:basedOn w:val="Standaardtabel"/>
    <w:uiPriority w:val="59"/>
    <w:rsid w:val="00EA7C57"/>
    <w:pPr>
      <w:spacing w:line="29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nvermelding">
    <w:name w:val="bronvermelding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</w:tabs>
      <w:ind w:left="1418" w:hanging="1418"/>
    </w:pPr>
    <w:rPr>
      <w:sz w:val="18"/>
    </w:rPr>
  </w:style>
  <w:style w:type="paragraph" w:customStyle="1" w:styleId="opsomming3">
    <w:name w:val="opsomming3"/>
    <w:basedOn w:val="opsomming2"/>
    <w:rsid w:val="00EA7C57"/>
  </w:style>
  <w:style w:type="paragraph" w:customStyle="1" w:styleId="voetnoot">
    <w:name w:val="voetnoot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left" w:pos="680"/>
      </w:tabs>
    </w:pPr>
    <w:rPr>
      <w:sz w:val="18"/>
    </w:rPr>
  </w:style>
  <w:style w:type="character" w:customStyle="1" w:styleId="plattetekstChar">
    <w:name w:val="platte tekst Char"/>
    <w:link w:val="plattetekst"/>
    <w:uiPriority w:val="99"/>
    <w:locked/>
    <w:rsid w:val="00CD5FE1"/>
    <w:rPr>
      <w:rFonts w:ascii="Arial" w:hAnsi="Arial"/>
      <w:spacing w:val="6"/>
      <w:sz w:val="22"/>
      <w:lang w:val="nl-NL" w:eastAsia="en-US" w:bidi="ar-SA"/>
    </w:rPr>
  </w:style>
  <w:style w:type="character" w:styleId="Nadruk">
    <w:name w:val="Emphasis"/>
    <w:qFormat/>
    <w:rsid w:val="00214830"/>
    <w:rPr>
      <w:i/>
      <w:iCs/>
    </w:rPr>
  </w:style>
  <w:style w:type="paragraph" w:styleId="Lijstalinea">
    <w:name w:val="List Paragraph"/>
    <w:basedOn w:val="Standaard"/>
    <w:uiPriority w:val="34"/>
    <w:qFormat/>
    <w:rsid w:val="00905A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pacing w:val="0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DB229C"/>
    <w:rPr>
      <w:color w:val="808080"/>
    </w:rPr>
  </w:style>
  <w:style w:type="paragraph" w:customStyle="1" w:styleId="cvopen">
    <w:name w:val="cvopen"/>
    <w:basedOn w:val="plattetekst"/>
    <w:next w:val="Standaard"/>
    <w:rsid w:val="00E276DC"/>
    <w:pPr>
      <w:tabs>
        <w:tab w:val="center" w:pos="-397"/>
        <w:tab w:val="left" w:pos="0"/>
      </w:tabs>
      <w:ind w:left="-907"/>
    </w:pPr>
    <w:rPr>
      <w:b/>
      <w:szCs w:val="22"/>
    </w:rPr>
  </w:style>
  <w:style w:type="paragraph" w:customStyle="1" w:styleId="deelscores">
    <w:name w:val="deelscores"/>
    <w:basedOn w:val="Standaard"/>
    <w:rsid w:val="00E276DC"/>
    <w:pPr>
      <w:tabs>
        <w:tab w:val="left" w:pos="0"/>
        <w:tab w:val="num" w:pos="360"/>
        <w:tab w:val="left" w:pos="397"/>
        <w:tab w:val="center" w:pos="8222"/>
      </w:tabs>
    </w:pPr>
    <w:rPr>
      <w:rFonts w:ascii="Times New Roman" w:hAnsi="Times New Roman"/>
      <w:sz w:val="24"/>
      <w:lang w:eastAsia="en-US"/>
    </w:rPr>
  </w:style>
  <w:style w:type="character" w:customStyle="1" w:styleId="Kop2Char">
    <w:name w:val="Kop 2 Char"/>
    <w:basedOn w:val="Standaardalinea-lettertype"/>
    <w:rsid w:val="00C16765"/>
    <w:rPr>
      <w:b/>
      <w:bCs/>
      <w:sz w:val="24"/>
      <w:szCs w:val="24"/>
    </w:rPr>
  </w:style>
  <w:style w:type="paragraph" w:styleId="Geenafstand">
    <w:name w:val="No Spacing"/>
    <w:uiPriority w:val="1"/>
    <w:qFormat/>
    <w:rsid w:val="00DD79E7"/>
    <w:rPr>
      <w:rFonts w:ascii="Calibri" w:eastAsia="Calibri" w:hAnsi="Calibri"/>
      <w:sz w:val="22"/>
      <w:szCs w:val="22"/>
      <w:lang w:eastAsia="en-US"/>
    </w:rPr>
  </w:style>
  <w:style w:type="paragraph" w:customStyle="1" w:styleId="opgave">
    <w:name w:val="opgave"/>
    <w:basedOn w:val="Standaard"/>
    <w:rsid w:val="007C205D"/>
    <w:pPr>
      <w:tabs>
        <w:tab w:val="left" w:pos="-1629"/>
        <w:tab w:val="left" w:pos="0"/>
        <w:tab w:val="left" w:pos="426"/>
        <w:tab w:val="left" w:pos="851"/>
        <w:tab w:val="right" w:pos="8364"/>
      </w:tabs>
      <w:spacing w:line="240" w:lineRule="auto"/>
      <w:ind w:left="1134" w:hanging="1134"/>
    </w:pPr>
    <w:rPr>
      <w:rFonts w:ascii="Times New Roman" w:hAnsi="Times New Roman"/>
      <w:spacing w:val="0"/>
      <w:sz w:val="24"/>
      <w:szCs w:val="20"/>
    </w:rPr>
  </w:style>
  <w:style w:type="paragraph" w:customStyle="1" w:styleId="opgavetekst">
    <w:name w:val="opgavetekst"/>
    <w:basedOn w:val="Standaard"/>
    <w:next w:val="subopgave"/>
    <w:link w:val="opgavetekstChar"/>
    <w:autoRedefine/>
    <w:rsid w:val="007C205D"/>
    <w:pPr>
      <w:tabs>
        <w:tab w:val="left" w:pos="993"/>
        <w:tab w:val="left" w:pos="1276"/>
      </w:tabs>
      <w:spacing w:line="280" w:lineRule="atLeast"/>
      <w:ind w:left="709"/>
    </w:pPr>
    <w:rPr>
      <w:spacing w:val="0"/>
      <w:sz w:val="24"/>
    </w:rPr>
  </w:style>
  <w:style w:type="character" w:customStyle="1" w:styleId="opgavetekstChar">
    <w:name w:val="opgavetekst Char"/>
    <w:link w:val="opgavetekst"/>
    <w:rsid w:val="007C205D"/>
    <w:rPr>
      <w:rFonts w:ascii="Arial" w:hAnsi="Arial"/>
      <w:sz w:val="24"/>
      <w:szCs w:val="24"/>
    </w:rPr>
  </w:style>
  <w:style w:type="paragraph" w:customStyle="1" w:styleId="subopgave">
    <w:name w:val="subopgave"/>
    <w:basedOn w:val="opgavetekst"/>
    <w:link w:val="subopgaveCharChar"/>
    <w:rsid w:val="007C205D"/>
    <w:pPr>
      <w:tabs>
        <w:tab w:val="left" w:pos="709"/>
        <w:tab w:val="left" w:pos="5103"/>
      </w:tabs>
      <w:ind w:left="993" w:hanging="993"/>
    </w:pPr>
    <w:rPr>
      <w:rFonts w:eastAsia="Calibri"/>
      <w:lang w:eastAsia="en-US"/>
    </w:rPr>
  </w:style>
  <w:style w:type="character" w:customStyle="1" w:styleId="subopgaveCharChar">
    <w:name w:val="subopgave Char Char"/>
    <w:link w:val="subopgave"/>
    <w:rsid w:val="007C205D"/>
    <w:rPr>
      <w:rFonts w:ascii="Arial" w:eastAsia="Calibri" w:hAnsi="Arial"/>
      <w:sz w:val="24"/>
      <w:szCs w:val="24"/>
      <w:lang w:eastAsia="en-US"/>
    </w:rPr>
  </w:style>
  <w:style w:type="character" w:customStyle="1" w:styleId="Times13ptcursief">
    <w:name w:val="Times 13pt cursief"/>
    <w:rsid w:val="007C205D"/>
    <w:rPr>
      <w:rFonts w:ascii="Times New Roman" w:hAnsi="Times New Roman"/>
      <w:i/>
      <w:iCs/>
      <w:sz w:val="26"/>
      <w:szCs w:val="26"/>
    </w:rPr>
  </w:style>
  <w:style w:type="paragraph" w:customStyle="1" w:styleId="punten">
    <w:name w:val="punten"/>
    <w:basedOn w:val="Standaard"/>
    <w:link w:val="puntenChar"/>
    <w:rsid w:val="007C205D"/>
    <w:pPr>
      <w:tabs>
        <w:tab w:val="right" w:pos="567"/>
        <w:tab w:val="left" w:pos="851"/>
        <w:tab w:val="left" w:pos="1134"/>
      </w:tabs>
      <w:spacing w:line="300" w:lineRule="atLeast"/>
      <w:ind w:left="1134" w:hanging="1134"/>
    </w:pPr>
    <w:rPr>
      <w:spacing w:val="0"/>
      <w:sz w:val="14"/>
      <w:szCs w:val="20"/>
    </w:rPr>
  </w:style>
  <w:style w:type="character" w:customStyle="1" w:styleId="puntenChar">
    <w:name w:val="punten Char"/>
    <w:link w:val="punten"/>
    <w:rsid w:val="007C205D"/>
    <w:rPr>
      <w:rFonts w:ascii="Arial" w:hAnsi="Arial"/>
      <w:sz w:val="14"/>
    </w:rPr>
  </w:style>
  <w:style w:type="paragraph" w:styleId="Ballontekst">
    <w:name w:val="Balloon Text"/>
    <w:basedOn w:val="Standaard"/>
    <w:link w:val="BallontekstChar"/>
    <w:rsid w:val="00402B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B4A"/>
    <w:rPr>
      <w:rFonts w:ascii="Tahoma" w:hAnsi="Tahoma" w:cs="Tahoma"/>
      <w:spacing w:val="6"/>
      <w:sz w:val="16"/>
      <w:szCs w:val="16"/>
    </w:rPr>
  </w:style>
  <w:style w:type="paragraph" w:customStyle="1" w:styleId="Default">
    <w:name w:val="Default"/>
    <w:rsid w:val="00C913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pgavenr">
    <w:name w:val="opgavenr"/>
    <w:basedOn w:val="Standaard"/>
    <w:link w:val="opgavenrCharChar"/>
    <w:rsid w:val="00854F4C"/>
    <w:pPr>
      <w:spacing w:line="300" w:lineRule="atLeast"/>
      <w:ind w:left="709"/>
    </w:pPr>
    <w:rPr>
      <w:b/>
      <w:bCs/>
      <w:caps/>
      <w:spacing w:val="0"/>
      <w:sz w:val="24"/>
      <w:szCs w:val="20"/>
    </w:rPr>
  </w:style>
  <w:style w:type="character" w:customStyle="1" w:styleId="opgavenrCharChar">
    <w:name w:val="opgavenr Char Char"/>
    <w:link w:val="opgavenr"/>
    <w:rsid w:val="00854F4C"/>
    <w:rPr>
      <w:rFonts w:ascii="Arial" w:hAnsi="Arial"/>
      <w:b/>
      <w:bCs/>
      <w:caps/>
      <w:sz w:val="24"/>
    </w:rPr>
  </w:style>
  <w:style w:type="paragraph" w:customStyle="1" w:styleId="subopgaveRTTI">
    <w:name w:val="subopgave RTTI"/>
    <w:basedOn w:val="opgavetekst"/>
    <w:link w:val="subopgaveRTTIChar"/>
    <w:rsid w:val="00854F4C"/>
    <w:pPr>
      <w:tabs>
        <w:tab w:val="clear" w:pos="993"/>
        <w:tab w:val="clear" w:pos="1276"/>
        <w:tab w:val="left" w:pos="426"/>
        <w:tab w:val="left" w:pos="709"/>
        <w:tab w:val="left" w:pos="1134"/>
        <w:tab w:val="left" w:pos="1418"/>
        <w:tab w:val="right" w:pos="9072"/>
      </w:tabs>
      <w:spacing w:line="300" w:lineRule="atLeast"/>
      <w:ind w:left="1134" w:hanging="1134"/>
    </w:pPr>
  </w:style>
  <w:style w:type="character" w:customStyle="1" w:styleId="subopgaveRTTIChar">
    <w:name w:val="subopgave RTTI Char"/>
    <w:link w:val="subopgaveRTTI"/>
    <w:rsid w:val="00854F4C"/>
    <w:rPr>
      <w:rFonts w:ascii="Arial" w:hAnsi="Arial"/>
      <w:sz w:val="24"/>
      <w:szCs w:val="24"/>
    </w:rPr>
  </w:style>
  <w:style w:type="paragraph" w:customStyle="1" w:styleId="uitwerkingTimes">
    <w:name w:val="uitwerking Times"/>
    <w:basedOn w:val="subopgaveRTTI"/>
    <w:rsid w:val="00854F4C"/>
    <w:rPr>
      <w:rFonts w:ascii="Times New Roman" w:hAnsi="Times New Roman"/>
      <w:sz w:val="26"/>
    </w:rPr>
  </w:style>
  <w:style w:type="paragraph" w:customStyle="1" w:styleId="titel12pt">
    <w:name w:val="titel 12 pt"/>
    <w:basedOn w:val="Standaard"/>
    <w:rsid w:val="00C32C13"/>
    <w:pPr>
      <w:tabs>
        <w:tab w:val="right" w:pos="9072"/>
      </w:tabs>
      <w:spacing w:line="300" w:lineRule="atLeast"/>
      <w:ind w:left="709" w:right="360"/>
    </w:pPr>
    <w:rPr>
      <w:b/>
      <w:bCs/>
      <w:caps/>
      <w:spacing w:val="0"/>
      <w:sz w:val="24"/>
      <w:szCs w:val="20"/>
    </w:rPr>
  </w:style>
  <w:style w:type="table" w:customStyle="1" w:styleId="Rastertabel41">
    <w:name w:val="Rastertabel 41"/>
    <w:basedOn w:val="Standaardtabel"/>
    <w:uiPriority w:val="49"/>
    <w:rsid w:val="00B760A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Geenafstand2">
    <w:name w:val="Geen afstand2"/>
    <w:qFormat/>
    <w:rsid w:val="00B760AA"/>
    <w:rPr>
      <w:rFonts w:ascii="Calibri" w:hAnsi="Calibri"/>
      <w:sz w:val="22"/>
      <w:szCs w:val="22"/>
      <w:lang w:eastAsia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760AA"/>
    <w:rPr>
      <w:rFonts w:ascii="Arial" w:hAnsi="Arial"/>
      <w:spacing w:val="6"/>
      <w:sz w:val="22"/>
      <w:szCs w:val="24"/>
    </w:rPr>
  </w:style>
  <w:style w:type="table" w:customStyle="1" w:styleId="Tabelraster1">
    <w:name w:val="Tabelraster1"/>
    <w:basedOn w:val="Standaardtabel"/>
    <w:next w:val="Tabelraster"/>
    <w:uiPriority w:val="59"/>
    <w:rsid w:val="00F971C1"/>
    <w:rPr>
      <w:rFonts w:ascii="Calibri" w:eastAsia="Calibri" w:hAnsi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Geenafstand1">
    <w:name w:val="Geen afstand1"/>
    <w:qFormat/>
    <w:rsid w:val="00F971C1"/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rsid w:val="000570E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itogroep\Citovo_ex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9A6E6-F85E-4DD1-B8CF-5D5B6BB5E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Citovo_ex</Template>
  <TotalTime>428</TotalTime>
  <Pages>21</Pages>
  <Words>3393</Words>
  <Characters>17668</Characters>
  <Application>Microsoft Office Word</Application>
  <DocSecurity>0</DocSecurity>
  <Lines>147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Opgaven / minitoets / (uitwerk)bijlage</vt:lpstr>
    </vt:vector>
  </TitlesOfParts>
  <Company>Thuis</Company>
  <LinksUpToDate>false</LinksUpToDate>
  <CharactersWithSpaces>21019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Opgaven / minitoets / (uitwerk)bijlage</dc:title>
  <dc:subject>VO-sjabloon</dc:subject>
  <dc:creator>G. Stroomer</dc:creator>
  <cp:keywords/>
  <dc:description/>
  <cp:lastModifiedBy>Gökhan Aytekin</cp:lastModifiedBy>
  <cp:revision>211</cp:revision>
  <cp:lastPrinted>2012-01-15T21:15:00Z</cp:lastPrinted>
  <dcterms:created xsi:type="dcterms:W3CDTF">2018-10-02T07:43:00Z</dcterms:created>
  <dcterms:modified xsi:type="dcterms:W3CDTF">2021-09-01T14:31:00Z</dcterms:modified>
  <cp:category>Sjablonen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