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9AB" w:rsidRDefault="00FE49AB" w:rsidP="00FE49AB">
      <w:pPr>
        <w:jc w:val="center"/>
        <w:rPr>
          <w:rFonts w:cs="Arial"/>
          <w:noProof/>
        </w:rPr>
      </w:pPr>
    </w:p>
    <w:p w:rsidR="00B760AA" w:rsidRDefault="00B760AA" w:rsidP="00B760AA">
      <w:pPr>
        <w:jc w:val="center"/>
        <w:rPr>
          <w:rFonts w:cs="Arial"/>
          <w:noProof/>
        </w:rPr>
      </w:pPr>
    </w:p>
    <w:p w:rsidR="00B760AA" w:rsidRDefault="00B760AA" w:rsidP="00B760AA">
      <w:pPr>
        <w:rPr>
          <w:rFonts w:cs="Calibri"/>
          <w:b/>
          <w:i/>
          <w:u w:val="single"/>
        </w:rPr>
      </w:pPr>
      <w:r>
        <w:rPr>
          <w:noProof/>
        </w:rPr>
        <w:drawing>
          <wp:anchor distT="231648" distB="232029" distL="345948" distR="343662" simplePos="0" relativeHeight="251705856" behindDoc="1" locked="0" layoutInCell="1" allowOverlap="1" wp14:anchorId="2C208646" wp14:editId="76CBFE5F">
            <wp:simplePos x="0" y="0"/>
            <wp:positionH relativeFrom="margin">
              <wp:align>left</wp:align>
            </wp:positionH>
            <wp:positionV relativeFrom="paragraph">
              <wp:posOffset>246253</wp:posOffset>
            </wp:positionV>
            <wp:extent cx="1459865" cy="1285748"/>
            <wp:effectExtent l="228600" t="228600" r="235585" b="219710"/>
            <wp:wrapNone/>
            <wp:docPr id="9" name="Afbeelding 9" descr="F:\Administratie\Logo Lyceum Kralingen\160922_LYK_logo LYCEUM KRA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F:\Administratie\Logo Lyceum Kralingen\160922_LYK_logo LYCEUM KRALING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852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0AEA85A4" wp14:editId="62159342">
                <wp:extent cx="5759450" cy="3284855"/>
                <wp:effectExtent l="13970" t="0" r="0" b="1905"/>
                <wp:docPr id="5" name="Groe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3284855"/>
                          <a:chOff x="0" y="0"/>
                          <a:chExt cx="9799" cy="5054"/>
                        </a:xfrm>
                      </wpg:grpSpPr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" y="0"/>
                            <a:ext cx="9797" cy="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69"/>
                            <a:ext cx="9620" cy="5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2A0E" w:rsidRDefault="008F4AF5" w:rsidP="00B760AA">
                              <w:pPr>
                                <w:ind w:left="6096"/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 xml:space="preserve">         </w:t>
                              </w:r>
                              <w:r w:rsidR="00811278"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>1</w:t>
                              </w:r>
                              <w:r w:rsidR="00942A0E"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>-HAVO</w:t>
                              </w:r>
                              <w:r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>-VWO</w:t>
                              </w:r>
                              <w:r w:rsidR="00942A0E">
                                <w:rPr>
                                  <w:rFonts w:cs="Arial"/>
                                  <w:b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376"/>
                            <a:ext cx="5738" cy="26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42A0E" w:rsidRPr="009F54BE" w:rsidRDefault="00942A0E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P</w:t>
                              </w:r>
                              <w:r w:rsidR="00000BF6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TO</w:t>
                              </w: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</w:t>
                              </w:r>
                            </w:p>
                            <w:p w:rsidR="00942A0E" w:rsidRPr="009F54BE" w:rsidRDefault="00942A0E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9F54BE"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 xml:space="preserve">   </w:t>
                              </w:r>
                            </w:p>
                            <w:p w:rsidR="00942A0E" w:rsidRPr="009F54BE" w:rsidRDefault="00E544B1" w:rsidP="00B760AA">
                              <w:pPr>
                                <w:jc w:val="right"/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sz w:val="48"/>
                                  <w:szCs w:val="48"/>
                                </w:rPr>
                                <w:t>2021-2022</w:t>
                              </w:r>
                            </w:p>
                            <w:p w:rsidR="00942A0E" w:rsidRDefault="00942A0E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</w:t>
                              </w:r>
                            </w:p>
                            <w:p w:rsidR="00942A0E" w:rsidRPr="00041DC2" w:rsidRDefault="00942A0E" w:rsidP="00B760AA">
                              <w:pPr>
                                <w:ind w:left="2832" w:firstLine="708"/>
                                <w:jc w:val="center"/>
                                <w:rPr>
                                  <w:rFonts w:cs="Arial"/>
                                  <w:b/>
                                </w:rPr>
                              </w:pPr>
                              <w:r w:rsidRPr="00041DC2">
                                <w:rPr>
                                  <w:rFonts w:cs="Arial"/>
                                  <w:b/>
                                </w:rPr>
                                <w:t xml:space="preserve">        </w:t>
                              </w:r>
                            </w:p>
                            <w:p w:rsidR="00942A0E" w:rsidRPr="001353C1" w:rsidRDefault="00942A0E" w:rsidP="00B760AA">
                              <w:pPr>
                                <w:rPr>
                                  <w:rFonts w:cs="Arial"/>
                                  <w:b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              </w:t>
                              </w:r>
                            </w:p>
                            <w:p w:rsidR="00942A0E" w:rsidRDefault="00942A0E" w:rsidP="00B760AA">
                              <w:pPr>
                                <w:jc w:val="right"/>
                                <w:rPr>
                                  <w:rFonts w:cs="Arial"/>
                                </w:rPr>
                              </w:pPr>
                              <w:r>
                                <w:rPr>
                                  <w:rFonts w:cs="Arial"/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cs="Arial"/>
                                </w:rPr>
                                <w:tab/>
                                <w:t xml:space="preserve">                        </w:t>
                              </w:r>
                            </w:p>
                            <w:p w:rsidR="00942A0E" w:rsidRDefault="00942A0E" w:rsidP="00B760AA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EA85A4" id="Groep 5" o:spid="_x0000_s1026" style="width:453.5pt;height:258.65pt;mso-position-horizontal-relative:char;mso-position-vertical-relative:line" coordsize="9799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">
                <v:rect id="Rectangle 3" o:spid="_x0000_s1027" style="position:absolute;left:2;width:9797;height:505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" filled="f" stroked="f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069;width:9620;height: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" fillcolor="black" strokeweight=".26mm">
                  <v:textbox>
                    <w:txbxContent>
                      <w:p w:rsidR="00942A0E" w:rsidRDefault="008F4AF5" w:rsidP="00B760AA">
                        <w:pPr>
                          <w:ind w:left="6096"/>
                          <w:rPr>
                            <w:rFonts w:cs="Arial"/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 xml:space="preserve">         </w:t>
                        </w:r>
                        <w:r w:rsidR="00811278"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>1</w:t>
                        </w:r>
                        <w:r w:rsidR="00942A0E"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>-HAVO</w:t>
                        </w:r>
                        <w:r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>-VWO</w:t>
                        </w:r>
                        <w:r w:rsidR="00942A0E">
                          <w:rPr>
                            <w:rFonts w:cs="Arial"/>
                            <w:b/>
                            <w:sz w:val="26"/>
                            <w:szCs w:val="26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5" o:spid="_x0000_s1029" type="#_x0000_t202" style="position:absolute;left:3950;top:376;width:5738;height:2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" strokecolor="white" strokeweight=".26mm">
                  <v:textbox>
                    <w:txbxContent>
                      <w:p w:rsidR="00942A0E" w:rsidRPr="009F54BE" w:rsidRDefault="00942A0E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P</w:t>
                        </w:r>
                        <w:r w:rsidR="00000BF6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TO</w:t>
                        </w: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</w:t>
                        </w:r>
                      </w:p>
                      <w:p w:rsidR="00942A0E" w:rsidRPr="009F54BE" w:rsidRDefault="00942A0E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 w:rsidRPr="009F54BE"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 xml:space="preserve">   </w:t>
                        </w:r>
                      </w:p>
                      <w:p w:rsidR="00942A0E" w:rsidRPr="009F54BE" w:rsidRDefault="00E544B1" w:rsidP="00B760AA">
                        <w:pPr>
                          <w:jc w:val="right"/>
                          <w:rPr>
                            <w:rFonts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cs="Arial"/>
                            <w:b/>
                            <w:sz w:val="48"/>
                            <w:szCs w:val="48"/>
                          </w:rPr>
                          <w:t>2021-2022</w:t>
                        </w:r>
                      </w:p>
                      <w:p w:rsidR="00942A0E" w:rsidRDefault="00942A0E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 </w:t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</w:r>
                        <w:r>
                          <w:rPr>
                            <w:rFonts w:cs="Arial"/>
                          </w:rPr>
                          <w:tab/>
                          <w:t xml:space="preserve">   </w:t>
                        </w:r>
                      </w:p>
                      <w:p w:rsidR="00942A0E" w:rsidRPr="00041DC2" w:rsidRDefault="00942A0E" w:rsidP="00B760AA">
                        <w:pPr>
                          <w:ind w:left="2832" w:firstLine="708"/>
                          <w:jc w:val="center"/>
                          <w:rPr>
                            <w:rFonts w:cs="Arial"/>
                            <w:b/>
                          </w:rPr>
                        </w:pPr>
                        <w:r w:rsidRPr="00041DC2">
                          <w:rPr>
                            <w:rFonts w:cs="Arial"/>
                            <w:b/>
                          </w:rPr>
                          <w:t xml:space="preserve">        </w:t>
                        </w:r>
                      </w:p>
                      <w:p w:rsidR="00942A0E" w:rsidRPr="001353C1" w:rsidRDefault="00942A0E" w:rsidP="00B760AA">
                        <w:pPr>
                          <w:rPr>
                            <w:rFonts w:cs="Arial"/>
                            <w:b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              </w:t>
                        </w:r>
                      </w:p>
                      <w:p w:rsidR="00942A0E" w:rsidRDefault="00942A0E" w:rsidP="00B760AA">
                        <w:pPr>
                          <w:jc w:val="right"/>
                          <w:rPr>
                            <w:rFonts w:cs="Arial"/>
                          </w:rPr>
                        </w:pPr>
                        <w:r>
                          <w:rPr>
                            <w:rFonts w:cs="Arial"/>
                          </w:rPr>
                          <w:t xml:space="preserve">              </w:t>
                        </w:r>
                        <w:r>
                          <w:rPr>
                            <w:rFonts w:cs="Arial"/>
                          </w:rPr>
                          <w:tab/>
                          <w:t xml:space="preserve">                        </w:t>
                        </w:r>
                      </w:p>
                      <w:p w:rsidR="00942A0E" w:rsidRDefault="00942A0E" w:rsidP="00B760AA"/>
                    </w:txbxContent>
                  </v:textbox>
                </v:shape>
                <w10:anchorlock/>
              </v:group>
            </w:pict>
          </mc:Fallback>
        </mc:AlternateContent>
      </w:r>
    </w:p>
    <w:p w:rsidR="00B760AA" w:rsidRDefault="00B760AA" w:rsidP="00B760AA">
      <w:r w:rsidRPr="002768AD">
        <w:br w:type="page"/>
      </w:r>
    </w:p>
    <w:p w:rsidR="00F732B1" w:rsidRPr="00DF2A68" w:rsidRDefault="002C7195" w:rsidP="002C7195">
      <w:pPr>
        <w:pStyle w:val="kopbalk"/>
        <w:ind w:left="-142"/>
        <w:rPr>
          <w:rStyle w:val="gewicht"/>
          <w:sz w:val="28"/>
        </w:rPr>
      </w:pPr>
      <w:r>
        <w:rPr>
          <w:rStyle w:val="gewicht"/>
          <w:sz w:val="28"/>
        </w:rPr>
        <w:lastRenderedPageBreak/>
        <w:tab/>
      </w:r>
      <w:r w:rsidR="00083ECB">
        <w:rPr>
          <w:rStyle w:val="gewicht"/>
          <w:sz w:val="28"/>
        </w:rPr>
        <w:t>Opmerkingen</w:t>
      </w:r>
    </w:p>
    <w:p w:rsidR="00166C81" w:rsidRDefault="00166C81" w:rsidP="00FB0664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szCs w:val="16"/>
        </w:rPr>
      </w:pPr>
    </w:p>
    <w:p w:rsidR="00B760AA" w:rsidRDefault="00B760AA" w:rsidP="00B760AA">
      <w:pPr>
        <w:pStyle w:val="Koptekst"/>
        <w:ind w:left="397"/>
        <w:rPr>
          <w:rFonts w:asciiTheme="minorHAnsi" w:hAnsiTheme="minorHAnsi" w:cstheme="minorHAnsi"/>
          <w:sz w:val="24"/>
        </w:rPr>
      </w:pPr>
      <w:r>
        <w:rPr>
          <w:rStyle w:val="gewicht"/>
          <w:szCs w:val="16"/>
        </w:rPr>
        <w:tab/>
      </w:r>
      <w:r w:rsidRPr="00024E1F">
        <w:rPr>
          <w:rFonts w:asciiTheme="minorHAnsi" w:hAnsiTheme="minorHAnsi" w:cstheme="minorHAnsi"/>
          <w:sz w:val="24"/>
        </w:rPr>
        <w:t>Vo</w:t>
      </w:r>
      <w:r w:rsidR="00000BF6">
        <w:rPr>
          <w:rFonts w:asciiTheme="minorHAnsi" w:hAnsiTheme="minorHAnsi" w:cstheme="minorHAnsi"/>
          <w:sz w:val="24"/>
        </w:rPr>
        <w:t xml:space="preserve">or je ligt het overzicht van </w:t>
      </w:r>
      <w:proofErr w:type="spellStart"/>
      <w:r w:rsidR="00000BF6">
        <w:rPr>
          <w:rFonts w:asciiTheme="minorHAnsi" w:hAnsiTheme="minorHAnsi" w:cstheme="minorHAnsi"/>
          <w:sz w:val="24"/>
        </w:rPr>
        <w:t>PTO</w:t>
      </w:r>
      <w:r w:rsidRPr="00024E1F">
        <w:rPr>
          <w:rFonts w:asciiTheme="minorHAnsi" w:hAnsiTheme="minorHAnsi" w:cstheme="minorHAnsi"/>
          <w:sz w:val="24"/>
        </w:rPr>
        <w:t>’s</w:t>
      </w:r>
      <w:proofErr w:type="spellEnd"/>
      <w:r w:rsidRPr="00024E1F">
        <w:rPr>
          <w:rFonts w:asciiTheme="minorHAnsi" w:hAnsiTheme="minorHAnsi" w:cstheme="minorHAnsi"/>
          <w:sz w:val="24"/>
        </w:rPr>
        <w:t xml:space="preserve"> per afzonderlijk vak, op alfabetische volgorde. De volgende punten zijn hierbij van belang: </w:t>
      </w:r>
    </w:p>
    <w:p w:rsidR="00B760AA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024E1F" w:rsidRDefault="00B760AA" w:rsidP="00B760AA">
      <w:pPr>
        <w:pStyle w:val="Koptekst"/>
        <w:rPr>
          <w:rFonts w:asciiTheme="minorHAnsi" w:hAnsiTheme="minorHAnsi" w:cstheme="minorHAnsi"/>
          <w:sz w:val="24"/>
        </w:rPr>
      </w:pPr>
    </w:p>
    <w:p w:rsidR="00B760AA" w:rsidRPr="00611EF2" w:rsidRDefault="00B760AA" w:rsidP="00000BF6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‘periode’ z</w:t>
      </w:r>
      <w:r>
        <w:rPr>
          <w:rFonts w:asciiTheme="minorHAnsi" w:hAnsiTheme="minorHAnsi" w:cstheme="minorHAnsi"/>
          <w:sz w:val="24"/>
        </w:rPr>
        <w:t xml:space="preserve">ie je om welke periode het gaat. In elk leerjaar zijn er drie periodes. 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‘code’ zie je onder welke noemer de toets/PO/a</w:t>
      </w:r>
      <w:r>
        <w:rPr>
          <w:rFonts w:asciiTheme="minorHAnsi" w:hAnsiTheme="minorHAnsi" w:cstheme="minorHAnsi"/>
          <w:sz w:val="24"/>
        </w:rPr>
        <w:t>nders in Magister staat vermeld.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‘omschrijving’ wordt een korte toelichting op de inhoud van de toets gegeven. Indien niet nader gespecificeerd wordt verwezen naar de stof uit de </w:t>
      </w:r>
      <w:r>
        <w:rPr>
          <w:rFonts w:asciiTheme="minorHAnsi" w:hAnsiTheme="minorHAnsi" w:cstheme="minorHAnsi"/>
          <w:sz w:val="24"/>
        </w:rPr>
        <w:t>op school gebruikte lesmethodes.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‘vorm’ kun je zien welke toetsvorm wordt gehanteerd: Schriftelijk (S), Praktisch (P</w:t>
      </w:r>
      <w:r>
        <w:rPr>
          <w:rFonts w:asciiTheme="minorHAnsi" w:hAnsiTheme="minorHAnsi" w:cstheme="minorHAnsi"/>
          <w:sz w:val="24"/>
        </w:rPr>
        <w:t>) , Anders (A) of Computer (PC).</w:t>
      </w:r>
    </w:p>
    <w:p w:rsidR="00B760AA" w:rsidRPr="00024E1F" w:rsidRDefault="00B760AA" w:rsidP="00B760AA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>In de kolom ‘tijd (in min.)’ zie je hoe lang de toets duurt</w:t>
      </w:r>
      <w:r>
        <w:rPr>
          <w:rFonts w:asciiTheme="minorHAnsi" w:hAnsiTheme="minorHAnsi" w:cstheme="minorHAnsi"/>
          <w:sz w:val="24"/>
        </w:rPr>
        <w:t>. Indien er niks staat, betekent dit dat er verschillende tijden gebruikt kunnen worden, zoals bij praktisc</w:t>
      </w:r>
      <w:r w:rsidR="00580334">
        <w:rPr>
          <w:rFonts w:asciiTheme="minorHAnsi" w:hAnsiTheme="minorHAnsi" w:cstheme="minorHAnsi"/>
          <w:sz w:val="24"/>
        </w:rPr>
        <w:t>he opdrachten.</w:t>
      </w:r>
    </w:p>
    <w:p w:rsidR="00B760AA" w:rsidRPr="00024E1F" w:rsidRDefault="00B760AA" w:rsidP="00000BF6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‘herk. ja/nee’ kun je zien of een toets mogelijk te herkansen is. </w:t>
      </w:r>
    </w:p>
    <w:p w:rsidR="00B760AA" w:rsidRPr="00024E1F" w:rsidRDefault="00B760AA" w:rsidP="00000BF6">
      <w:pPr>
        <w:pStyle w:val="Koptekst"/>
        <w:numPr>
          <w:ilvl w:val="0"/>
          <w:numId w:val="27"/>
        </w:numPr>
        <w:spacing w:after="200" w:line="276" w:lineRule="auto"/>
        <w:rPr>
          <w:rFonts w:asciiTheme="minorHAnsi" w:hAnsiTheme="minorHAnsi" w:cstheme="minorHAnsi"/>
          <w:sz w:val="24"/>
        </w:rPr>
      </w:pPr>
      <w:r w:rsidRPr="00024E1F">
        <w:rPr>
          <w:rFonts w:asciiTheme="minorHAnsi" w:hAnsiTheme="minorHAnsi" w:cstheme="minorHAnsi"/>
          <w:sz w:val="24"/>
        </w:rPr>
        <w:t xml:space="preserve">In de kolom </w:t>
      </w:r>
      <w:r>
        <w:rPr>
          <w:rFonts w:asciiTheme="minorHAnsi" w:hAnsiTheme="minorHAnsi" w:cstheme="minorHAnsi"/>
          <w:sz w:val="24"/>
        </w:rPr>
        <w:t>‘weging</w:t>
      </w:r>
      <w:r w:rsidRPr="00024E1F">
        <w:rPr>
          <w:rFonts w:asciiTheme="minorHAnsi" w:hAnsiTheme="minorHAnsi" w:cstheme="minorHAnsi"/>
          <w:sz w:val="24"/>
        </w:rPr>
        <w:t>’ zie je per toets hoe deze m</w:t>
      </w:r>
      <w:r>
        <w:rPr>
          <w:rFonts w:asciiTheme="minorHAnsi" w:hAnsiTheme="minorHAnsi" w:cstheme="minorHAnsi"/>
          <w:sz w:val="24"/>
        </w:rPr>
        <w:t>ee</w:t>
      </w:r>
      <w:r w:rsidR="00000BF6">
        <w:rPr>
          <w:rFonts w:asciiTheme="minorHAnsi" w:hAnsiTheme="minorHAnsi" w:cstheme="minorHAnsi"/>
          <w:sz w:val="24"/>
        </w:rPr>
        <w:t>weegt voor het overgangscijfer.</w:t>
      </w:r>
    </w:p>
    <w:p w:rsidR="00B760AA" w:rsidRPr="002768AD" w:rsidRDefault="00B760AA" w:rsidP="00B760AA">
      <w:pPr>
        <w:pStyle w:val="opgavenr"/>
      </w:pPr>
    </w:p>
    <w:p w:rsidR="003D4093" w:rsidRPr="00662F72" w:rsidRDefault="003618CA" w:rsidP="00487F60">
      <w:pPr>
        <w:pStyle w:val="kopbalk"/>
        <w:ind w:left="0" w:firstLine="0"/>
        <w:rPr>
          <w:rFonts w:asciiTheme="minorHAnsi" w:hAnsiTheme="minorHAnsi" w:cstheme="minorHAnsi"/>
          <w:b w:val="0"/>
          <w:sz w:val="20"/>
        </w:rPr>
      </w:pPr>
      <w:r>
        <w:rPr>
          <w:bCs/>
        </w:rPr>
        <w:br w:type="page"/>
      </w:r>
    </w:p>
    <w:p w:rsidR="000A433A" w:rsidRPr="008976E5" w:rsidRDefault="000A433A" w:rsidP="000A433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Aardrijkskunde</w:t>
      </w:r>
    </w:p>
    <w:p w:rsidR="000A433A" w:rsidRDefault="000A433A" w:rsidP="000A433A">
      <w:pPr>
        <w:rPr>
          <w:rFonts w:asciiTheme="minorHAnsi" w:hAnsiTheme="minorHAnsi" w:cstheme="minorHAnsi"/>
          <w:b/>
          <w:bCs/>
        </w:rPr>
      </w:pPr>
    </w:p>
    <w:p w:rsidR="000A433A" w:rsidRPr="00F13044" w:rsidRDefault="000A433A" w:rsidP="000A433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886"/>
        <w:gridCol w:w="4350"/>
        <w:gridCol w:w="841"/>
        <w:gridCol w:w="835"/>
        <w:gridCol w:w="1412"/>
        <w:gridCol w:w="1189"/>
      </w:tblGrid>
      <w:tr w:rsidR="00292ADA" w:rsidRPr="008976E5" w:rsidTr="00961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0" w:type="dxa"/>
            <w:gridSpan w:val="4"/>
          </w:tcPr>
          <w:p w:rsidR="00292ADA" w:rsidRPr="008976E5" w:rsidRDefault="00292ADA" w:rsidP="009614EB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835" w:type="dxa"/>
          </w:tcPr>
          <w:p w:rsidR="00292ADA" w:rsidRPr="008976E5" w:rsidRDefault="00292ADA" w:rsidP="009614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01" w:type="dxa"/>
            <w:gridSpan w:val="2"/>
          </w:tcPr>
          <w:p w:rsidR="00292ADA" w:rsidRPr="008976E5" w:rsidRDefault="00292ADA" w:rsidP="009614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92ADA" w:rsidRPr="008976E5" w:rsidTr="00961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292ADA" w:rsidRPr="008976E5" w:rsidRDefault="00292AD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86" w:type="dxa"/>
          </w:tcPr>
          <w:p w:rsidR="00292ADA" w:rsidRPr="008976E5" w:rsidRDefault="00292AD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50" w:type="dxa"/>
          </w:tcPr>
          <w:p w:rsidR="00292ADA" w:rsidRPr="008976E5" w:rsidRDefault="00292AD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1" w:type="dxa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5" w:type="dxa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2" w:type="dxa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9" w:type="dxa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92ADA" w:rsidRPr="008976E5" w:rsidTr="009614E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292ADA" w:rsidRPr="008976E5" w:rsidRDefault="00292AD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6" w:type="dxa"/>
            <w:tcBorders>
              <w:bottom w:val="single" w:sz="4" w:space="0" w:color="666666" w:themeColor="text1" w:themeTint="99"/>
            </w:tcBorders>
          </w:tcPr>
          <w:p w:rsidR="00292ADA" w:rsidRPr="008976E5" w:rsidRDefault="00292AD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</w:t>
            </w: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1101</w:t>
            </w:r>
          </w:p>
        </w:tc>
        <w:tc>
          <w:tcPr>
            <w:tcW w:w="4350" w:type="dxa"/>
            <w:tcBorders>
              <w:bottom w:val="single" w:sz="4" w:space="0" w:color="666666" w:themeColor="text1" w:themeTint="99"/>
            </w:tcBorders>
          </w:tcPr>
          <w:p w:rsidR="00292ADA" w:rsidRPr="008976E5" w:rsidRDefault="00292AD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Aarde in beweging</w:t>
            </w:r>
          </w:p>
        </w:tc>
        <w:tc>
          <w:tcPr>
            <w:tcW w:w="841" w:type="dxa"/>
            <w:tcBorders>
              <w:bottom w:val="single" w:sz="4" w:space="0" w:color="666666" w:themeColor="text1" w:themeTint="99"/>
            </w:tcBorders>
          </w:tcPr>
          <w:p w:rsidR="00292ADA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02C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bottom w:val="single" w:sz="4" w:space="0" w:color="666666" w:themeColor="text1" w:themeTint="99"/>
            </w:tcBorders>
          </w:tcPr>
          <w:p w:rsidR="00292ADA" w:rsidRPr="008976E5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</w:tcPr>
          <w:p w:rsidR="00292ADA" w:rsidRPr="008976E5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tcBorders>
              <w:bottom w:val="single" w:sz="4" w:space="0" w:color="666666" w:themeColor="text1" w:themeTint="99"/>
            </w:tcBorders>
          </w:tcPr>
          <w:p w:rsidR="00292ADA" w:rsidRPr="008976E5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2ADA" w:rsidRPr="008976E5" w:rsidTr="00961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92ADA" w:rsidRPr="008976E5" w:rsidRDefault="00292AD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auto"/>
          </w:tcPr>
          <w:p w:rsidR="00292ADA" w:rsidRPr="008976E5" w:rsidRDefault="00292AD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</w:t>
            </w: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1102</w:t>
            </w:r>
          </w:p>
        </w:tc>
        <w:tc>
          <w:tcPr>
            <w:tcW w:w="4350" w:type="dxa"/>
            <w:shd w:val="clear" w:color="auto" w:fill="auto"/>
          </w:tcPr>
          <w:p w:rsidR="00292ADA" w:rsidRPr="008976E5" w:rsidRDefault="00292AD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1" w:type="dxa"/>
            <w:shd w:val="clear" w:color="auto" w:fill="auto"/>
          </w:tcPr>
          <w:p w:rsidR="00292ADA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02C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292ADA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54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92ADA" w:rsidRPr="008976E5" w:rsidTr="009614E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92ADA" w:rsidRPr="008976E5" w:rsidRDefault="00292AD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86" w:type="dxa"/>
            <w:shd w:val="clear" w:color="auto" w:fill="auto"/>
          </w:tcPr>
          <w:p w:rsidR="00292ADA" w:rsidRPr="008976E5" w:rsidRDefault="00292AD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</w:t>
            </w: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2101</w:t>
            </w:r>
          </w:p>
        </w:tc>
        <w:tc>
          <w:tcPr>
            <w:tcW w:w="4350" w:type="dxa"/>
            <w:shd w:val="clear" w:color="auto" w:fill="auto"/>
          </w:tcPr>
          <w:p w:rsidR="00292ADA" w:rsidRPr="008976E5" w:rsidRDefault="00292AD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bevolking en cultuur</w:t>
            </w:r>
          </w:p>
        </w:tc>
        <w:tc>
          <w:tcPr>
            <w:tcW w:w="841" w:type="dxa"/>
            <w:shd w:val="clear" w:color="auto" w:fill="auto"/>
          </w:tcPr>
          <w:p w:rsidR="00292ADA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02C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292ADA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54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2ADA" w:rsidRPr="008976E5" w:rsidTr="00961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92ADA" w:rsidRPr="008976E5" w:rsidRDefault="00292AD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auto"/>
          </w:tcPr>
          <w:p w:rsidR="00292ADA" w:rsidRPr="008976E5" w:rsidRDefault="00292AD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</w:t>
            </w: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2102</w:t>
            </w:r>
          </w:p>
        </w:tc>
        <w:tc>
          <w:tcPr>
            <w:tcW w:w="4350" w:type="dxa"/>
            <w:shd w:val="clear" w:color="auto" w:fill="auto"/>
          </w:tcPr>
          <w:p w:rsidR="00292ADA" w:rsidRPr="008976E5" w:rsidRDefault="00292AD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1" w:type="dxa"/>
            <w:shd w:val="clear" w:color="auto" w:fill="auto"/>
          </w:tcPr>
          <w:p w:rsidR="00292ADA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02C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292ADA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54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92ADA" w:rsidRPr="008976E5" w:rsidTr="009614E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92ADA" w:rsidRPr="008976E5" w:rsidRDefault="00292AD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86" w:type="dxa"/>
            <w:shd w:val="clear" w:color="auto" w:fill="auto"/>
          </w:tcPr>
          <w:p w:rsidR="00292ADA" w:rsidRPr="008976E5" w:rsidRDefault="00292AD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</w:t>
            </w: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3101</w:t>
            </w:r>
          </w:p>
        </w:tc>
        <w:tc>
          <w:tcPr>
            <w:tcW w:w="4350" w:type="dxa"/>
            <w:shd w:val="clear" w:color="auto" w:fill="auto"/>
          </w:tcPr>
          <w:p w:rsidR="00292ADA" w:rsidRPr="008976E5" w:rsidRDefault="00292AD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klimaat</w:t>
            </w:r>
          </w:p>
        </w:tc>
        <w:tc>
          <w:tcPr>
            <w:tcW w:w="841" w:type="dxa"/>
            <w:shd w:val="clear" w:color="auto" w:fill="auto"/>
          </w:tcPr>
          <w:p w:rsidR="00292ADA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B02C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292ADA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154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2ADA" w:rsidRPr="008976E5" w:rsidTr="00961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92ADA" w:rsidRPr="008976E5" w:rsidRDefault="00292AD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auto"/>
          </w:tcPr>
          <w:p w:rsidR="00292ADA" w:rsidRPr="008976E5" w:rsidRDefault="00292AD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</w:t>
            </w: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3102</w:t>
            </w:r>
          </w:p>
        </w:tc>
        <w:tc>
          <w:tcPr>
            <w:tcW w:w="4350" w:type="dxa"/>
            <w:shd w:val="clear" w:color="auto" w:fill="auto"/>
          </w:tcPr>
          <w:p w:rsidR="00292ADA" w:rsidRPr="008976E5" w:rsidRDefault="00292AD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1" w:type="dxa"/>
            <w:shd w:val="clear" w:color="auto" w:fill="auto"/>
          </w:tcPr>
          <w:p w:rsidR="00292ADA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B02CB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292ADA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1548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9" w:type="dxa"/>
            <w:shd w:val="clear" w:color="auto" w:fill="auto"/>
          </w:tcPr>
          <w:p w:rsidR="00292ADA" w:rsidRPr="008976E5" w:rsidRDefault="00292AD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292ADA" w:rsidRPr="008976E5" w:rsidTr="009614E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92ADA" w:rsidRPr="008976E5" w:rsidRDefault="00292AD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auto"/>
          </w:tcPr>
          <w:p w:rsidR="00292ADA" w:rsidRDefault="00791459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ak</w:t>
            </w: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310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350" w:type="dxa"/>
            <w:shd w:val="clear" w:color="auto" w:fill="auto"/>
          </w:tcPr>
          <w:p w:rsidR="00292ADA" w:rsidRDefault="00292AD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Spreekbeurt</w:t>
            </w:r>
          </w:p>
        </w:tc>
        <w:tc>
          <w:tcPr>
            <w:tcW w:w="841" w:type="dxa"/>
            <w:shd w:val="clear" w:color="auto" w:fill="auto"/>
          </w:tcPr>
          <w:p w:rsidR="00292ADA" w:rsidRPr="004B02CB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35" w:type="dxa"/>
            <w:shd w:val="clear" w:color="auto" w:fill="auto"/>
          </w:tcPr>
          <w:p w:rsidR="00292ADA" w:rsidRPr="00571548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412" w:type="dxa"/>
            <w:shd w:val="clear" w:color="auto" w:fill="auto"/>
          </w:tcPr>
          <w:p w:rsidR="00292ADA" w:rsidRDefault="00791459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292ADA">
              <w:rPr>
                <w:rFonts w:asciiTheme="minorHAnsi" w:hAnsiTheme="minorHAnsi" w:cstheme="minorHAnsi"/>
                <w:sz w:val="20"/>
                <w:szCs w:val="20"/>
              </w:rPr>
              <w:t>ee</w:t>
            </w:r>
          </w:p>
        </w:tc>
        <w:tc>
          <w:tcPr>
            <w:tcW w:w="1189" w:type="dxa"/>
            <w:shd w:val="clear" w:color="auto" w:fill="auto"/>
          </w:tcPr>
          <w:p w:rsidR="00292ADA" w:rsidRDefault="00292AD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CF0A49" w:rsidRDefault="003D4093" w:rsidP="00120163">
      <w:pPr>
        <w:pStyle w:val="kopbalk"/>
        <w:ind w:left="0" w:firstLine="0"/>
        <w:rPr>
          <w:rStyle w:val="gewicht"/>
          <w:sz w:val="28"/>
        </w:rPr>
      </w:pPr>
      <w:r>
        <w:rPr>
          <w:rStyle w:val="gewicht"/>
          <w:sz w:val="28"/>
        </w:rPr>
        <w:br w:type="page"/>
      </w:r>
    </w:p>
    <w:p w:rsidR="00CF0A49" w:rsidRPr="008976E5" w:rsidRDefault="00CF0A49" w:rsidP="00CF0A49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8976E5">
        <w:rPr>
          <w:rStyle w:val="gewicht"/>
          <w:rFonts w:asciiTheme="minorHAnsi" w:hAnsiTheme="minorHAnsi" w:cstheme="minorHAnsi"/>
          <w:sz w:val="36"/>
          <w:szCs w:val="36"/>
        </w:rPr>
        <w:lastRenderedPageBreak/>
        <w:t>Art and Culture</w:t>
      </w:r>
    </w:p>
    <w:p w:rsidR="00CF0A49" w:rsidRDefault="00CF0A49" w:rsidP="00CF0A49">
      <w:pPr>
        <w:rPr>
          <w:rFonts w:asciiTheme="minorHAnsi" w:hAnsiTheme="minorHAnsi" w:cstheme="minorHAnsi"/>
          <w:b/>
          <w:bCs/>
        </w:rPr>
      </w:pPr>
    </w:p>
    <w:p w:rsidR="00CF0A49" w:rsidRPr="00F13044" w:rsidRDefault="00CF0A49" w:rsidP="00CF0A49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pPr w:leftFromText="141" w:rightFromText="141" w:vertAnchor="page" w:horzAnchor="margin" w:tblpY="1957"/>
        <w:tblW w:w="10416" w:type="dxa"/>
        <w:tblLook w:val="04A0" w:firstRow="1" w:lastRow="0" w:firstColumn="1" w:lastColumn="0" w:noHBand="0" w:noVBand="1"/>
      </w:tblPr>
      <w:tblGrid>
        <w:gridCol w:w="903"/>
        <w:gridCol w:w="896"/>
        <w:gridCol w:w="4342"/>
        <w:gridCol w:w="841"/>
        <w:gridCol w:w="834"/>
        <w:gridCol w:w="1412"/>
        <w:gridCol w:w="1188"/>
      </w:tblGrid>
      <w:tr w:rsidR="002832C7" w:rsidRPr="008976E5" w:rsidTr="002832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2" w:type="dxa"/>
            <w:gridSpan w:val="4"/>
          </w:tcPr>
          <w:p w:rsidR="002832C7" w:rsidRPr="008976E5" w:rsidRDefault="002832C7" w:rsidP="002832C7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834" w:type="dxa"/>
          </w:tcPr>
          <w:p w:rsidR="002832C7" w:rsidRPr="008976E5" w:rsidRDefault="002832C7" w:rsidP="002832C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00" w:type="dxa"/>
            <w:gridSpan w:val="2"/>
          </w:tcPr>
          <w:p w:rsidR="002832C7" w:rsidRPr="008976E5" w:rsidRDefault="002832C7" w:rsidP="002832C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832C7" w:rsidRPr="008976E5" w:rsidTr="00283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2832C7" w:rsidRPr="008976E5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96" w:type="dxa"/>
          </w:tcPr>
          <w:p w:rsidR="002832C7" w:rsidRPr="008976E5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42" w:type="dxa"/>
          </w:tcPr>
          <w:p w:rsidR="002832C7" w:rsidRPr="008976E5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1" w:type="dxa"/>
          </w:tcPr>
          <w:p w:rsidR="002832C7" w:rsidRPr="008976E5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4" w:type="dxa"/>
          </w:tcPr>
          <w:p w:rsidR="002832C7" w:rsidRPr="008976E5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2" w:type="dxa"/>
          </w:tcPr>
          <w:p w:rsidR="002832C7" w:rsidRPr="008976E5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8" w:type="dxa"/>
          </w:tcPr>
          <w:p w:rsidR="002832C7" w:rsidRPr="008976E5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832C7" w:rsidRPr="008976E5" w:rsidTr="002832C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2832C7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96" w:type="dxa"/>
            <w:tcBorders>
              <w:bottom w:val="single" w:sz="4" w:space="0" w:color="666666" w:themeColor="text1" w:themeTint="99"/>
            </w:tcBorders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art1101</w:t>
            </w:r>
          </w:p>
        </w:tc>
        <w:tc>
          <w:tcPr>
            <w:tcW w:w="4342" w:type="dxa"/>
            <w:tcBorders>
              <w:bottom w:val="single" w:sz="4" w:space="0" w:color="666666" w:themeColor="text1" w:themeTint="99"/>
            </w:tcBorders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Kleur, vorm en compositie 1</w:t>
            </w:r>
          </w:p>
        </w:tc>
        <w:tc>
          <w:tcPr>
            <w:tcW w:w="841" w:type="dxa"/>
            <w:tcBorders>
              <w:bottom w:val="single" w:sz="4" w:space="0" w:color="666666" w:themeColor="text1" w:themeTint="99"/>
            </w:tcBorders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tcBorders>
              <w:bottom w:val="single" w:sz="4" w:space="0" w:color="666666" w:themeColor="text1" w:themeTint="99"/>
            </w:tcBorders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tcBorders>
              <w:bottom w:val="single" w:sz="4" w:space="0" w:color="666666" w:themeColor="text1" w:themeTint="99"/>
            </w:tcBorders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832C7" w:rsidRPr="008976E5" w:rsidTr="00283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832C7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</w:tcPr>
          <w:p w:rsidR="002832C7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art1102</w:t>
            </w:r>
          </w:p>
        </w:tc>
        <w:tc>
          <w:tcPr>
            <w:tcW w:w="4342" w:type="dxa"/>
            <w:shd w:val="clear" w:color="auto" w:fill="auto"/>
          </w:tcPr>
          <w:p w:rsidR="002832C7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 aankoop</w:t>
            </w:r>
          </w:p>
        </w:tc>
        <w:tc>
          <w:tcPr>
            <w:tcW w:w="841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4" w:type="dxa"/>
            <w:shd w:val="clear" w:color="auto" w:fill="auto"/>
          </w:tcPr>
          <w:p w:rsidR="002832C7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2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832C7" w:rsidRPr="008976E5" w:rsidTr="002832C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832C7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art1103</w:t>
            </w:r>
          </w:p>
        </w:tc>
        <w:tc>
          <w:tcPr>
            <w:tcW w:w="4342" w:type="dxa"/>
            <w:shd w:val="clear" w:color="auto" w:fill="auto"/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Werkboek opdrachten periode 1</w:t>
            </w:r>
          </w:p>
        </w:tc>
        <w:tc>
          <w:tcPr>
            <w:tcW w:w="841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shd w:val="clear" w:color="auto" w:fill="auto"/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---</w:t>
            </w:r>
          </w:p>
        </w:tc>
        <w:tc>
          <w:tcPr>
            <w:tcW w:w="1412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832C7" w:rsidRPr="008976E5" w:rsidTr="00283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832C7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2832C7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art2101</w:t>
            </w:r>
          </w:p>
        </w:tc>
        <w:tc>
          <w:tcPr>
            <w:tcW w:w="4342" w:type="dxa"/>
            <w:shd w:val="clear" w:color="auto" w:fill="auto"/>
          </w:tcPr>
          <w:p w:rsidR="002832C7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Kleur vorm en compositie 2</w:t>
            </w:r>
          </w:p>
        </w:tc>
        <w:tc>
          <w:tcPr>
            <w:tcW w:w="841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832C7" w:rsidRPr="008976E5" w:rsidTr="002832C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832C7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art2102</w:t>
            </w:r>
          </w:p>
        </w:tc>
        <w:tc>
          <w:tcPr>
            <w:tcW w:w="4342" w:type="dxa"/>
            <w:shd w:val="clear" w:color="auto" w:fill="auto"/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 Kunst en waarde (groepsopdracht)</w:t>
            </w:r>
          </w:p>
        </w:tc>
        <w:tc>
          <w:tcPr>
            <w:tcW w:w="841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4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min</w:t>
            </w:r>
          </w:p>
        </w:tc>
        <w:tc>
          <w:tcPr>
            <w:tcW w:w="1412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832C7" w:rsidRPr="008976E5" w:rsidTr="00283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832C7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</w:tcPr>
          <w:p w:rsidR="002832C7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art2103</w:t>
            </w:r>
          </w:p>
        </w:tc>
        <w:tc>
          <w:tcPr>
            <w:tcW w:w="4342" w:type="dxa"/>
            <w:shd w:val="clear" w:color="auto" w:fill="auto"/>
          </w:tcPr>
          <w:p w:rsidR="002832C7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Werkboek opdrachten periode 2</w:t>
            </w:r>
          </w:p>
        </w:tc>
        <w:tc>
          <w:tcPr>
            <w:tcW w:w="841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832C7" w:rsidRPr="008976E5" w:rsidTr="002832C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832C7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art3101</w:t>
            </w:r>
          </w:p>
        </w:tc>
        <w:tc>
          <w:tcPr>
            <w:tcW w:w="4342" w:type="dxa"/>
            <w:shd w:val="clear" w:color="auto" w:fill="auto"/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Materiaalleer tekenen en schilderen 1</w:t>
            </w:r>
          </w:p>
        </w:tc>
        <w:tc>
          <w:tcPr>
            <w:tcW w:w="841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832C7" w:rsidRPr="008976E5" w:rsidTr="002832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832C7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</w:tcPr>
          <w:p w:rsidR="002832C7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art3102</w:t>
            </w:r>
          </w:p>
        </w:tc>
        <w:tc>
          <w:tcPr>
            <w:tcW w:w="4342" w:type="dxa"/>
            <w:shd w:val="clear" w:color="auto" w:fill="auto"/>
          </w:tcPr>
          <w:p w:rsidR="002832C7" w:rsidRDefault="002832C7" w:rsidP="002832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Materiaalleer tekenen en schilderen 2 (slotopdracht leerjaar 1)</w:t>
            </w:r>
          </w:p>
        </w:tc>
        <w:tc>
          <w:tcPr>
            <w:tcW w:w="841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shd w:val="clear" w:color="auto" w:fill="auto"/>
          </w:tcPr>
          <w:p w:rsidR="002832C7" w:rsidRDefault="002832C7" w:rsidP="00283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2832C7" w:rsidRPr="008976E5" w:rsidTr="002832C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2832C7" w:rsidRDefault="002832C7" w:rsidP="002832C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96" w:type="dxa"/>
            <w:shd w:val="clear" w:color="auto" w:fill="auto"/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art3103</w:t>
            </w:r>
          </w:p>
        </w:tc>
        <w:tc>
          <w:tcPr>
            <w:tcW w:w="4342" w:type="dxa"/>
            <w:shd w:val="clear" w:color="auto" w:fill="auto"/>
          </w:tcPr>
          <w:p w:rsidR="002832C7" w:rsidRDefault="002832C7" w:rsidP="00283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Werkboek opdrachten periode 3</w:t>
            </w:r>
          </w:p>
        </w:tc>
        <w:tc>
          <w:tcPr>
            <w:tcW w:w="841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4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2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8" w:type="dxa"/>
            <w:shd w:val="clear" w:color="auto" w:fill="auto"/>
          </w:tcPr>
          <w:p w:rsidR="002832C7" w:rsidRDefault="002832C7" w:rsidP="00283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F81C38" w:rsidRDefault="00F81C38">
      <w:pPr>
        <w:spacing w:line="240" w:lineRule="auto"/>
        <w:rPr>
          <w:rStyle w:val="gewicht"/>
          <w:sz w:val="28"/>
        </w:rPr>
      </w:pPr>
    </w:p>
    <w:p w:rsidR="00CF0A49" w:rsidRDefault="00CF0A49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120163" w:rsidRPr="00120163" w:rsidRDefault="00120163" w:rsidP="00120163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120163">
        <w:rPr>
          <w:rStyle w:val="gewicht"/>
          <w:rFonts w:asciiTheme="minorHAnsi" w:hAnsiTheme="minorHAnsi" w:cstheme="minorHAnsi"/>
          <w:sz w:val="36"/>
          <w:szCs w:val="36"/>
        </w:rPr>
        <w:lastRenderedPageBreak/>
        <w:t>Bio</w:t>
      </w:r>
      <w:r>
        <w:rPr>
          <w:rStyle w:val="gewicht"/>
          <w:rFonts w:asciiTheme="minorHAnsi" w:hAnsiTheme="minorHAnsi" w:cstheme="minorHAnsi"/>
          <w:sz w:val="36"/>
          <w:szCs w:val="36"/>
        </w:rPr>
        <w:t>logie</w:t>
      </w:r>
    </w:p>
    <w:p w:rsidR="004B6D0D" w:rsidRDefault="004B6D0D" w:rsidP="004B6D0D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882"/>
        <w:gridCol w:w="4352"/>
        <w:gridCol w:w="842"/>
        <w:gridCol w:w="835"/>
        <w:gridCol w:w="1412"/>
        <w:gridCol w:w="1190"/>
      </w:tblGrid>
      <w:tr w:rsidR="000B7078" w:rsidRPr="00F13044" w:rsidTr="00737C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9" w:type="dxa"/>
            <w:gridSpan w:val="4"/>
          </w:tcPr>
          <w:p w:rsidR="000B7078" w:rsidRPr="00F13044" w:rsidRDefault="00C205BC" w:rsidP="00737CE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1-</w:t>
            </w:r>
            <w:r w:rsidR="000B7078">
              <w:rPr>
                <w:rFonts w:asciiTheme="minorHAnsi" w:hAnsiTheme="minorHAnsi" w:cstheme="minorHAnsi"/>
                <w:sz w:val="20"/>
                <w:szCs w:val="20"/>
              </w:rPr>
              <w:t>HAVO</w:t>
            </w:r>
          </w:p>
        </w:tc>
        <w:tc>
          <w:tcPr>
            <w:tcW w:w="835" w:type="dxa"/>
          </w:tcPr>
          <w:p w:rsidR="000B7078" w:rsidRPr="00F13044" w:rsidRDefault="000B7078" w:rsidP="00737C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02" w:type="dxa"/>
            <w:gridSpan w:val="2"/>
          </w:tcPr>
          <w:p w:rsidR="000B7078" w:rsidRPr="00F13044" w:rsidRDefault="006A5721" w:rsidP="00737CE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</w:p>
        </w:tc>
      </w:tr>
      <w:tr w:rsidR="000B7078" w:rsidRPr="00F13044" w:rsidTr="0073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82" w:type="dxa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52" w:type="dxa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2" w:type="dxa"/>
          </w:tcPr>
          <w:p w:rsidR="000B7078" w:rsidRPr="00F13044" w:rsidRDefault="000B7078" w:rsidP="00737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5" w:type="dxa"/>
          </w:tcPr>
          <w:p w:rsidR="000B7078" w:rsidRPr="00F13044" w:rsidRDefault="000B7078" w:rsidP="00737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2" w:type="dxa"/>
          </w:tcPr>
          <w:p w:rsidR="000B7078" w:rsidRPr="00F13044" w:rsidRDefault="000B7078" w:rsidP="00737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90" w:type="dxa"/>
          </w:tcPr>
          <w:p w:rsidR="000B7078" w:rsidRPr="00F13044" w:rsidRDefault="000B7078" w:rsidP="00737C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B7078" w:rsidRPr="00F13044" w:rsidTr="00737CE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2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bi1101</w:t>
            </w:r>
          </w:p>
        </w:tc>
        <w:tc>
          <w:tcPr>
            <w:tcW w:w="4352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(onderzoeken)</w:t>
            </w:r>
          </w:p>
        </w:tc>
        <w:tc>
          <w:tcPr>
            <w:tcW w:w="842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0B7078" w:rsidRPr="00F13044" w:rsidTr="0073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bi1102</w:t>
            </w:r>
          </w:p>
        </w:tc>
        <w:tc>
          <w:tcPr>
            <w:tcW w:w="4352" w:type="dxa"/>
            <w:shd w:val="clear" w:color="auto" w:fill="auto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(onderzoeken en bewegen)</w:t>
            </w:r>
          </w:p>
        </w:tc>
        <w:tc>
          <w:tcPr>
            <w:tcW w:w="842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0B7078" w:rsidRPr="00F13044" w:rsidTr="000B707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bi1103</w:t>
            </w:r>
          </w:p>
        </w:tc>
        <w:tc>
          <w:tcPr>
            <w:tcW w:w="4352" w:type="dxa"/>
            <w:tcBorders>
              <w:bottom w:val="single" w:sz="4" w:space="0" w:color="auto"/>
            </w:tcBorders>
            <w:shd w:val="clear" w:color="auto" w:fill="auto"/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bottom w:val="single" w:sz="4" w:space="0" w:color="auto"/>
            </w:tcBorders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B7078" w:rsidRPr="00F13044" w:rsidTr="000B7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82" w:type="dxa"/>
            <w:tcBorders>
              <w:right w:val="single" w:sz="4" w:space="0" w:color="auto"/>
            </w:tcBorders>
            <w:shd w:val="clear" w:color="auto" w:fill="auto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bi2101</w:t>
            </w:r>
          </w:p>
        </w:tc>
        <w:tc>
          <w:tcPr>
            <w:tcW w:w="4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(waarnemen)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0B7078" w:rsidRPr="00F13044" w:rsidTr="000B7078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bi2102</w:t>
            </w:r>
          </w:p>
        </w:tc>
        <w:tc>
          <w:tcPr>
            <w:tcW w:w="4352" w:type="dxa"/>
            <w:tcBorders>
              <w:top w:val="single" w:sz="4" w:space="0" w:color="auto"/>
            </w:tcBorders>
            <w:shd w:val="clear" w:color="auto" w:fill="auto"/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(gedrag)</w:t>
            </w:r>
          </w:p>
        </w:tc>
        <w:tc>
          <w:tcPr>
            <w:tcW w:w="842" w:type="dxa"/>
            <w:tcBorders>
              <w:top w:val="single" w:sz="4" w:space="0" w:color="auto"/>
            </w:tcBorders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top w:val="single" w:sz="4" w:space="0" w:color="auto"/>
            </w:tcBorders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0B7078" w:rsidRPr="00F13044" w:rsidTr="0073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bi2103</w:t>
            </w:r>
          </w:p>
        </w:tc>
        <w:tc>
          <w:tcPr>
            <w:tcW w:w="4352" w:type="dxa"/>
            <w:shd w:val="clear" w:color="auto" w:fill="auto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42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5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412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B7078" w:rsidRPr="00F13044" w:rsidTr="00737CE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82" w:type="dxa"/>
            <w:shd w:val="clear" w:color="auto" w:fill="auto"/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bi3101</w:t>
            </w:r>
          </w:p>
        </w:tc>
        <w:tc>
          <w:tcPr>
            <w:tcW w:w="4352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(planten)</w:t>
            </w:r>
          </w:p>
        </w:tc>
        <w:tc>
          <w:tcPr>
            <w:tcW w:w="842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bottom w:val="single" w:sz="4" w:space="0" w:color="666666" w:themeColor="text1" w:themeTint="99"/>
            </w:tcBorders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0B7078" w:rsidRPr="00F13044" w:rsidTr="00737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bi3102</w:t>
            </w:r>
          </w:p>
        </w:tc>
        <w:tc>
          <w:tcPr>
            <w:tcW w:w="4352" w:type="dxa"/>
            <w:shd w:val="clear" w:color="auto" w:fill="auto"/>
          </w:tcPr>
          <w:p w:rsidR="000B7078" w:rsidRPr="00F13044" w:rsidRDefault="000B7078" w:rsidP="00737C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</w:t>
            </w:r>
            <w:r w:rsidR="000E7441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ennistoets+ je groene omgeving)</w:t>
            </w:r>
          </w:p>
        </w:tc>
        <w:tc>
          <w:tcPr>
            <w:tcW w:w="842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2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0B7078" w:rsidRPr="00F13044" w:rsidTr="00737CE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0B7078" w:rsidRPr="00F13044" w:rsidRDefault="000B7078" w:rsidP="00737CE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bi3103</w:t>
            </w:r>
          </w:p>
        </w:tc>
        <w:tc>
          <w:tcPr>
            <w:tcW w:w="4352" w:type="dxa"/>
            <w:shd w:val="clear" w:color="auto" w:fill="auto"/>
          </w:tcPr>
          <w:p w:rsidR="000B7078" w:rsidRPr="00F13044" w:rsidRDefault="000B7078" w:rsidP="00737C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</w:t>
            </w:r>
          </w:p>
        </w:tc>
        <w:tc>
          <w:tcPr>
            <w:tcW w:w="842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5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412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0B7078" w:rsidRPr="00F13044" w:rsidRDefault="000B7078" w:rsidP="000B70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0B7078" w:rsidRDefault="000B7078" w:rsidP="004B6D0D">
      <w:pPr>
        <w:rPr>
          <w:rFonts w:asciiTheme="minorHAnsi" w:hAnsiTheme="minorHAnsi" w:cstheme="minorHAnsi"/>
          <w:b/>
          <w:bCs/>
        </w:rPr>
      </w:pPr>
    </w:p>
    <w:p w:rsidR="000B7078" w:rsidRDefault="000B7078" w:rsidP="004B6D0D">
      <w:pPr>
        <w:rPr>
          <w:rFonts w:asciiTheme="minorHAnsi" w:hAnsiTheme="minorHAnsi" w:cstheme="minorHAnsi"/>
          <w:b/>
          <w:bCs/>
        </w:rPr>
      </w:pPr>
    </w:p>
    <w:p w:rsidR="000B7078" w:rsidRDefault="000B7078" w:rsidP="004B6D0D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882"/>
        <w:gridCol w:w="4352"/>
        <w:gridCol w:w="842"/>
        <w:gridCol w:w="835"/>
        <w:gridCol w:w="1412"/>
        <w:gridCol w:w="1190"/>
      </w:tblGrid>
      <w:tr w:rsidR="00935A04" w:rsidRPr="00F13044" w:rsidTr="00216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9" w:type="dxa"/>
            <w:gridSpan w:val="4"/>
          </w:tcPr>
          <w:p w:rsidR="00935A04" w:rsidRPr="00F13044" w:rsidRDefault="00C205BC" w:rsidP="0021637E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1-</w:t>
            </w:r>
            <w:r w:rsidR="00935A04">
              <w:rPr>
                <w:rFonts w:asciiTheme="minorHAnsi" w:hAnsiTheme="minorHAnsi" w:cstheme="minorHAnsi"/>
                <w:sz w:val="20"/>
                <w:szCs w:val="20"/>
              </w:rPr>
              <w:t xml:space="preserve">VWO </w:t>
            </w:r>
          </w:p>
        </w:tc>
        <w:tc>
          <w:tcPr>
            <w:tcW w:w="835" w:type="dxa"/>
          </w:tcPr>
          <w:p w:rsidR="00935A04" w:rsidRPr="00F13044" w:rsidRDefault="00935A04" w:rsidP="0021637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02" w:type="dxa"/>
            <w:gridSpan w:val="2"/>
          </w:tcPr>
          <w:p w:rsidR="00935A04" w:rsidRPr="00F13044" w:rsidRDefault="006A5721" w:rsidP="0021637E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</w:p>
        </w:tc>
      </w:tr>
      <w:tr w:rsidR="00935A04" w:rsidRPr="00F13044" w:rsidTr="00216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935A04" w:rsidRPr="00F13044" w:rsidRDefault="00935A04" w:rsidP="0021637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82" w:type="dxa"/>
          </w:tcPr>
          <w:p w:rsidR="00935A04" w:rsidRPr="00F13044" w:rsidRDefault="00935A04" w:rsidP="00216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52" w:type="dxa"/>
          </w:tcPr>
          <w:p w:rsidR="00935A04" w:rsidRPr="00F13044" w:rsidRDefault="00935A04" w:rsidP="002163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2" w:type="dxa"/>
          </w:tcPr>
          <w:p w:rsidR="00935A04" w:rsidRPr="00F13044" w:rsidRDefault="00935A04" w:rsidP="00216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5" w:type="dxa"/>
          </w:tcPr>
          <w:p w:rsidR="00935A04" w:rsidRPr="00F13044" w:rsidRDefault="00935A04" w:rsidP="00216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2" w:type="dxa"/>
          </w:tcPr>
          <w:p w:rsidR="00935A04" w:rsidRPr="00F13044" w:rsidRDefault="00935A04" w:rsidP="00216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90" w:type="dxa"/>
          </w:tcPr>
          <w:p w:rsidR="00935A04" w:rsidRPr="00F13044" w:rsidRDefault="00935A04" w:rsidP="002163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935A04" w:rsidRPr="00F13044" w:rsidTr="0021637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2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bi1101</w:t>
            </w:r>
          </w:p>
        </w:tc>
        <w:tc>
          <w:tcPr>
            <w:tcW w:w="4352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(onderzoeken)</w:t>
            </w:r>
          </w:p>
        </w:tc>
        <w:tc>
          <w:tcPr>
            <w:tcW w:w="842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DD257A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35A0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935A04" w:rsidRPr="00F13044" w:rsidTr="00216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bi1102</w:t>
            </w:r>
          </w:p>
        </w:tc>
        <w:tc>
          <w:tcPr>
            <w:tcW w:w="435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(onderzoeken en bewegen)</w:t>
            </w:r>
          </w:p>
        </w:tc>
        <w:tc>
          <w:tcPr>
            <w:tcW w:w="842" w:type="dxa"/>
            <w:shd w:val="clear" w:color="auto" w:fill="auto"/>
          </w:tcPr>
          <w:p w:rsidR="00935A0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935A04" w:rsidRPr="00F13044" w:rsidRDefault="00DD257A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35A0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12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935A04" w:rsidRPr="00F13044" w:rsidTr="0021637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bi1103</w:t>
            </w:r>
          </w:p>
        </w:tc>
        <w:tc>
          <w:tcPr>
            <w:tcW w:w="4352" w:type="dxa"/>
            <w:shd w:val="clear" w:color="auto" w:fill="auto"/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842" w:type="dxa"/>
            <w:shd w:val="clear" w:color="auto" w:fill="auto"/>
          </w:tcPr>
          <w:p w:rsidR="00935A0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412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(2x)</w:t>
            </w:r>
          </w:p>
        </w:tc>
      </w:tr>
      <w:tr w:rsidR="00935A04" w:rsidRPr="00F13044" w:rsidTr="00216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bi1104</w:t>
            </w:r>
          </w:p>
        </w:tc>
        <w:tc>
          <w:tcPr>
            <w:tcW w:w="435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842" w:type="dxa"/>
            <w:shd w:val="clear" w:color="auto" w:fill="auto"/>
          </w:tcPr>
          <w:p w:rsidR="00935A0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412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(2x)</w:t>
            </w:r>
          </w:p>
        </w:tc>
      </w:tr>
      <w:tr w:rsidR="00935A04" w:rsidRPr="00F13044" w:rsidTr="0021637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bi2101</w:t>
            </w:r>
          </w:p>
        </w:tc>
        <w:tc>
          <w:tcPr>
            <w:tcW w:w="4352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(waarnemen)</w:t>
            </w:r>
          </w:p>
        </w:tc>
        <w:tc>
          <w:tcPr>
            <w:tcW w:w="842" w:type="dxa"/>
            <w:tcBorders>
              <w:bottom w:val="single" w:sz="4" w:space="0" w:color="666666" w:themeColor="text1" w:themeTint="99"/>
            </w:tcBorders>
          </w:tcPr>
          <w:p w:rsidR="00935A0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DD257A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35A0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935A04" w:rsidRPr="00F13044" w:rsidTr="00216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bi2102</w:t>
            </w:r>
          </w:p>
        </w:tc>
        <w:tc>
          <w:tcPr>
            <w:tcW w:w="435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(waarnemen en gedrag)</w:t>
            </w:r>
          </w:p>
        </w:tc>
        <w:tc>
          <w:tcPr>
            <w:tcW w:w="842" w:type="dxa"/>
            <w:shd w:val="clear" w:color="auto" w:fill="auto"/>
          </w:tcPr>
          <w:p w:rsidR="00935A0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935A04" w:rsidRPr="00F13044" w:rsidRDefault="00DD257A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35A0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12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935A04" w:rsidRPr="00F13044" w:rsidTr="0021637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bi2103</w:t>
            </w:r>
          </w:p>
        </w:tc>
        <w:tc>
          <w:tcPr>
            <w:tcW w:w="4352" w:type="dxa"/>
            <w:shd w:val="clear" w:color="auto" w:fill="auto"/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842" w:type="dxa"/>
            <w:shd w:val="clear" w:color="auto" w:fill="auto"/>
          </w:tcPr>
          <w:p w:rsidR="00935A0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412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(2x)</w:t>
            </w:r>
          </w:p>
        </w:tc>
      </w:tr>
      <w:tr w:rsidR="00935A04" w:rsidRPr="00F13044" w:rsidTr="00216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935A0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Pr="00A41CD4">
              <w:rPr>
                <w:rFonts w:asciiTheme="minorHAnsi" w:hAnsiTheme="minorHAnsi" w:cstheme="minorHAnsi"/>
                <w:sz w:val="20"/>
                <w:szCs w:val="20"/>
              </w:rPr>
              <w:t>i210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5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842" w:type="dxa"/>
            <w:shd w:val="clear" w:color="auto" w:fill="auto"/>
          </w:tcPr>
          <w:p w:rsidR="00935A0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412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(2x)</w:t>
            </w:r>
          </w:p>
        </w:tc>
      </w:tr>
      <w:tr w:rsidR="00935A04" w:rsidRPr="00F13044" w:rsidTr="0021637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bi3101</w:t>
            </w:r>
          </w:p>
        </w:tc>
        <w:tc>
          <w:tcPr>
            <w:tcW w:w="4352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(planten)</w:t>
            </w:r>
          </w:p>
        </w:tc>
        <w:tc>
          <w:tcPr>
            <w:tcW w:w="842" w:type="dxa"/>
            <w:tcBorders>
              <w:bottom w:val="single" w:sz="4" w:space="0" w:color="666666" w:themeColor="text1" w:themeTint="99"/>
            </w:tcBorders>
          </w:tcPr>
          <w:p w:rsidR="00935A0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DD257A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35A0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12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tcBorders>
              <w:bottom w:val="single" w:sz="4" w:space="0" w:color="666666" w:themeColor="text1" w:themeTint="99"/>
            </w:tcBorders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935A04" w:rsidRPr="00F13044" w:rsidTr="00216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bi3102</w:t>
            </w:r>
          </w:p>
        </w:tc>
        <w:tc>
          <w:tcPr>
            <w:tcW w:w="435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Toets (planten en je groene omgeving)</w:t>
            </w:r>
          </w:p>
        </w:tc>
        <w:tc>
          <w:tcPr>
            <w:tcW w:w="842" w:type="dxa"/>
            <w:shd w:val="clear" w:color="auto" w:fill="auto"/>
          </w:tcPr>
          <w:p w:rsidR="00935A0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935A04" w:rsidRPr="00F13044" w:rsidRDefault="00DD257A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935A04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412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935A04" w:rsidRPr="00F13044" w:rsidTr="0021637E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bi3103</w:t>
            </w:r>
          </w:p>
        </w:tc>
        <w:tc>
          <w:tcPr>
            <w:tcW w:w="4352" w:type="dxa"/>
            <w:shd w:val="clear" w:color="auto" w:fill="auto"/>
          </w:tcPr>
          <w:p w:rsidR="00935A04" w:rsidRPr="00F13044" w:rsidRDefault="00935A04" w:rsidP="00935A0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842" w:type="dxa"/>
            <w:shd w:val="clear" w:color="auto" w:fill="auto"/>
          </w:tcPr>
          <w:p w:rsidR="00935A0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412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(2x)</w:t>
            </w:r>
          </w:p>
        </w:tc>
      </w:tr>
      <w:tr w:rsidR="00935A04" w:rsidRPr="00F13044" w:rsidTr="00216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935A04" w:rsidRPr="00F13044" w:rsidRDefault="00935A04" w:rsidP="00935A0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bi3104</w:t>
            </w:r>
          </w:p>
        </w:tc>
        <w:tc>
          <w:tcPr>
            <w:tcW w:w="4352" w:type="dxa"/>
            <w:shd w:val="clear" w:color="auto" w:fill="auto"/>
          </w:tcPr>
          <w:p w:rsidR="00935A04" w:rsidRPr="00F13044" w:rsidRDefault="00935A04" w:rsidP="00935A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SO</w:t>
            </w:r>
          </w:p>
        </w:tc>
        <w:tc>
          <w:tcPr>
            <w:tcW w:w="842" w:type="dxa"/>
            <w:shd w:val="clear" w:color="auto" w:fill="auto"/>
          </w:tcPr>
          <w:p w:rsidR="00935A0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E61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5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</w:t>
            </w:r>
          </w:p>
        </w:tc>
        <w:tc>
          <w:tcPr>
            <w:tcW w:w="1412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90" w:type="dxa"/>
            <w:shd w:val="clear" w:color="auto" w:fill="auto"/>
          </w:tcPr>
          <w:p w:rsidR="00935A04" w:rsidRPr="00F13044" w:rsidRDefault="00935A04" w:rsidP="00935A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(2x)</w:t>
            </w:r>
          </w:p>
        </w:tc>
      </w:tr>
    </w:tbl>
    <w:p w:rsidR="00935A04" w:rsidRDefault="00935A04">
      <w:pPr>
        <w:spacing w:line="240" w:lineRule="auto"/>
        <w:rPr>
          <w:rStyle w:val="gewicht"/>
          <w:sz w:val="28"/>
        </w:rPr>
      </w:pPr>
    </w:p>
    <w:p w:rsidR="00935A04" w:rsidRDefault="00935A04">
      <w:pPr>
        <w:spacing w:line="240" w:lineRule="auto"/>
        <w:rPr>
          <w:rStyle w:val="gewicht"/>
          <w:sz w:val="28"/>
        </w:rPr>
      </w:pPr>
      <w:r>
        <w:rPr>
          <w:rStyle w:val="gewicht"/>
          <w:sz w:val="28"/>
        </w:rPr>
        <w:br w:type="page"/>
      </w:r>
    </w:p>
    <w:p w:rsidR="00A017F6" w:rsidRPr="00120163" w:rsidRDefault="00A017F6" w:rsidP="00A017F6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Coderen</w:t>
      </w:r>
    </w:p>
    <w:p w:rsidR="00A017F6" w:rsidRPr="00F13044" w:rsidRDefault="00A017F6" w:rsidP="00A017F6">
      <w:pPr>
        <w:rPr>
          <w:rFonts w:asciiTheme="minorHAnsi" w:hAnsiTheme="minorHAnsi" w:cstheme="minorHAnsi"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2"/>
        <w:gridCol w:w="959"/>
        <w:gridCol w:w="4296"/>
        <w:gridCol w:w="838"/>
        <w:gridCol w:w="829"/>
        <w:gridCol w:w="1410"/>
        <w:gridCol w:w="1182"/>
      </w:tblGrid>
      <w:tr w:rsidR="00A017F6" w:rsidRPr="00F13044" w:rsidTr="00A017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5" w:type="dxa"/>
            <w:gridSpan w:val="4"/>
          </w:tcPr>
          <w:p w:rsidR="00A017F6" w:rsidRPr="00F13044" w:rsidRDefault="00A017F6" w:rsidP="000A7F1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829" w:type="dxa"/>
          </w:tcPr>
          <w:p w:rsidR="00A017F6" w:rsidRPr="00F13044" w:rsidRDefault="00A017F6" w:rsidP="000A7F1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2" w:type="dxa"/>
            <w:gridSpan w:val="2"/>
          </w:tcPr>
          <w:p w:rsidR="00A017F6" w:rsidRPr="00F13044" w:rsidRDefault="006A5721" w:rsidP="000A7F1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A017F6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A017F6" w:rsidRPr="00F13044" w:rsidTr="00A01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A017F6" w:rsidRPr="00F13044" w:rsidRDefault="00A017F6" w:rsidP="000A7F1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59" w:type="dxa"/>
          </w:tcPr>
          <w:p w:rsidR="00A017F6" w:rsidRPr="00F13044" w:rsidRDefault="00A017F6" w:rsidP="000A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96" w:type="dxa"/>
          </w:tcPr>
          <w:p w:rsidR="00A017F6" w:rsidRPr="00F13044" w:rsidRDefault="00A017F6" w:rsidP="000A7F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8" w:type="dxa"/>
          </w:tcPr>
          <w:p w:rsidR="00A017F6" w:rsidRPr="00F13044" w:rsidRDefault="00A017F6" w:rsidP="000A7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9" w:type="dxa"/>
          </w:tcPr>
          <w:p w:rsidR="00A017F6" w:rsidRPr="00F13044" w:rsidRDefault="00A017F6" w:rsidP="000A7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0" w:type="dxa"/>
          </w:tcPr>
          <w:p w:rsidR="00A017F6" w:rsidRPr="00F13044" w:rsidRDefault="00A017F6" w:rsidP="000A7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2" w:type="dxa"/>
          </w:tcPr>
          <w:p w:rsidR="00A017F6" w:rsidRPr="00F13044" w:rsidRDefault="00A017F6" w:rsidP="000A7F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64E09" w:rsidRPr="00F13044" w:rsidTr="00A017F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A017F6" w:rsidRPr="00F13044" w:rsidRDefault="00B64E09" w:rsidP="00A017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59" w:type="dxa"/>
            <w:tcBorders>
              <w:bottom w:val="single" w:sz="4" w:space="0" w:color="666666" w:themeColor="text1" w:themeTint="99"/>
            </w:tcBorders>
          </w:tcPr>
          <w:p w:rsidR="00A017F6" w:rsidRPr="00F13044" w:rsidRDefault="00B64E09" w:rsidP="00A01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od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101</w:t>
            </w:r>
          </w:p>
        </w:tc>
        <w:tc>
          <w:tcPr>
            <w:tcW w:w="4296" w:type="dxa"/>
            <w:tcBorders>
              <w:bottom w:val="single" w:sz="4" w:space="0" w:color="666666" w:themeColor="text1" w:themeTint="99"/>
            </w:tcBorders>
          </w:tcPr>
          <w:p w:rsidR="00A017F6" w:rsidRPr="00F13044" w:rsidRDefault="00A017F6" w:rsidP="00A01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1 opdrachten en projecten</w:t>
            </w:r>
          </w:p>
        </w:tc>
        <w:tc>
          <w:tcPr>
            <w:tcW w:w="838" w:type="dxa"/>
            <w:tcBorders>
              <w:bottom w:val="single" w:sz="4" w:space="0" w:color="666666" w:themeColor="text1" w:themeTint="99"/>
            </w:tcBorders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tcBorders>
              <w:bottom w:val="single" w:sz="4" w:space="0" w:color="666666" w:themeColor="text1" w:themeTint="99"/>
            </w:tcBorders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tcBorders>
              <w:bottom w:val="single" w:sz="4" w:space="0" w:color="666666" w:themeColor="text1" w:themeTint="99"/>
            </w:tcBorders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tcBorders>
              <w:bottom w:val="single" w:sz="4" w:space="0" w:color="666666" w:themeColor="text1" w:themeTint="99"/>
            </w:tcBorders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B64E09" w:rsidRPr="00F13044" w:rsidTr="00A01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017F6" w:rsidRPr="00F13044" w:rsidRDefault="00A017F6" w:rsidP="00A017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A017F6" w:rsidRPr="00F13044" w:rsidRDefault="00B64E09" w:rsidP="00A01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od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102</w:t>
            </w:r>
          </w:p>
        </w:tc>
        <w:tc>
          <w:tcPr>
            <w:tcW w:w="4296" w:type="dxa"/>
            <w:shd w:val="clear" w:color="auto" w:fill="auto"/>
          </w:tcPr>
          <w:p w:rsidR="00A017F6" w:rsidRPr="00F13044" w:rsidRDefault="00A017F6" w:rsidP="00A01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1 Logboek/Portfolio</w:t>
            </w:r>
          </w:p>
        </w:tc>
        <w:tc>
          <w:tcPr>
            <w:tcW w:w="838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B64E09" w:rsidRPr="00F13044" w:rsidTr="00A017F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017F6" w:rsidRPr="00F13044" w:rsidRDefault="00B64E09" w:rsidP="00A017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59" w:type="dxa"/>
            <w:shd w:val="clear" w:color="auto" w:fill="auto"/>
          </w:tcPr>
          <w:p w:rsidR="00A017F6" w:rsidRPr="00F13044" w:rsidRDefault="00B64E09" w:rsidP="00A01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od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101</w:t>
            </w:r>
          </w:p>
        </w:tc>
        <w:tc>
          <w:tcPr>
            <w:tcW w:w="4296" w:type="dxa"/>
            <w:shd w:val="clear" w:color="auto" w:fill="auto"/>
          </w:tcPr>
          <w:p w:rsidR="00A017F6" w:rsidRPr="00F13044" w:rsidRDefault="00A017F6" w:rsidP="00A01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2 opdrachten en projecten</w:t>
            </w:r>
          </w:p>
        </w:tc>
        <w:tc>
          <w:tcPr>
            <w:tcW w:w="838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B64E09" w:rsidRPr="00F13044" w:rsidTr="00A01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017F6" w:rsidRPr="00F13044" w:rsidRDefault="00A017F6" w:rsidP="00A017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A017F6" w:rsidRPr="00F13044" w:rsidRDefault="00B64E09" w:rsidP="00A01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od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102</w:t>
            </w:r>
          </w:p>
        </w:tc>
        <w:tc>
          <w:tcPr>
            <w:tcW w:w="4296" w:type="dxa"/>
            <w:shd w:val="clear" w:color="auto" w:fill="auto"/>
          </w:tcPr>
          <w:p w:rsidR="00A017F6" w:rsidRPr="00F13044" w:rsidRDefault="00A017F6" w:rsidP="00A01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Deel 2 Logboek en portfolio</w:t>
            </w:r>
          </w:p>
        </w:tc>
        <w:tc>
          <w:tcPr>
            <w:tcW w:w="838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</w:t>
            </w:r>
          </w:p>
        </w:tc>
      </w:tr>
      <w:tr w:rsidR="00B64E09" w:rsidRPr="00F13044" w:rsidTr="00A017F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017F6" w:rsidRPr="00F13044" w:rsidRDefault="00A017F6" w:rsidP="00A017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A017F6" w:rsidRPr="00F13044" w:rsidRDefault="00B64E09" w:rsidP="00A01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od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103</w:t>
            </w:r>
          </w:p>
        </w:tc>
        <w:tc>
          <w:tcPr>
            <w:tcW w:w="4296" w:type="dxa"/>
            <w:shd w:val="clear" w:color="auto" w:fill="auto"/>
          </w:tcPr>
          <w:p w:rsidR="00A017F6" w:rsidRPr="00F13044" w:rsidRDefault="00A017F6" w:rsidP="00A017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Extra’s</w:t>
            </w:r>
          </w:p>
        </w:tc>
        <w:tc>
          <w:tcPr>
            <w:tcW w:w="838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tr w:rsidR="00B64E09" w:rsidRPr="00F13044" w:rsidTr="00A017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A017F6" w:rsidRPr="00F13044" w:rsidRDefault="00A017F6" w:rsidP="00A017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</w:tcPr>
          <w:p w:rsidR="00A017F6" w:rsidRPr="00F13044" w:rsidRDefault="00B64E09" w:rsidP="00A01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od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A017F6">
              <w:rPr>
                <w:rFonts w:asciiTheme="minorHAnsi" w:hAnsiTheme="minorHAnsi" w:cstheme="minorHAnsi"/>
                <w:sz w:val="20"/>
                <w:szCs w:val="20"/>
              </w:rPr>
              <w:t>104</w:t>
            </w:r>
          </w:p>
        </w:tc>
        <w:tc>
          <w:tcPr>
            <w:tcW w:w="4296" w:type="dxa"/>
            <w:shd w:val="clear" w:color="auto" w:fill="auto"/>
          </w:tcPr>
          <w:p w:rsidR="00A017F6" w:rsidRPr="00F13044" w:rsidRDefault="00A017F6" w:rsidP="00A017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Eindbeoordeling (= eindcijfer rapport)</w:t>
            </w:r>
          </w:p>
        </w:tc>
        <w:tc>
          <w:tcPr>
            <w:tcW w:w="838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829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410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2" w:type="dxa"/>
            <w:shd w:val="clear" w:color="auto" w:fill="auto"/>
          </w:tcPr>
          <w:p w:rsidR="00A017F6" w:rsidRPr="00F13044" w:rsidRDefault="00A017F6" w:rsidP="00A017F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</w:tbl>
    <w:p w:rsidR="00A017F6" w:rsidRDefault="00A017F6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B213E4" w:rsidRPr="00B97117" w:rsidRDefault="00B213E4" w:rsidP="00B213E4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Engels</w:t>
      </w:r>
    </w:p>
    <w:p w:rsidR="00B213E4" w:rsidRDefault="00B213E4" w:rsidP="00B213E4">
      <w:pPr>
        <w:rPr>
          <w:rFonts w:asciiTheme="minorHAnsi" w:hAnsiTheme="minorHAnsi" w:cstheme="minorHAnsi"/>
          <w:b/>
          <w:bCs/>
        </w:rPr>
      </w:pPr>
    </w:p>
    <w:p w:rsidR="00B213E4" w:rsidRPr="00F13044" w:rsidRDefault="00B213E4" w:rsidP="00B213E4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1065"/>
        <w:gridCol w:w="4211"/>
        <w:gridCol w:w="833"/>
        <w:gridCol w:w="820"/>
        <w:gridCol w:w="1408"/>
        <w:gridCol w:w="1103"/>
      </w:tblGrid>
      <w:tr w:rsidR="00BA3183" w:rsidRPr="00FD616B" w:rsidTr="00453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2" w:type="dxa"/>
            <w:gridSpan w:val="4"/>
          </w:tcPr>
          <w:p w:rsidR="00BA3183" w:rsidRPr="00FD616B" w:rsidRDefault="00BA3183" w:rsidP="004536A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820" w:type="dxa"/>
          </w:tcPr>
          <w:p w:rsidR="00BA3183" w:rsidRPr="00FD616B" w:rsidRDefault="00BA3183" w:rsidP="00453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1" w:type="dxa"/>
            <w:gridSpan w:val="2"/>
          </w:tcPr>
          <w:p w:rsidR="00BA3183" w:rsidRPr="00FD616B" w:rsidRDefault="006A5721" w:rsidP="00453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BA3183" w:rsidRPr="00FD61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A3183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65" w:type="dxa"/>
          </w:tcPr>
          <w:p w:rsidR="00BA3183" w:rsidRPr="00FD616B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11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3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0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08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03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A3183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4" w:space="0" w:color="666666" w:themeColor="text1" w:themeTint="99"/>
            </w:tcBorders>
          </w:tcPr>
          <w:p w:rsidR="00BA3183" w:rsidRPr="00FD616B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entl1101</w:t>
            </w:r>
          </w:p>
        </w:tc>
        <w:tc>
          <w:tcPr>
            <w:tcW w:w="4211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</w:p>
        </w:tc>
        <w:tc>
          <w:tcPr>
            <w:tcW w:w="833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BA3183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</w:t>
            </w:r>
            <w:r w:rsidR="00D047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A3183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</w:t>
            </w:r>
            <w:r w:rsidR="00D047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/Literatuur 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BA3183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entl2101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Grammatica/Vocabulaire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D047AE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D047AE" w:rsidRPr="00FD616B" w:rsidRDefault="00D047AE" w:rsidP="00D04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D047AE" w:rsidRPr="00FD616B" w:rsidRDefault="00D047AE" w:rsidP="00D047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entl2102</w:t>
            </w:r>
          </w:p>
        </w:tc>
        <w:tc>
          <w:tcPr>
            <w:tcW w:w="4211" w:type="dxa"/>
            <w:shd w:val="clear" w:color="auto" w:fill="auto"/>
          </w:tcPr>
          <w:p w:rsidR="00D047AE" w:rsidRPr="0044226E" w:rsidRDefault="00D047AE" w:rsidP="00D047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Kijk/Luistervaardigheid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20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BA3183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entl2103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BA3183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entl3101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Vocabulaire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BA3183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entl3102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>Spreekvaardigheid</w:t>
            </w: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A3183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entl3103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Leesvaardigheid*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BA3183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entl3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/Literatuur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BA3183" w:rsidRDefault="00BA3183" w:rsidP="00BA3183"/>
    <w:p w:rsidR="00BA3183" w:rsidRDefault="00BA3183" w:rsidP="00BA3183"/>
    <w:p w:rsidR="00BA3183" w:rsidRDefault="00BA3183" w:rsidP="00BA3183"/>
    <w:tbl>
      <w:tblPr>
        <w:tblStyle w:val="Rastertabel41"/>
        <w:tblW w:w="10343" w:type="dxa"/>
        <w:tblLook w:val="04A0" w:firstRow="1" w:lastRow="0" w:firstColumn="1" w:lastColumn="0" w:noHBand="0" w:noVBand="1"/>
      </w:tblPr>
      <w:tblGrid>
        <w:gridCol w:w="903"/>
        <w:gridCol w:w="1065"/>
        <w:gridCol w:w="4211"/>
        <w:gridCol w:w="833"/>
        <w:gridCol w:w="820"/>
        <w:gridCol w:w="1408"/>
        <w:gridCol w:w="1103"/>
      </w:tblGrid>
      <w:tr w:rsidR="00BA3183" w:rsidRPr="00FD616B" w:rsidTr="00453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12" w:type="dxa"/>
            <w:gridSpan w:val="4"/>
          </w:tcPr>
          <w:p w:rsidR="00BA3183" w:rsidRPr="00FD616B" w:rsidRDefault="00BA3183" w:rsidP="004536A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VWO</w:t>
            </w:r>
          </w:p>
        </w:tc>
        <w:tc>
          <w:tcPr>
            <w:tcW w:w="820" w:type="dxa"/>
          </w:tcPr>
          <w:p w:rsidR="00BA3183" w:rsidRPr="00FD616B" w:rsidRDefault="00BA3183" w:rsidP="00453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11" w:type="dxa"/>
            <w:gridSpan w:val="2"/>
          </w:tcPr>
          <w:p w:rsidR="00BA3183" w:rsidRPr="00FD616B" w:rsidRDefault="006A5721" w:rsidP="00453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BA3183" w:rsidRPr="00FD616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BA3183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65" w:type="dxa"/>
          </w:tcPr>
          <w:p w:rsidR="00BA3183" w:rsidRPr="00FD616B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211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3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20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08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03" w:type="dxa"/>
          </w:tcPr>
          <w:p w:rsidR="00BA3183" w:rsidRPr="00FD616B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BA3183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65" w:type="dxa"/>
            <w:tcBorders>
              <w:bottom w:val="single" w:sz="4" w:space="0" w:color="666666" w:themeColor="text1" w:themeTint="99"/>
            </w:tcBorders>
          </w:tcPr>
          <w:p w:rsidR="00BA3183" w:rsidRPr="00FD616B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entl1101</w:t>
            </w:r>
          </w:p>
        </w:tc>
        <w:tc>
          <w:tcPr>
            <w:tcW w:w="4211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</w:p>
        </w:tc>
        <w:tc>
          <w:tcPr>
            <w:tcW w:w="833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tcBorders>
              <w:bottom w:val="single" w:sz="4" w:space="0" w:color="666666" w:themeColor="text1" w:themeTint="99"/>
            </w:tcBorders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BA3183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</w:t>
            </w:r>
            <w:r w:rsidR="00D047A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Leesvaardigheid 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BA3183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entl110</w:t>
            </w:r>
            <w:r w:rsidR="00D047A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/Literatuur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BA3183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BA3183" w:rsidRPr="00FD616B" w:rsidRDefault="00BA3183" w:rsidP="004536A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65" w:type="dxa"/>
            <w:shd w:val="clear" w:color="auto" w:fill="auto"/>
          </w:tcPr>
          <w:p w:rsidR="00BA3183" w:rsidRPr="00FD616B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entl2101</w:t>
            </w:r>
          </w:p>
        </w:tc>
        <w:tc>
          <w:tcPr>
            <w:tcW w:w="4211" w:type="dxa"/>
            <w:shd w:val="clear" w:color="auto" w:fill="auto"/>
          </w:tcPr>
          <w:p w:rsidR="00BA3183" w:rsidRPr="0044226E" w:rsidRDefault="00BA3183" w:rsidP="004536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/Literatuur</w:t>
            </w:r>
          </w:p>
        </w:tc>
        <w:tc>
          <w:tcPr>
            <w:tcW w:w="83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BA3183" w:rsidRPr="0044226E" w:rsidRDefault="00BA3183" w:rsidP="004536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D047AE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D047AE" w:rsidRPr="00FD616B" w:rsidRDefault="00D047AE" w:rsidP="00D04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D047AE" w:rsidRPr="00FD616B" w:rsidRDefault="00D047AE" w:rsidP="00D047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entl2102</w:t>
            </w:r>
          </w:p>
        </w:tc>
        <w:tc>
          <w:tcPr>
            <w:tcW w:w="4211" w:type="dxa"/>
            <w:shd w:val="clear" w:color="auto" w:fill="auto"/>
          </w:tcPr>
          <w:p w:rsidR="00D047AE" w:rsidRPr="0044226E" w:rsidRDefault="00D047AE" w:rsidP="00D047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Kijk/Luistervaardigheid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20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D047AE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D047AE" w:rsidRPr="00FD616B" w:rsidRDefault="00D047AE" w:rsidP="00D04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D047AE" w:rsidRPr="00FD616B" w:rsidRDefault="00D047AE" w:rsidP="00D04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entl2103</w:t>
            </w:r>
          </w:p>
        </w:tc>
        <w:tc>
          <w:tcPr>
            <w:tcW w:w="4211" w:type="dxa"/>
            <w:shd w:val="clear" w:color="auto" w:fill="auto"/>
          </w:tcPr>
          <w:p w:rsidR="00D047AE" w:rsidRPr="0044226E" w:rsidRDefault="00D047AE" w:rsidP="00D04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</w:t>
            </w:r>
          </w:p>
        </w:tc>
        <w:tc>
          <w:tcPr>
            <w:tcW w:w="83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D047AE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D047AE" w:rsidRPr="00FD616B" w:rsidRDefault="00D047AE" w:rsidP="00D04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65" w:type="dxa"/>
            <w:shd w:val="clear" w:color="auto" w:fill="auto"/>
          </w:tcPr>
          <w:p w:rsidR="00D047AE" w:rsidRPr="00FD616B" w:rsidRDefault="00D047AE" w:rsidP="00D047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entl3101</w:t>
            </w:r>
          </w:p>
        </w:tc>
        <w:tc>
          <w:tcPr>
            <w:tcW w:w="4211" w:type="dxa"/>
            <w:shd w:val="clear" w:color="auto" w:fill="auto"/>
          </w:tcPr>
          <w:p w:rsidR="00D047AE" w:rsidRPr="0044226E" w:rsidRDefault="00D047AE" w:rsidP="00D047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Grammatica/</w:t>
            </w: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Vocabulaire</w:t>
            </w:r>
          </w:p>
        </w:tc>
        <w:tc>
          <w:tcPr>
            <w:tcW w:w="83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D047AE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D047AE" w:rsidRPr="00FD616B" w:rsidRDefault="00D047AE" w:rsidP="00D04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D047AE" w:rsidRPr="00FD616B" w:rsidRDefault="00D047AE" w:rsidP="00D04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entl3102</w:t>
            </w:r>
          </w:p>
        </w:tc>
        <w:tc>
          <w:tcPr>
            <w:tcW w:w="4211" w:type="dxa"/>
            <w:shd w:val="clear" w:color="auto" w:fill="auto"/>
          </w:tcPr>
          <w:p w:rsidR="00D047AE" w:rsidRPr="0044226E" w:rsidRDefault="00D047AE" w:rsidP="00D04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</w:rPr>
              <w:t>Spreekvaardigheid</w:t>
            </w:r>
          </w:p>
        </w:tc>
        <w:tc>
          <w:tcPr>
            <w:tcW w:w="83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20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408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D047AE" w:rsidRPr="00FD616B" w:rsidTr="004536A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D047AE" w:rsidRPr="00FD616B" w:rsidRDefault="00D047AE" w:rsidP="00D04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D047AE" w:rsidRPr="00FD616B" w:rsidRDefault="00D047AE" w:rsidP="00D047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entl3103</w:t>
            </w:r>
          </w:p>
        </w:tc>
        <w:tc>
          <w:tcPr>
            <w:tcW w:w="4211" w:type="dxa"/>
            <w:shd w:val="clear" w:color="auto" w:fill="auto"/>
          </w:tcPr>
          <w:p w:rsidR="00D047AE" w:rsidRPr="0044226E" w:rsidRDefault="00D047AE" w:rsidP="00D047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eastAsia="Calibri" w:hAnsiTheme="minorHAnsi" w:cstheme="minorHAnsi"/>
                <w:sz w:val="20"/>
                <w:szCs w:val="20"/>
              </w:rPr>
              <w:t>Leesvaardigheid*</w:t>
            </w:r>
          </w:p>
        </w:tc>
        <w:tc>
          <w:tcPr>
            <w:tcW w:w="83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20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D047AE" w:rsidRPr="00FD616B" w:rsidTr="00453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D047AE" w:rsidRPr="00FD616B" w:rsidRDefault="00D047AE" w:rsidP="00D04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65" w:type="dxa"/>
            <w:shd w:val="clear" w:color="auto" w:fill="auto"/>
          </w:tcPr>
          <w:p w:rsidR="00D047AE" w:rsidRPr="00FD616B" w:rsidRDefault="00D047AE" w:rsidP="00D04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entl3</w:t>
            </w:r>
            <w:r w:rsidRPr="00FD616B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211" w:type="dxa"/>
            <w:shd w:val="clear" w:color="auto" w:fill="auto"/>
          </w:tcPr>
          <w:p w:rsidR="00D047AE" w:rsidRPr="0044226E" w:rsidRDefault="00D047AE" w:rsidP="00D04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Grammatica/Vocabulaire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/Literatuur</w:t>
            </w:r>
          </w:p>
        </w:tc>
        <w:tc>
          <w:tcPr>
            <w:tcW w:w="83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274EFC">
              <w:rPr>
                <w:rFonts w:asciiTheme="minorHAnsi" w:hAnsiTheme="minorHAnsi" w:cstheme="minorHAnsi"/>
                <w:sz w:val="20"/>
                <w:szCs w:val="20"/>
              </w:rPr>
              <w:t>PC</w:t>
            </w:r>
          </w:p>
        </w:tc>
        <w:tc>
          <w:tcPr>
            <w:tcW w:w="820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08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03" w:type="dxa"/>
            <w:shd w:val="clear" w:color="auto" w:fill="auto"/>
          </w:tcPr>
          <w:p w:rsidR="00D047AE" w:rsidRPr="0044226E" w:rsidRDefault="00D047AE" w:rsidP="00D04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44226E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406BAC" w:rsidRDefault="00406BAC">
      <w:pPr>
        <w:spacing w:line="240" w:lineRule="auto"/>
        <w:rPr>
          <w:rStyle w:val="gewicht"/>
          <w:rFonts w:asciiTheme="minorHAnsi" w:hAnsiTheme="minorHAnsi" w:cstheme="minorHAnsi"/>
          <w:sz w:val="36"/>
          <w:szCs w:val="36"/>
        </w:rPr>
      </w:pPr>
    </w:p>
    <w:p w:rsidR="00406BAC" w:rsidRDefault="00406BAC">
      <w:pPr>
        <w:spacing w:line="240" w:lineRule="auto"/>
        <w:rPr>
          <w:rStyle w:val="gewicht"/>
          <w:rFonts w:asciiTheme="minorHAnsi" w:hAnsiTheme="minorHAnsi" w:cstheme="minorHAnsi"/>
          <w:b/>
          <w:spacing w:val="8"/>
          <w:position w:val="10"/>
          <w:sz w:val="36"/>
          <w:szCs w:val="36"/>
          <w:lang w:eastAsia="en-US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br w:type="page"/>
      </w:r>
    </w:p>
    <w:p w:rsidR="00377AFE" w:rsidRPr="0074222D" w:rsidRDefault="00377AFE" w:rsidP="00377AFE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74222D">
        <w:rPr>
          <w:rStyle w:val="gewicht"/>
          <w:rFonts w:asciiTheme="minorHAnsi" w:hAnsiTheme="minorHAnsi" w:cstheme="minorHAnsi"/>
          <w:sz w:val="36"/>
          <w:szCs w:val="36"/>
        </w:rPr>
        <w:lastRenderedPageBreak/>
        <w:t>Frans</w:t>
      </w:r>
    </w:p>
    <w:p w:rsidR="00377AFE" w:rsidRDefault="00377AFE" w:rsidP="00377AFE">
      <w:pPr>
        <w:rPr>
          <w:rFonts w:asciiTheme="minorHAnsi" w:hAnsiTheme="minorHAnsi" w:cstheme="minorHAnsi"/>
          <w:b/>
          <w:bCs/>
        </w:rPr>
      </w:pPr>
    </w:p>
    <w:p w:rsidR="006D49AB" w:rsidRPr="00F13044" w:rsidRDefault="006D49AB" w:rsidP="006D49AB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171"/>
        <w:gridCol w:w="839"/>
        <w:gridCol w:w="830"/>
        <w:gridCol w:w="1411"/>
        <w:gridCol w:w="1185"/>
      </w:tblGrid>
      <w:tr w:rsidR="006D49AB" w:rsidRPr="00F13044" w:rsidTr="00FD52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0" w:type="dxa"/>
            <w:gridSpan w:val="4"/>
          </w:tcPr>
          <w:p w:rsidR="006D49AB" w:rsidRPr="00F13044" w:rsidRDefault="006D49AB" w:rsidP="00FD52AF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1HAVO/VWO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830" w:type="dxa"/>
          </w:tcPr>
          <w:p w:rsidR="006D49AB" w:rsidRPr="00F13044" w:rsidRDefault="006D49AB" w:rsidP="00FD52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6" w:type="dxa"/>
            <w:gridSpan w:val="2"/>
          </w:tcPr>
          <w:p w:rsidR="006D49AB" w:rsidRPr="00F13044" w:rsidRDefault="006D49AB" w:rsidP="00FD52A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D49AB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6D49AB" w:rsidRPr="00F13044" w:rsidRDefault="006D49AB" w:rsidP="00FD52AF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92" w:type="dxa"/>
          </w:tcPr>
          <w:p w:rsidR="006D49AB" w:rsidRPr="00F13044" w:rsidRDefault="006D49AB" w:rsidP="00FD5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171" w:type="dxa"/>
          </w:tcPr>
          <w:p w:rsidR="006D49AB" w:rsidRPr="00F13044" w:rsidRDefault="006D49AB" w:rsidP="00FD52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9" w:type="dxa"/>
          </w:tcPr>
          <w:p w:rsidR="006D49AB" w:rsidRPr="00F13044" w:rsidRDefault="006D49AB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0" w:type="dxa"/>
          </w:tcPr>
          <w:p w:rsidR="006D49AB" w:rsidRPr="00F13044" w:rsidRDefault="006D49AB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1" w:type="dxa"/>
          </w:tcPr>
          <w:p w:rsidR="006D49AB" w:rsidRPr="00F13044" w:rsidRDefault="006D49AB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5" w:type="dxa"/>
          </w:tcPr>
          <w:p w:rsidR="006D49AB" w:rsidRPr="00F13044" w:rsidRDefault="006D49AB" w:rsidP="00FD52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0041EB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single" w:sz="4" w:space="0" w:color="666666" w:themeColor="text1" w:themeTint="99"/>
            </w:tcBorders>
          </w:tcPr>
          <w:p w:rsidR="000041EB" w:rsidRPr="00F13044" w:rsidRDefault="000041EB" w:rsidP="000041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fatl1101</w:t>
            </w:r>
          </w:p>
        </w:tc>
        <w:tc>
          <w:tcPr>
            <w:tcW w:w="4171" w:type="dxa"/>
            <w:tcBorders>
              <w:bottom w:val="single" w:sz="4" w:space="0" w:color="666666" w:themeColor="text1" w:themeTint="99"/>
            </w:tcBorders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H1+H2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tcBorders>
              <w:bottom w:val="single" w:sz="4" w:space="0" w:color="666666" w:themeColor="text1" w:themeTint="99"/>
            </w:tcBorders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tcBorders>
              <w:bottom w:val="single" w:sz="4" w:space="0" w:color="666666" w:themeColor="text1" w:themeTint="99"/>
            </w:tcBorders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tcBorders>
              <w:bottom w:val="single" w:sz="4" w:space="0" w:color="666666" w:themeColor="text1" w:themeTint="99"/>
            </w:tcBorders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tcBorders>
              <w:bottom w:val="single" w:sz="4" w:space="0" w:color="666666" w:themeColor="text1" w:themeTint="99"/>
            </w:tcBorders>
          </w:tcPr>
          <w:p w:rsidR="000041EB" w:rsidRDefault="000041EB" w:rsidP="00004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678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041EB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0041EB" w:rsidRPr="00F13044" w:rsidRDefault="000041EB" w:rsidP="000041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fatl1102</w:t>
            </w:r>
          </w:p>
        </w:tc>
        <w:tc>
          <w:tcPr>
            <w:tcW w:w="4171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1 – H1+H2</w:t>
            </w:r>
          </w:p>
        </w:tc>
        <w:tc>
          <w:tcPr>
            <w:tcW w:w="839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0041EB" w:rsidRDefault="000041EB" w:rsidP="00004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6678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041EB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0041EB" w:rsidRPr="00F13044" w:rsidRDefault="000041EB" w:rsidP="000041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fatl2101</w:t>
            </w:r>
          </w:p>
        </w:tc>
        <w:tc>
          <w:tcPr>
            <w:tcW w:w="4171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H3+H5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0041EB" w:rsidRDefault="000041EB" w:rsidP="00004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678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041EB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0041EB" w:rsidRPr="00F13044" w:rsidRDefault="000041EB" w:rsidP="000041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fatl2102</w:t>
            </w:r>
          </w:p>
        </w:tc>
        <w:tc>
          <w:tcPr>
            <w:tcW w:w="4171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2 – H3+H5</w:t>
            </w:r>
          </w:p>
        </w:tc>
        <w:tc>
          <w:tcPr>
            <w:tcW w:w="839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0041EB" w:rsidRDefault="000041EB" w:rsidP="00004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6678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041EB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0041EB" w:rsidRPr="00F13044" w:rsidRDefault="000041EB" w:rsidP="000041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fatl2103</w:t>
            </w:r>
          </w:p>
        </w:tc>
        <w:tc>
          <w:tcPr>
            <w:tcW w:w="4171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boek A</w:t>
            </w:r>
          </w:p>
        </w:tc>
        <w:tc>
          <w:tcPr>
            <w:tcW w:w="839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0041EB" w:rsidRDefault="000041EB" w:rsidP="00004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678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041EB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0041EB" w:rsidRPr="00F13044" w:rsidRDefault="000041EB" w:rsidP="000041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fatl3101</w:t>
            </w:r>
          </w:p>
        </w:tc>
        <w:tc>
          <w:tcPr>
            <w:tcW w:w="4171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H6+H7 (luisteren,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voca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, grammatica)</w:t>
            </w:r>
          </w:p>
        </w:tc>
        <w:tc>
          <w:tcPr>
            <w:tcW w:w="839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0041EB" w:rsidRDefault="000041EB" w:rsidP="00004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6678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041EB" w:rsidRPr="00F13044" w:rsidTr="00FD52AF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0041EB" w:rsidRPr="00F13044" w:rsidRDefault="000041EB" w:rsidP="000041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fatl3102</w:t>
            </w:r>
          </w:p>
        </w:tc>
        <w:tc>
          <w:tcPr>
            <w:tcW w:w="4171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Project 3 – H6+H7</w:t>
            </w:r>
          </w:p>
        </w:tc>
        <w:tc>
          <w:tcPr>
            <w:tcW w:w="839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S/M</w:t>
            </w:r>
          </w:p>
        </w:tc>
        <w:tc>
          <w:tcPr>
            <w:tcW w:w="830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:rsidR="000041EB" w:rsidRPr="00F13044" w:rsidRDefault="000041EB" w:rsidP="000041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Nee </w:t>
            </w:r>
          </w:p>
        </w:tc>
        <w:tc>
          <w:tcPr>
            <w:tcW w:w="1185" w:type="dxa"/>
            <w:shd w:val="clear" w:color="auto" w:fill="auto"/>
          </w:tcPr>
          <w:p w:rsidR="000041EB" w:rsidRDefault="000041EB" w:rsidP="000041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6678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0041EB" w:rsidRPr="00F13044" w:rsidTr="00FD52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0041EB" w:rsidRPr="00F13044" w:rsidRDefault="000041EB" w:rsidP="000041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fatl3103</w:t>
            </w:r>
          </w:p>
        </w:tc>
        <w:tc>
          <w:tcPr>
            <w:tcW w:w="4171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Leesvaardigheid boek B (toetsweek)</w:t>
            </w:r>
          </w:p>
        </w:tc>
        <w:tc>
          <w:tcPr>
            <w:tcW w:w="839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0041EB" w:rsidRPr="00F13044" w:rsidRDefault="000041EB" w:rsidP="000041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0041EB" w:rsidRDefault="000041EB" w:rsidP="000041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6678F"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</w:tbl>
    <w:p w:rsidR="006D49AB" w:rsidRDefault="006D49AB" w:rsidP="006D49AB">
      <w:pPr>
        <w:rPr>
          <w:rFonts w:asciiTheme="minorHAnsi" w:hAnsiTheme="minorHAnsi" w:cstheme="minorHAnsi"/>
          <w:b/>
          <w:sz w:val="20"/>
          <w:szCs w:val="20"/>
        </w:rPr>
      </w:pPr>
    </w:p>
    <w:p w:rsidR="006D49AB" w:rsidRPr="002C7195" w:rsidRDefault="006D49AB" w:rsidP="006D49AB">
      <w:pPr>
        <w:rPr>
          <w:rFonts w:asciiTheme="minorHAnsi" w:hAnsiTheme="minorHAnsi" w:cstheme="minorHAnsi"/>
          <w:b/>
          <w:sz w:val="20"/>
          <w:szCs w:val="20"/>
        </w:rPr>
      </w:pPr>
    </w:p>
    <w:p w:rsidR="006D49AB" w:rsidRDefault="006D49AB" w:rsidP="006D49AB">
      <w:pPr>
        <w:rPr>
          <w:rFonts w:asciiTheme="minorHAnsi" w:hAnsiTheme="minorHAnsi" w:cstheme="minorHAnsi"/>
          <w:b/>
          <w:bCs/>
        </w:rPr>
      </w:pPr>
      <w:bookmarkStart w:id="0" w:name="_GoBack"/>
      <w:bookmarkEnd w:id="0"/>
    </w:p>
    <w:p w:rsidR="00377AFE" w:rsidRPr="00F13044" w:rsidRDefault="00377AFE" w:rsidP="00377AFE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377AFE" w:rsidRDefault="00377AFE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</w:p>
    <w:p w:rsidR="00BF25EC" w:rsidRPr="00BF25EC" w:rsidRDefault="00664AD7" w:rsidP="00BF25EC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bCs/>
        </w:rPr>
        <w:br w:type="page"/>
      </w:r>
      <w:r w:rsidR="00BF25EC" w:rsidRPr="00BF25EC">
        <w:rPr>
          <w:rStyle w:val="gewicht"/>
          <w:rFonts w:asciiTheme="minorHAnsi" w:hAnsiTheme="minorHAnsi" w:cstheme="minorHAnsi"/>
          <w:sz w:val="36"/>
          <w:szCs w:val="36"/>
        </w:rPr>
        <w:lastRenderedPageBreak/>
        <w:t>Geschiedenis</w:t>
      </w:r>
    </w:p>
    <w:p w:rsidR="00BF25EC" w:rsidRDefault="00BF25EC" w:rsidP="00BF25EC">
      <w:pPr>
        <w:rPr>
          <w:rFonts w:asciiTheme="minorHAnsi" w:hAnsiTheme="minorHAnsi" w:cstheme="minorHAnsi"/>
          <w:b/>
          <w:bCs/>
        </w:rPr>
      </w:pPr>
    </w:p>
    <w:p w:rsidR="00CF664A" w:rsidRDefault="00CF664A">
      <w:pPr>
        <w:spacing w:line="240" w:lineRule="auto"/>
        <w:rPr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2"/>
        <w:gridCol w:w="936"/>
        <w:gridCol w:w="4311"/>
        <w:gridCol w:w="840"/>
        <w:gridCol w:w="831"/>
        <w:gridCol w:w="1411"/>
        <w:gridCol w:w="1185"/>
      </w:tblGrid>
      <w:tr w:rsidR="00CF664A" w:rsidRPr="00BF25EC" w:rsidTr="00961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9" w:type="dxa"/>
            <w:gridSpan w:val="4"/>
          </w:tcPr>
          <w:p w:rsidR="00CF664A" w:rsidRPr="00BF25EC" w:rsidRDefault="00CF664A" w:rsidP="009614EB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831" w:type="dxa"/>
          </w:tcPr>
          <w:p w:rsidR="00CF664A" w:rsidRPr="00BF25EC" w:rsidRDefault="00CF664A" w:rsidP="009614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6" w:type="dxa"/>
            <w:gridSpan w:val="2"/>
          </w:tcPr>
          <w:p w:rsidR="00CF664A" w:rsidRPr="00BF25EC" w:rsidRDefault="00CF664A" w:rsidP="009614E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CF664A" w:rsidRPr="00BF25EC" w:rsidTr="00961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36" w:type="dxa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11" w:type="dxa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40" w:type="dxa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831" w:type="dxa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1" w:type="dxa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85" w:type="dxa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CF664A" w:rsidRPr="00BF25EC" w:rsidTr="009614E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tcBorders>
              <w:bottom w:val="single" w:sz="4" w:space="0" w:color="666666" w:themeColor="text1" w:themeTint="99"/>
            </w:tcBorders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36" w:type="dxa"/>
            <w:tcBorders>
              <w:bottom w:val="single" w:sz="4" w:space="0" w:color="666666" w:themeColor="text1" w:themeTint="99"/>
            </w:tcBorders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s1101</w:t>
            </w:r>
          </w:p>
        </w:tc>
        <w:tc>
          <w:tcPr>
            <w:tcW w:w="4311" w:type="dxa"/>
            <w:tcBorders>
              <w:bottom w:val="single" w:sz="4" w:space="0" w:color="666666" w:themeColor="text1" w:themeTint="99"/>
            </w:tcBorders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HST 1 Jagers en Boeren</w:t>
            </w:r>
          </w:p>
        </w:tc>
        <w:tc>
          <w:tcPr>
            <w:tcW w:w="840" w:type="dxa"/>
            <w:tcBorders>
              <w:bottom w:val="single" w:sz="4" w:space="0" w:color="666666" w:themeColor="text1" w:themeTint="99"/>
            </w:tcBorders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tcBorders>
              <w:bottom w:val="single" w:sz="4" w:space="0" w:color="666666" w:themeColor="text1" w:themeTint="99"/>
            </w:tcBorders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tcBorders>
              <w:bottom w:val="single" w:sz="4" w:space="0" w:color="666666" w:themeColor="text1" w:themeTint="99"/>
            </w:tcBorders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tcBorders>
              <w:bottom w:val="single" w:sz="4" w:space="0" w:color="666666" w:themeColor="text1" w:themeTint="99"/>
            </w:tcBorders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F664A" w:rsidRPr="00BF25EC" w:rsidTr="00961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s1102</w:t>
            </w:r>
          </w:p>
        </w:tc>
        <w:tc>
          <w:tcPr>
            <w:tcW w:w="4311" w:type="dxa"/>
            <w:shd w:val="clear" w:color="auto" w:fill="auto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HST 2 Het Oude Egypte</w:t>
            </w:r>
          </w:p>
        </w:tc>
        <w:tc>
          <w:tcPr>
            <w:tcW w:w="840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F664A" w:rsidRPr="00BF25EC" w:rsidTr="009614E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s110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311" w:type="dxa"/>
            <w:shd w:val="clear" w:color="auto" w:fill="auto"/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P.O.</w:t>
            </w:r>
          </w:p>
        </w:tc>
        <w:tc>
          <w:tcPr>
            <w:tcW w:w="840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831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CF664A" w:rsidRPr="00BF25EC" w:rsidTr="00961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36" w:type="dxa"/>
            <w:shd w:val="clear" w:color="auto" w:fill="auto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s2101</w:t>
            </w:r>
          </w:p>
        </w:tc>
        <w:tc>
          <w:tcPr>
            <w:tcW w:w="4311" w:type="dxa"/>
            <w:shd w:val="clear" w:color="auto" w:fill="auto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HST 3 De Grieken</w:t>
            </w:r>
          </w:p>
        </w:tc>
        <w:tc>
          <w:tcPr>
            <w:tcW w:w="840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F664A" w:rsidRPr="00BF25EC" w:rsidTr="009614E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s2102</w:t>
            </w:r>
          </w:p>
        </w:tc>
        <w:tc>
          <w:tcPr>
            <w:tcW w:w="4311" w:type="dxa"/>
            <w:shd w:val="clear" w:color="auto" w:fill="auto"/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HST 4 De Romeinen</w:t>
            </w:r>
          </w:p>
        </w:tc>
        <w:tc>
          <w:tcPr>
            <w:tcW w:w="840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F664A" w:rsidRPr="00BF25EC" w:rsidTr="00961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s210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311" w:type="dxa"/>
            <w:shd w:val="clear" w:color="auto" w:fill="auto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CF664A" w:rsidRPr="00BF25EC" w:rsidTr="009614E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36" w:type="dxa"/>
            <w:shd w:val="clear" w:color="auto" w:fill="auto"/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s3101</w:t>
            </w:r>
          </w:p>
        </w:tc>
        <w:tc>
          <w:tcPr>
            <w:tcW w:w="4311" w:type="dxa"/>
            <w:shd w:val="clear" w:color="auto" w:fill="auto"/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HST 5 Monniken en Ridders</w:t>
            </w:r>
          </w:p>
        </w:tc>
        <w:tc>
          <w:tcPr>
            <w:tcW w:w="840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F664A" w:rsidRPr="00BF25EC" w:rsidTr="00961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s3102</w:t>
            </w:r>
          </w:p>
        </w:tc>
        <w:tc>
          <w:tcPr>
            <w:tcW w:w="4311" w:type="dxa"/>
            <w:shd w:val="clear" w:color="auto" w:fill="auto"/>
          </w:tcPr>
          <w:p w:rsidR="00CF664A" w:rsidRPr="00BF25EC" w:rsidRDefault="00CF664A" w:rsidP="009614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HST 6 Steden en Staten</w:t>
            </w:r>
          </w:p>
        </w:tc>
        <w:tc>
          <w:tcPr>
            <w:tcW w:w="840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CF664A" w:rsidRPr="00BF25EC" w:rsidRDefault="00CF664A" w:rsidP="009614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CF664A" w:rsidRPr="00BF25EC" w:rsidTr="009614EB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2" w:type="dxa"/>
            <w:shd w:val="clear" w:color="auto" w:fill="auto"/>
          </w:tcPr>
          <w:p w:rsidR="00CF664A" w:rsidRPr="00BF25EC" w:rsidRDefault="00CF664A" w:rsidP="009614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6" w:type="dxa"/>
            <w:shd w:val="clear" w:color="auto" w:fill="auto"/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ge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BF25EC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311" w:type="dxa"/>
            <w:shd w:val="clear" w:color="auto" w:fill="auto"/>
          </w:tcPr>
          <w:p w:rsidR="00CF664A" w:rsidRPr="00BF25EC" w:rsidRDefault="00CF664A" w:rsidP="009614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840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831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85" w:type="dxa"/>
            <w:shd w:val="clear" w:color="auto" w:fill="auto"/>
          </w:tcPr>
          <w:p w:rsidR="00CF664A" w:rsidRPr="00F13044" w:rsidRDefault="00CF664A" w:rsidP="009614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</w:tbl>
    <w:p w:rsidR="00BF25EC" w:rsidRDefault="00BF25EC">
      <w:pPr>
        <w:spacing w:line="240" w:lineRule="auto"/>
        <w:rPr>
          <w:b/>
          <w:bCs/>
          <w:spacing w:val="8"/>
          <w:position w:val="10"/>
          <w:sz w:val="28"/>
          <w:szCs w:val="20"/>
          <w:lang w:eastAsia="en-US"/>
        </w:rPr>
      </w:pPr>
      <w:r>
        <w:rPr>
          <w:bCs/>
        </w:rPr>
        <w:br w:type="page"/>
      </w:r>
    </w:p>
    <w:p w:rsidR="001A337D" w:rsidRPr="006D0A83" w:rsidRDefault="001A337D" w:rsidP="001A337D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>
        <w:rPr>
          <w:rStyle w:val="gewicht"/>
          <w:rFonts w:asciiTheme="minorHAnsi" w:hAnsiTheme="minorHAnsi" w:cstheme="minorHAnsi"/>
          <w:sz w:val="36"/>
          <w:szCs w:val="36"/>
        </w:rPr>
        <w:lastRenderedPageBreak/>
        <w:t>Lichamelijke opvoeding</w:t>
      </w:r>
    </w:p>
    <w:p w:rsidR="001A337D" w:rsidRDefault="001A337D" w:rsidP="001A337D">
      <w:pPr>
        <w:widowControl w:val="0"/>
        <w:autoSpaceDE w:val="0"/>
        <w:autoSpaceDN w:val="0"/>
        <w:adjustRightInd w:val="0"/>
        <w:ind w:right="295"/>
        <w:rPr>
          <w:rStyle w:val="gewicht"/>
          <w:rFonts w:asciiTheme="minorHAnsi" w:hAnsiTheme="minorHAnsi" w:cstheme="minorHAnsi"/>
          <w:szCs w:val="16"/>
        </w:rPr>
      </w:pPr>
    </w:p>
    <w:p w:rsidR="001A337D" w:rsidRPr="00F13044" w:rsidRDefault="001A337D" w:rsidP="001A337D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394"/>
        <w:gridCol w:w="709"/>
        <w:gridCol w:w="992"/>
        <w:gridCol w:w="1418"/>
        <w:gridCol w:w="923"/>
      </w:tblGrid>
      <w:tr w:rsidR="00251270" w:rsidRPr="0009385A" w:rsidTr="00633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  <w:gridSpan w:val="4"/>
          </w:tcPr>
          <w:p w:rsidR="00251270" w:rsidRPr="0009385A" w:rsidRDefault="00251270" w:rsidP="0063333C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992" w:type="dxa"/>
          </w:tcPr>
          <w:p w:rsidR="00251270" w:rsidRPr="0009385A" w:rsidRDefault="00251270" w:rsidP="0063333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1" w:type="dxa"/>
            <w:gridSpan w:val="2"/>
          </w:tcPr>
          <w:p w:rsidR="00251270" w:rsidRPr="0009385A" w:rsidRDefault="006A5721" w:rsidP="0063333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251270" w:rsidRPr="0009385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251270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92" w:type="dxa"/>
          </w:tcPr>
          <w:p w:rsidR="00251270" w:rsidRPr="0009385A" w:rsidRDefault="00251270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394" w:type="dxa"/>
          </w:tcPr>
          <w:p w:rsidR="00251270" w:rsidRPr="0009385A" w:rsidRDefault="00251270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9" w:type="dxa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992" w:type="dxa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418" w:type="dxa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923" w:type="dxa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251270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tcBorders>
              <w:bottom w:val="single" w:sz="4" w:space="0" w:color="666666" w:themeColor="text1" w:themeTint="99"/>
            </w:tcBorders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251270" w:rsidRPr="0009385A" w:rsidRDefault="00251270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lo1101</w:t>
            </w:r>
          </w:p>
        </w:tc>
        <w:tc>
          <w:tcPr>
            <w:tcW w:w="4394" w:type="dxa"/>
            <w:tcBorders>
              <w:bottom w:val="single" w:sz="4" w:space="0" w:color="666666" w:themeColor="text1" w:themeTint="99"/>
            </w:tcBorders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9" w:type="dxa"/>
            <w:tcBorders>
              <w:bottom w:val="single" w:sz="4" w:space="0" w:color="666666" w:themeColor="text1" w:themeTint="99"/>
            </w:tcBorders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tcBorders>
              <w:bottom w:val="single" w:sz="4" w:space="0" w:color="666666" w:themeColor="text1" w:themeTint="99"/>
            </w:tcBorders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tcBorders>
              <w:bottom w:val="single" w:sz="4" w:space="0" w:color="666666" w:themeColor="text1" w:themeTint="99"/>
            </w:tcBorders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tcBorders>
              <w:bottom w:val="single" w:sz="4" w:space="0" w:color="666666" w:themeColor="text1" w:themeTint="99"/>
            </w:tcBorders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51270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Balspel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51270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Toestel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51270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lo110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Inzet tijdens de lessen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251270" w:rsidRPr="0009385A" w:rsidTr="0063333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lo2101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51270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lo2102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Lesvoorbereidingsformulier zelfstandig lesgeven 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51270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lo2103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Keuzeopdracht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51270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lo2</w:t>
            </w: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Inzet tijdens de lessen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  <w:tr w:rsidR="00251270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lo3101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 xml:space="preserve">Inzet tijdens de lessen 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51270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lo3102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Buitensport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51270" w:rsidRPr="0009385A" w:rsidTr="0063333C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lo3103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Keuzeopdracht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251270" w:rsidRPr="0009385A" w:rsidTr="00633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shd w:val="clear" w:color="auto" w:fill="auto"/>
          </w:tcPr>
          <w:p w:rsidR="00251270" w:rsidRPr="0009385A" w:rsidRDefault="00251270" w:rsidP="0063333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lo3</w:t>
            </w: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51270" w:rsidRPr="0009385A" w:rsidRDefault="00251270" w:rsidP="0063333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eastAsia="Calibri" w:hAnsiTheme="minorHAnsi" w:cstheme="minorHAnsi"/>
                <w:spacing w:val="0"/>
                <w:sz w:val="20"/>
                <w:szCs w:val="20"/>
              </w:rPr>
              <w:t>Inzet tijdens de lessen</w:t>
            </w:r>
          </w:p>
        </w:tc>
        <w:tc>
          <w:tcPr>
            <w:tcW w:w="709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992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418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09385A"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923" w:type="dxa"/>
            <w:shd w:val="clear" w:color="auto" w:fill="auto"/>
          </w:tcPr>
          <w:p w:rsidR="00251270" w:rsidRPr="0009385A" w:rsidRDefault="00251270" w:rsidP="006333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</w:tr>
    </w:tbl>
    <w:p w:rsidR="001A337D" w:rsidRDefault="001A337D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424E67" w:rsidRPr="001A337D" w:rsidRDefault="00424E67" w:rsidP="00424E67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1A337D">
        <w:rPr>
          <w:rStyle w:val="gewicht"/>
          <w:rFonts w:asciiTheme="minorHAnsi" w:hAnsiTheme="minorHAnsi" w:cstheme="minorHAnsi"/>
          <w:sz w:val="36"/>
          <w:szCs w:val="36"/>
        </w:rPr>
        <w:lastRenderedPageBreak/>
        <w:t>Nederlands</w:t>
      </w:r>
    </w:p>
    <w:p w:rsidR="00424E67" w:rsidRDefault="00424E67" w:rsidP="00424E67">
      <w:pPr>
        <w:rPr>
          <w:rFonts w:ascii="Calibri" w:hAnsi="Calibri" w:cs="Calibri"/>
          <w:b/>
          <w:bCs/>
        </w:rPr>
      </w:pPr>
    </w:p>
    <w:p w:rsidR="006753E3" w:rsidRDefault="006753E3" w:rsidP="00424E67">
      <w:pPr>
        <w:rPr>
          <w:rFonts w:ascii="Calibri" w:hAnsi="Calibri" w:cs="Calibri"/>
          <w:b/>
          <w:bCs/>
        </w:rPr>
      </w:pPr>
    </w:p>
    <w:tbl>
      <w:tblPr>
        <w:tblW w:w="10485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902"/>
        <w:gridCol w:w="987"/>
        <w:gridCol w:w="5708"/>
        <w:gridCol w:w="704"/>
        <w:gridCol w:w="661"/>
        <w:gridCol w:w="675"/>
        <w:gridCol w:w="848"/>
      </w:tblGrid>
      <w:tr w:rsidR="006753E3" w:rsidRPr="00F13044" w:rsidTr="007C6B2C">
        <w:tc>
          <w:tcPr>
            <w:tcW w:w="8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</w:tcPr>
          <w:p w:rsidR="006753E3" w:rsidRPr="00406BAC" w:rsidRDefault="006753E3" w:rsidP="007C6B2C">
            <w:pP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1-HAVO-VWO</w:t>
            </w:r>
          </w:p>
        </w:tc>
        <w:tc>
          <w:tcPr>
            <w:tcW w:w="21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6753E3" w:rsidRPr="00BE6B0E" w:rsidRDefault="006A5721" w:rsidP="007C6B2C">
            <w:pPr>
              <w:jc w:val="right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2021-2022</w:t>
            </w:r>
            <w:r w:rsidR="006753E3" w:rsidRPr="00BE6B0E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</w:tr>
      <w:tr w:rsidR="006753E3" w:rsidRPr="00F13044" w:rsidTr="007C6B2C">
        <w:tc>
          <w:tcPr>
            <w:tcW w:w="902" w:type="dxa"/>
            <w:shd w:val="clear" w:color="auto" w:fill="CCCCCC"/>
          </w:tcPr>
          <w:p w:rsidR="006753E3" w:rsidRPr="00BE6B0E" w:rsidRDefault="006753E3" w:rsidP="007C6B2C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bCs/>
                <w:sz w:val="20"/>
                <w:szCs w:val="20"/>
              </w:rPr>
              <w:t>periode</w:t>
            </w:r>
          </w:p>
        </w:tc>
        <w:tc>
          <w:tcPr>
            <w:tcW w:w="987" w:type="dxa"/>
            <w:shd w:val="clear" w:color="auto" w:fill="CCCCCC"/>
          </w:tcPr>
          <w:p w:rsidR="006753E3" w:rsidRPr="00BE6B0E" w:rsidRDefault="006753E3" w:rsidP="007C6B2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sz w:val="20"/>
                <w:szCs w:val="20"/>
              </w:rPr>
              <w:t>code</w:t>
            </w:r>
          </w:p>
        </w:tc>
        <w:tc>
          <w:tcPr>
            <w:tcW w:w="5708" w:type="dxa"/>
            <w:shd w:val="clear" w:color="auto" w:fill="CCCCCC"/>
          </w:tcPr>
          <w:p w:rsidR="006753E3" w:rsidRPr="00BE6B0E" w:rsidRDefault="006753E3" w:rsidP="007C6B2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sz w:val="20"/>
                <w:szCs w:val="20"/>
              </w:rPr>
              <w:t>omschrijving</w:t>
            </w:r>
          </w:p>
        </w:tc>
        <w:tc>
          <w:tcPr>
            <w:tcW w:w="704" w:type="dxa"/>
            <w:shd w:val="clear" w:color="auto" w:fill="CCCCCC"/>
          </w:tcPr>
          <w:p w:rsidR="006753E3" w:rsidRPr="00BE6B0E" w:rsidRDefault="006753E3" w:rsidP="007C6B2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sz w:val="20"/>
                <w:szCs w:val="20"/>
              </w:rPr>
              <w:t>vorm</w:t>
            </w:r>
          </w:p>
        </w:tc>
        <w:tc>
          <w:tcPr>
            <w:tcW w:w="661" w:type="dxa"/>
            <w:shd w:val="clear" w:color="auto" w:fill="CCCCCC"/>
          </w:tcPr>
          <w:p w:rsidR="006753E3" w:rsidRPr="00BE6B0E" w:rsidRDefault="006753E3" w:rsidP="007C6B2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sz w:val="20"/>
                <w:szCs w:val="20"/>
              </w:rPr>
              <w:t>tijd</w:t>
            </w:r>
          </w:p>
        </w:tc>
        <w:tc>
          <w:tcPr>
            <w:tcW w:w="675" w:type="dxa"/>
            <w:shd w:val="clear" w:color="auto" w:fill="CCCCCC"/>
          </w:tcPr>
          <w:p w:rsidR="006753E3" w:rsidRPr="00BE6B0E" w:rsidRDefault="006753E3" w:rsidP="007C6B2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sz w:val="20"/>
                <w:szCs w:val="20"/>
              </w:rPr>
              <w:t>herk.</w:t>
            </w:r>
          </w:p>
        </w:tc>
        <w:tc>
          <w:tcPr>
            <w:tcW w:w="848" w:type="dxa"/>
            <w:shd w:val="clear" w:color="auto" w:fill="CCCCCC"/>
          </w:tcPr>
          <w:p w:rsidR="006753E3" w:rsidRPr="00BE6B0E" w:rsidRDefault="006753E3" w:rsidP="007C6B2C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sz w:val="20"/>
                <w:szCs w:val="20"/>
              </w:rPr>
              <w:t>weging</w:t>
            </w:r>
          </w:p>
        </w:tc>
      </w:tr>
      <w:tr w:rsidR="00724EFF" w:rsidRPr="00F13044" w:rsidTr="007C6B2C">
        <w:tc>
          <w:tcPr>
            <w:tcW w:w="902" w:type="dxa"/>
            <w:tcBorders>
              <w:bottom w:val="single" w:sz="4" w:space="0" w:color="666666"/>
            </w:tcBorders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87" w:type="dxa"/>
            <w:tcBorders>
              <w:bottom w:val="single" w:sz="4" w:space="0" w:color="666666"/>
            </w:tcBorders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netl11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01</w:t>
            </w:r>
          </w:p>
        </w:tc>
        <w:tc>
          <w:tcPr>
            <w:tcW w:w="5708" w:type="dxa"/>
            <w:tcBorders>
              <w:bottom w:val="single" w:sz="4" w:space="0" w:color="666666"/>
            </w:tcBorders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 xml:space="preserve">Hoofdstuk 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704" w:type="dxa"/>
            <w:tcBorders>
              <w:bottom w:val="single" w:sz="4" w:space="0" w:color="666666"/>
            </w:tcBorders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tcBorders>
              <w:bottom w:val="single" w:sz="4" w:space="0" w:color="666666"/>
            </w:tcBorders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tcBorders>
              <w:bottom w:val="single" w:sz="4" w:space="0" w:color="666666"/>
            </w:tcBorders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tcBorders>
              <w:bottom w:val="single" w:sz="4" w:space="0" w:color="666666"/>
            </w:tcBorders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netl11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02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Woordenschat H1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(woordenaars wel of niet?) &gt; Formatief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netl11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03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Sp</w:t>
            </w:r>
            <w:r w:rsidRPr="00BE6B0E">
              <w:rPr>
                <w:rFonts w:ascii="Calibri" w:hAnsi="Calibri" w:cs="Calibri"/>
                <w:sz w:val="20"/>
                <w:szCs w:val="20"/>
              </w:rPr>
              <w:t xml:space="preserve">elling </w:t>
            </w:r>
            <w:proofErr w:type="spellStart"/>
            <w:r w:rsidRPr="00BE6B0E">
              <w:rPr>
                <w:rFonts w:ascii="Calibri" w:hAnsi="Calibri" w:cs="Calibri"/>
                <w:sz w:val="20"/>
                <w:szCs w:val="20"/>
              </w:rPr>
              <w:t>ww</w:t>
            </w:r>
            <w:proofErr w:type="spellEnd"/>
            <w:r w:rsidRPr="00BE6B0E">
              <w:rPr>
                <w:rFonts w:ascii="Calibri" w:hAnsi="Calibri" w:cs="Calibri"/>
                <w:sz w:val="20"/>
                <w:szCs w:val="20"/>
              </w:rPr>
              <w:t xml:space="preserve"> H1-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87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netl21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01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C322D">
              <w:rPr>
                <w:rFonts w:ascii="Calibri" w:hAnsi="Calibri" w:cs="Calibri"/>
                <w:sz w:val="20"/>
                <w:szCs w:val="20"/>
              </w:rPr>
              <w:t>Lezen H1-</w:t>
            </w:r>
            <w:r>
              <w:rPr>
                <w:rFonts w:ascii="Calibri" w:hAnsi="Calibri" w:cs="Calibri"/>
                <w:sz w:val="20"/>
                <w:szCs w:val="20"/>
              </w:rPr>
              <w:t>H</w:t>
            </w:r>
            <w:r w:rsidRPr="00BC322D">
              <w:rPr>
                <w:rFonts w:ascii="Calibri" w:hAnsi="Calibri" w:cs="Calibri"/>
                <w:sz w:val="20"/>
                <w:szCs w:val="20"/>
              </w:rPr>
              <w:t>3 / Woordenschat H1-</w:t>
            </w:r>
            <w:r>
              <w:rPr>
                <w:rFonts w:ascii="Calibri" w:hAnsi="Calibri" w:cs="Calibri"/>
                <w:sz w:val="20"/>
                <w:szCs w:val="20"/>
              </w:rPr>
              <w:t>H</w:t>
            </w:r>
            <w:r w:rsidRPr="00BC322D">
              <w:rPr>
                <w:rFonts w:ascii="Calibri" w:hAnsi="Calibri" w:cs="Calibri"/>
                <w:sz w:val="20"/>
                <w:szCs w:val="20"/>
              </w:rPr>
              <w:t>4</w:t>
            </w:r>
            <w:r w:rsidRPr="00BE6B0E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netl21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02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 xml:space="preserve">Formuleren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2-3-4 / 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Grammatica zinsdelen H1-6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netl21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03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Praktijkopdracht 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Kijken / luis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teren / spreken / schrijven 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E6B0E"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87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01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Grammatica woordsoorten H1-6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</w:t>
            </w:r>
            <w:r w:rsidRPr="00BE6B0E">
              <w:rPr>
                <w:rFonts w:ascii="Calibri" w:hAnsi="Calibri" w:cs="Calibri"/>
                <w:sz w:val="20"/>
                <w:szCs w:val="20"/>
              </w:rPr>
              <w:t>02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 xml:space="preserve">Spelling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totaal 1-3-4 +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ww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spelling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</w:tcPr>
          <w:p w:rsidR="00724EFF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C322D">
              <w:rPr>
                <w:rFonts w:ascii="Calibri" w:hAnsi="Calibri" w:cs="Calibri"/>
                <w:sz w:val="20"/>
                <w:szCs w:val="20"/>
              </w:rPr>
              <w:t>netl31</w:t>
            </w:r>
            <w:r>
              <w:rPr>
                <w:rFonts w:ascii="Calibri" w:hAnsi="Calibri" w:cs="Calibri"/>
                <w:sz w:val="20"/>
                <w:szCs w:val="20"/>
              </w:rPr>
              <w:t>03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C322D">
              <w:rPr>
                <w:rFonts w:ascii="Calibri" w:hAnsi="Calibri" w:cs="Calibri"/>
                <w:sz w:val="20"/>
                <w:szCs w:val="20"/>
              </w:rPr>
              <w:t>Praktijkopdracht Kijken / luisteren / spreken / schrijven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netl3104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Lezen H1-6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60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3x</w:t>
            </w:r>
          </w:p>
        </w:tc>
      </w:tr>
      <w:tr w:rsidR="00724EFF" w:rsidRPr="00F13044" w:rsidTr="007C6B2C">
        <w:tc>
          <w:tcPr>
            <w:tcW w:w="902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netl3105</w:t>
            </w:r>
          </w:p>
        </w:tc>
        <w:tc>
          <w:tcPr>
            <w:tcW w:w="5708" w:type="dxa"/>
            <w:shd w:val="clear" w:color="auto" w:fill="auto"/>
          </w:tcPr>
          <w:p w:rsidR="00724EFF" w:rsidRPr="00BE6B0E" w:rsidRDefault="00724EFF" w:rsidP="00724EFF">
            <w:pPr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Fictie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opbouwcijfer</w:t>
            </w:r>
          </w:p>
        </w:tc>
        <w:tc>
          <w:tcPr>
            <w:tcW w:w="704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S</w:t>
            </w:r>
          </w:p>
        </w:tc>
        <w:tc>
          <w:tcPr>
            <w:tcW w:w="661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---</w:t>
            </w:r>
          </w:p>
        </w:tc>
        <w:tc>
          <w:tcPr>
            <w:tcW w:w="675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BE6B0E">
              <w:rPr>
                <w:rFonts w:ascii="Calibri" w:hAnsi="Calibri" w:cs="Calibri"/>
                <w:sz w:val="20"/>
                <w:szCs w:val="20"/>
              </w:rPr>
              <w:t>nee</w:t>
            </w:r>
          </w:p>
        </w:tc>
        <w:tc>
          <w:tcPr>
            <w:tcW w:w="848" w:type="dxa"/>
            <w:shd w:val="clear" w:color="auto" w:fill="auto"/>
          </w:tcPr>
          <w:p w:rsidR="00724EFF" w:rsidRPr="00BE6B0E" w:rsidRDefault="00724EFF" w:rsidP="00724EF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2x</w:t>
            </w:r>
          </w:p>
        </w:tc>
      </w:tr>
    </w:tbl>
    <w:p w:rsidR="006753E3" w:rsidRDefault="006753E3" w:rsidP="00424E67">
      <w:pPr>
        <w:rPr>
          <w:rFonts w:ascii="Calibri" w:hAnsi="Calibri" w:cs="Calibri"/>
          <w:b/>
          <w:bCs/>
        </w:rPr>
      </w:pPr>
    </w:p>
    <w:p w:rsidR="00DC3D9C" w:rsidRPr="00F16C89" w:rsidRDefault="00DC3D9C" w:rsidP="00424E67">
      <w:pPr>
        <w:rPr>
          <w:rFonts w:ascii="Calibri" w:hAnsi="Calibri" w:cs="Calibri"/>
          <w:b/>
          <w:bCs/>
        </w:rPr>
      </w:pPr>
    </w:p>
    <w:p w:rsidR="00424E67" w:rsidRDefault="00424E67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B73E5A" w:rsidRPr="00463957" w:rsidRDefault="00B73E5A" w:rsidP="00B73E5A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463957">
        <w:rPr>
          <w:rStyle w:val="gewicht"/>
          <w:rFonts w:asciiTheme="minorHAnsi" w:hAnsiTheme="minorHAnsi" w:cstheme="minorHAnsi"/>
          <w:sz w:val="36"/>
          <w:szCs w:val="36"/>
        </w:rPr>
        <w:lastRenderedPageBreak/>
        <w:t>O&amp;O</w:t>
      </w:r>
    </w:p>
    <w:p w:rsidR="00B73E5A" w:rsidRDefault="00B73E5A" w:rsidP="00B73E5A">
      <w:pPr>
        <w:rPr>
          <w:rFonts w:asciiTheme="minorHAnsi" w:hAnsiTheme="minorHAnsi" w:cstheme="minorHAnsi"/>
          <w:b/>
          <w:bCs/>
        </w:rPr>
      </w:pPr>
    </w:p>
    <w:p w:rsidR="00754F1A" w:rsidRDefault="00754F1A" w:rsidP="00B73E5A">
      <w:pPr>
        <w:rPr>
          <w:rFonts w:asciiTheme="minorHAnsi" w:hAnsiTheme="minorHAnsi" w:cstheme="minorHAnsi"/>
          <w:b/>
          <w:bCs/>
        </w:rPr>
      </w:pPr>
    </w:p>
    <w:p w:rsidR="00754F1A" w:rsidRDefault="00754F1A" w:rsidP="00B73E5A">
      <w:pPr>
        <w:rPr>
          <w:rFonts w:asciiTheme="minorHAnsi" w:hAnsiTheme="minorHAnsi" w:cstheme="minorHAnsi"/>
          <w:b/>
          <w:bCs/>
        </w:rPr>
      </w:pPr>
    </w:p>
    <w:p w:rsidR="00754F1A" w:rsidRDefault="00754F1A" w:rsidP="00B73E5A">
      <w:pPr>
        <w:rPr>
          <w:rFonts w:asciiTheme="minorHAnsi" w:hAnsiTheme="minorHAnsi" w:cstheme="minorHAnsi"/>
          <w:b/>
          <w:bCs/>
        </w:rPr>
      </w:pPr>
    </w:p>
    <w:p w:rsidR="00754F1A" w:rsidRDefault="00754F1A" w:rsidP="00B73E5A">
      <w:pPr>
        <w:rPr>
          <w:rFonts w:asciiTheme="minorHAnsi" w:hAnsiTheme="minorHAnsi" w:cstheme="minorHAnsi"/>
          <w:b/>
          <w:bCs/>
        </w:rPr>
      </w:pPr>
    </w:p>
    <w:p w:rsidR="00754F1A" w:rsidRPr="00F13044" w:rsidRDefault="00754F1A" w:rsidP="00B73E5A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pPr w:leftFromText="141" w:rightFromText="141" w:vertAnchor="page" w:horzAnchor="margin" w:tblpY="2149"/>
        <w:tblW w:w="10416" w:type="dxa"/>
        <w:tblLook w:val="04A0" w:firstRow="1" w:lastRow="0" w:firstColumn="1" w:lastColumn="0" w:noHBand="0" w:noVBand="1"/>
      </w:tblPr>
      <w:tblGrid>
        <w:gridCol w:w="904"/>
        <w:gridCol w:w="1038"/>
        <w:gridCol w:w="4199"/>
        <w:gridCol w:w="832"/>
        <w:gridCol w:w="954"/>
        <w:gridCol w:w="1319"/>
        <w:gridCol w:w="1170"/>
      </w:tblGrid>
      <w:tr w:rsidR="00754F1A" w:rsidRPr="00F13044" w:rsidTr="00754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73" w:type="dxa"/>
            <w:gridSpan w:val="4"/>
          </w:tcPr>
          <w:p w:rsidR="00754F1A" w:rsidRPr="00F13044" w:rsidRDefault="00754F1A" w:rsidP="00754F1A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-HAVO</w:t>
            </w:r>
            <w:r w:rsidR="00DE536D">
              <w:rPr>
                <w:rFonts w:asciiTheme="minorHAnsi" w:hAnsiTheme="minorHAnsi" w:cstheme="minorHAnsi"/>
                <w:sz w:val="20"/>
                <w:szCs w:val="20"/>
              </w:rPr>
              <w:t>-VWO</w:t>
            </w:r>
          </w:p>
        </w:tc>
        <w:tc>
          <w:tcPr>
            <w:tcW w:w="954" w:type="dxa"/>
          </w:tcPr>
          <w:p w:rsidR="00754F1A" w:rsidRPr="00F13044" w:rsidRDefault="00754F1A" w:rsidP="00754F1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89" w:type="dxa"/>
            <w:gridSpan w:val="2"/>
          </w:tcPr>
          <w:p w:rsidR="00754F1A" w:rsidRPr="00F13044" w:rsidRDefault="00754F1A" w:rsidP="00754F1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754F1A" w:rsidRPr="00F13044" w:rsidTr="00754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</w:tcPr>
          <w:p w:rsidR="00754F1A" w:rsidRPr="00F13044" w:rsidRDefault="00754F1A" w:rsidP="00754F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1038" w:type="dxa"/>
          </w:tcPr>
          <w:p w:rsidR="00754F1A" w:rsidRPr="00F13044" w:rsidRDefault="00754F1A" w:rsidP="00754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199" w:type="dxa"/>
          </w:tcPr>
          <w:p w:rsidR="00754F1A" w:rsidRPr="00F13044" w:rsidRDefault="00754F1A" w:rsidP="00754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832" w:type="dxa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954" w:type="dxa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70" w:type="dxa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754F1A" w:rsidRPr="00F13044" w:rsidTr="00754F1A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tcBorders>
              <w:bottom w:val="single" w:sz="4" w:space="0" w:color="666666" w:themeColor="text1" w:themeTint="99"/>
            </w:tcBorders>
          </w:tcPr>
          <w:p w:rsidR="00754F1A" w:rsidRPr="00F13044" w:rsidRDefault="00754F1A" w:rsidP="00754F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" w:name="_Hlk14172959"/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38" w:type="dxa"/>
            <w:tcBorders>
              <w:bottom w:val="single" w:sz="4" w:space="0" w:color="666666" w:themeColor="text1" w:themeTint="99"/>
            </w:tcBorders>
          </w:tcPr>
          <w:p w:rsidR="00754F1A" w:rsidRPr="00F13044" w:rsidRDefault="00754F1A" w:rsidP="00754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o&amp;o1101</w:t>
            </w:r>
          </w:p>
        </w:tc>
        <w:tc>
          <w:tcPr>
            <w:tcW w:w="4199" w:type="dxa"/>
            <w:tcBorders>
              <w:bottom w:val="single" w:sz="4" w:space="0" w:color="666666" w:themeColor="text1" w:themeTint="99"/>
            </w:tcBorders>
          </w:tcPr>
          <w:p w:rsidR="00754F1A" w:rsidRPr="00F13044" w:rsidRDefault="00754F1A" w:rsidP="00754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workshop</w:t>
            </w:r>
          </w:p>
        </w:tc>
        <w:tc>
          <w:tcPr>
            <w:tcW w:w="832" w:type="dxa"/>
            <w:tcBorders>
              <w:bottom w:val="single" w:sz="4" w:space="0" w:color="666666" w:themeColor="text1" w:themeTint="99"/>
            </w:tcBorders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54" w:type="dxa"/>
            <w:tcBorders>
              <w:bottom w:val="single" w:sz="4" w:space="0" w:color="666666" w:themeColor="text1" w:themeTint="99"/>
            </w:tcBorders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70" w:type="dxa"/>
            <w:tcBorders>
              <w:bottom w:val="single" w:sz="4" w:space="0" w:color="666666" w:themeColor="text1" w:themeTint="99"/>
            </w:tcBorders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tr w:rsidR="00754F1A" w:rsidRPr="00F13044" w:rsidTr="00754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754F1A" w:rsidRPr="00F13044" w:rsidRDefault="00754F1A" w:rsidP="00754F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</w:tcPr>
          <w:p w:rsidR="00754F1A" w:rsidRPr="00F13044" w:rsidRDefault="00754F1A" w:rsidP="00754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</w:t>
            </w:r>
            <w:r w:rsidR="00DE536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4199" w:type="dxa"/>
            <w:shd w:val="clear" w:color="auto" w:fill="auto"/>
          </w:tcPr>
          <w:p w:rsidR="00754F1A" w:rsidRPr="00F13044" w:rsidRDefault="00754F1A" w:rsidP="00754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Proces inzet</w:t>
            </w:r>
          </w:p>
        </w:tc>
        <w:tc>
          <w:tcPr>
            <w:tcW w:w="832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54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319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70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54F1A" w:rsidRPr="00F13044" w:rsidTr="00754F1A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754F1A" w:rsidRPr="00F13044" w:rsidRDefault="00754F1A" w:rsidP="00754F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</w:tcPr>
          <w:p w:rsidR="00754F1A" w:rsidRPr="00F13044" w:rsidRDefault="00754F1A" w:rsidP="00754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</w:t>
            </w:r>
            <w:r w:rsidR="00DE536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199" w:type="dxa"/>
            <w:shd w:val="clear" w:color="auto" w:fill="auto"/>
          </w:tcPr>
          <w:p w:rsidR="00754F1A" w:rsidRPr="00F13044" w:rsidRDefault="00754F1A" w:rsidP="00754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</w:t>
            </w:r>
          </w:p>
        </w:tc>
        <w:tc>
          <w:tcPr>
            <w:tcW w:w="832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54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319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70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54F1A" w:rsidRPr="00F13044" w:rsidTr="00754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754F1A" w:rsidRPr="00F13044" w:rsidRDefault="00754F1A" w:rsidP="00754F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2" w:name="_Hlk14172870"/>
          </w:p>
        </w:tc>
        <w:tc>
          <w:tcPr>
            <w:tcW w:w="1038" w:type="dxa"/>
            <w:shd w:val="clear" w:color="auto" w:fill="auto"/>
          </w:tcPr>
          <w:p w:rsidR="00754F1A" w:rsidRPr="00F13044" w:rsidRDefault="00754F1A" w:rsidP="00754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o&amp;o110</w:t>
            </w:r>
            <w:r w:rsidR="00DE536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199" w:type="dxa"/>
            <w:shd w:val="clear" w:color="auto" w:fill="auto"/>
          </w:tcPr>
          <w:p w:rsidR="00754F1A" w:rsidRPr="00F13044" w:rsidRDefault="00754F1A" w:rsidP="00754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workshop</w:t>
            </w:r>
          </w:p>
        </w:tc>
        <w:tc>
          <w:tcPr>
            <w:tcW w:w="832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54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319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70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tr w:rsidR="00754F1A" w:rsidRPr="00F13044" w:rsidTr="00754F1A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754F1A" w:rsidRPr="00F13044" w:rsidRDefault="00754F1A" w:rsidP="00754F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038" w:type="dxa"/>
            <w:shd w:val="clear" w:color="auto" w:fill="auto"/>
          </w:tcPr>
          <w:p w:rsidR="00754F1A" w:rsidRPr="00F13044" w:rsidRDefault="00754F1A" w:rsidP="00754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o&amp;o2101</w:t>
            </w:r>
          </w:p>
        </w:tc>
        <w:tc>
          <w:tcPr>
            <w:tcW w:w="4199" w:type="dxa"/>
            <w:shd w:val="clear" w:color="auto" w:fill="auto"/>
          </w:tcPr>
          <w:p w:rsidR="00754F1A" w:rsidRPr="00F13044" w:rsidRDefault="00754F1A" w:rsidP="00754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Proces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cylcus</w:t>
            </w:r>
            <w:proofErr w:type="spellEnd"/>
          </w:p>
        </w:tc>
        <w:tc>
          <w:tcPr>
            <w:tcW w:w="832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54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319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70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754F1A" w:rsidRPr="00F13044" w:rsidTr="00754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754F1A" w:rsidRPr="00F13044" w:rsidRDefault="00754F1A" w:rsidP="00754F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</w:tcPr>
          <w:p w:rsidR="00754F1A" w:rsidRPr="00F13044" w:rsidRDefault="00754F1A" w:rsidP="00754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o&amp;o2102</w:t>
            </w:r>
          </w:p>
        </w:tc>
        <w:tc>
          <w:tcPr>
            <w:tcW w:w="4199" w:type="dxa"/>
            <w:shd w:val="clear" w:color="auto" w:fill="auto"/>
          </w:tcPr>
          <w:p w:rsidR="00754F1A" w:rsidRPr="00F13044" w:rsidRDefault="00754F1A" w:rsidP="00754F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</w:t>
            </w:r>
          </w:p>
        </w:tc>
        <w:tc>
          <w:tcPr>
            <w:tcW w:w="832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54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319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70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bookmarkEnd w:id="2"/>
      <w:tr w:rsidR="00754F1A" w:rsidRPr="00F13044" w:rsidTr="00754F1A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" w:type="dxa"/>
            <w:shd w:val="clear" w:color="auto" w:fill="auto"/>
          </w:tcPr>
          <w:p w:rsidR="00754F1A" w:rsidRPr="00F13044" w:rsidRDefault="00754F1A" w:rsidP="00754F1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8" w:type="dxa"/>
            <w:shd w:val="clear" w:color="auto" w:fill="auto"/>
          </w:tcPr>
          <w:p w:rsidR="00754F1A" w:rsidRDefault="00754F1A" w:rsidP="00754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o&amp;o2103</w:t>
            </w:r>
          </w:p>
        </w:tc>
        <w:tc>
          <w:tcPr>
            <w:tcW w:w="4199" w:type="dxa"/>
            <w:shd w:val="clear" w:color="auto" w:fill="auto"/>
          </w:tcPr>
          <w:p w:rsidR="00754F1A" w:rsidRDefault="00754F1A" w:rsidP="00754F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Evaluatie</w:t>
            </w:r>
          </w:p>
        </w:tc>
        <w:tc>
          <w:tcPr>
            <w:tcW w:w="832" w:type="dxa"/>
            <w:shd w:val="clear" w:color="auto" w:fill="auto"/>
          </w:tcPr>
          <w:p w:rsidR="00754F1A" w:rsidRPr="00F13044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54" w:type="dxa"/>
            <w:shd w:val="clear" w:color="auto" w:fill="auto"/>
          </w:tcPr>
          <w:p w:rsidR="00754F1A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nvt</w:t>
            </w:r>
            <w:proofErr w:type="spellEnd"/>
          </w:p>
        </w:tc>
        <w:tc>
          <w:tcPr>
            <w:tcW w:w="1319" w:type="dxa"/>
            <w:shd w:val="clear" w:color="auto" w:fill="auto"/>
          </w:tcPr>
          <w:p w:rsidR="00754F1A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70" w:type="dxa"/>
            <w:shd w:val="clear" w:color="auto" w:fill="auto"/>
          </w:tcPr>
          <w:p w:rsidR="00754F1A" w:rsidRDefault="00754F1A" w:rsidP="00754F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OVG</w:t>
            </w:r>
          </w:p>
        </w:tc>
      </w:tr>
      <w:bookmarkEnd w:id="1"/>
    </w:tbl>
    <w:p w:rsidR="00B73E5A" w:rsidRPr="00F13044" w:rsidRDefault="00B73E5A" w:rsidP="00B73E5A">
      <w:pPr>
        <w:rPr>
          <w:rFonts w:asciiTheme="minorHAnsi" w:hAnsiTheme="minorHAnsi" w:cstheme="minorHAnsi"/>
        </w:rPr>
      </w:pPr>
    </w:p>
    <w:p w:rsidR="00664AD7" w:rsidRDefault="00664AD7">
      <w:pPr>
        <w:spacing w:line="240" w:lineRule="auto"/>
        <w:rPr>
          <w:b/>
          <w:bCs/>
        </w:rPr>
      </w:pPr>
    </w:p>
    <w:p w:rsidR="00406BAC" w:rsidRDefault="00406BAC" w:rsidP="00406BAC">
      <w:pPr>
        <w:rPr>
          <w:rFonts w:asciiTheme="minorHAnsi" w:hAnsiTheme="minorHAnsi" w:cstheme="minorHAnsi"/>
        </w:rPr>
      </w:pPr>
    </w:p>
    <w:p w:rsidR="00406BAC" w:rsidRPr="00F13044" w:rsidRDefault="00406BAC" w:rsidP="00406BAC">
      <w:pPr>
        <w:rPr>
          <w:rFonts w:asciiTheme="minorHAnsi" w:hAnsiTheme="minorHAnsi" w:cstheme="minorHAnsi"/>
        </w:rPr>
      </w:pPr>
    </w:p>
    <w:p w:rsidR="00406BAC" w:rsidRDefault="00406BAC" w:rsidP="00406BAC">
      <w:pPr>
        <w:spacing w:line="240" w:lineRule="auto"/>
        <w:rPr>
          <w:b/>
          <w:bCs/>
        </w:rPr>
      </w:pPr>
      <w:r>
        <w:rPr>
          <w:b/>
          <w:bCs/>
        </w:rPr>
        <w:br w:type="page"/>
      </w:r>
    </w:p>
    <w:p w:rsidR="00A27162" w:rsidRPr="00A27162" w:rsidRDefault="00A27162" w:rsidP="00A27162">
      <w:pPr>
        <w:pStyle w:val="kopbalk"/>
        <w:ind w:left="0" w:firstLine="0"/>
        <w:rPr>
          <w:rStyle w:val="gewicht"/>
          <w:rFonts w:asciiTheme="minorHAnsi" w:hAnsiTheme="minorHAnsi" w:cstheme="minorHAnsi"/>
          <w:sz w:val="36"/>
          <w:szCs w:val="36"/>
        </w:rPr>
      </w:pPr>
      <w:r w:rsidRPr="00A27162">
        <w:rPr>
          <w:rStyle w:val="gewicht"/>
          <w:rFonts w:asciiTheme="minorHAnsi" w:hAnsiTheme="minorHAnsi" w:cstheme="minorHAnsi"/>
          <w:sz w:val="36"/>
          <w:szCs w:val="36"/>
        </w:rPr>
        <w:lastRenderedPageBreak/>
        <w:t xml:space="preserve">Wereldburgerschap </w:t>
      </w:r>
    </w:p>
    <w:p w:rsidR="00F63553" w:rsidRDefault="00F63553">
      <w:pPr>
        <w:spacing w:line="240" w:lineRule="auto"/>
        <w:rPr>
          <w:rStyle w:val="gewicht"/>
          <w:sz w:val="28"/>
        </w:rPr>
      </w:pPr>
    </w:p>
    <w:p w:rsidR="00F63553" w:rsidRDefault="00F63553">
      <w:pPr>
        <w:spacing w:line="240" w:lineRule="auto"/>
        <w:rPr>
          <w:rStyle w:val="gewicht"/>
          <w:sz w:val="28"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990"/>
        <w:gridCol w:w="4776"/>
        <w:gridCol w:w="707"/>
        <w:gridCol w:w="597"/>
        <w:gridCol w:w="1319"/>
        <w:gridCol w:w="1124"/>
      </w:tblGrid>
      <w:tr w:rsidR="00F63553" w:rsidRPr="00F13044" w:rsidTr="005E77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6" w:type="dxa"/>
            <w:gridSpan w:val="4"/>
          </w:tcPr>
          <w:p w:rsidR="00F63553" w:rsidRPr="00F13044" w:rsidRDefault="00F63553" w:rsidP="005E7724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597" w:type="dxa"/>
          </w:tcPr>
          <w:p w:rsidR="00F63553" w:rsidRPr="00F13044" w:rsidRDefault="00F63553" w:rsidP="005E77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43" w:type="dxa"/>
            <w:gridSpan w:val="2"/>
          </w:tcPr>
          <w:p w:rsidR="00F63553" w:rsidRPr="00F13044" w:rsidRDefault="00F63553" w:rsidP="005E772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F63553" w:rsidRPr="00F13044" w:rsidTr="005E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F63553" w:rsidRPr="00F13044" w:rsidRDefault="00F63553" w:rsidP="005E77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990" w:type="dxa"/>
          </w:tcPr>
          <w:p w:rsidR="00F63553" w:rsidRPr="00F13044" w:rsidRDefault="00F63553" w:rsidP="005E7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776" w:type="dxa"/>
          </w:tcPr>
          <w:p w:rsidR="00F63553" w:rsidRPr="00F13044" w:rsidRDefault="00F63553" w:rsidP="005E7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7" w:type="dxa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97" w:type="dxa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24" w:type="dxa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F63553" w:rsidRPr="00F13044" w:rsidTr="005E772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F63553" w:rsidRPr="00F13044" w:rsidRDefault="00F63553" w:rsidP="005E77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bottom w:val="single" w:sz="4" w:space="0" w:color="666666" w:themeColor="text1" w:themeTint="99"/>
            </w:tcBorders>
          </w:tcPr>
          <w:p w:rsidR="00F63553" w:rsidRPr="00F13044" w:rsidRDefault="00F63553" w:rsidP="005E7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wbs1101</w:t>
            </w:r>
          </w:p>
        </w:tc>
        <w:tc>
          <w:tcPr>
            <w:tcW w:w="4776" w:type="dxa"/>
            <w:tcBorders>
              <w:bottom w:val="single" w:sz="4" w:space="0" w:color="666666" w:themeColor="text1" w:themeTint="99"/>
            </w:tcBorders>
          </w:tcPr>
          <w:p w:rsidR="00F63553" w:rsidRDefault="00F63553" w:rsidP="005E7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Opdracht persoonlijke ontwikkeling</w:t>
            </w:r>
          </w:p>
        </w:tc>
        <w:tc>
          <w:tcPr>
            <w:tcW w:w="707" w:type="dxa"/>
            <w:tcBorders>
              <w:bottom w:val="single" w:sz="4" w:space="0" w:color="666666" w:themeColor="text1" w:themeTint="99"/>
            </w:tcBorders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tcBorders>
              <w:bottom w:val="single" w:sz="4" w:space="0" w:color="666666" w:themeColor="text1" w:themeTint="99"/>
            </w:tcBorders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tcBorders>
              <w:bottom w:val="single" w:sz="4" w:space="0" w:color="666666" w:themeColor="text1" w:themeTint="99"/>
            </w:tcBorders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63553" w:rsidRPr="00F13044" w:rsidTr="005E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63553" w:rsidRPr="00F13044" w:rsidRDefault="00F63553" w:rsidP="005E77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63553" w:rsidRPr="00F13044" w:rsidRDefault="00F63553" w:rsidP="005E7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wbs1102</w:t>
            </w:r>
          </w:p>
        </w:tc>
        <w:tc>
          <w:tcPr>
            <w:tcW w:w="4776" w:type="dxa"/>
            <w:shd w:val="clear" w:color="auto" w:fill="auto"/>
          </w:tcPr>
          <w:p w:rsidR="00F63553" w:rsidRDefault="00F63553" w:rsidP="005E7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Opdracht interview + verslag</w:t>
            </w:r>
          </w:p>
        </w:tc>
        <w:tc>
          <w:tcPr>
            <w:tcW w:w="707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shd w:val="clear" w:color="auto" w:fill="auto"/>
          </w:tcPr>
          <w:p w:rsidR="00F63553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BA9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63553" w:rsidRPr="00F13044" w:rsidTr="005E772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63553" w:rsidRPr="00F13044" w:rsidRDefault="00F63553" w:rsidP="005E77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990" w:type="dxa"/>
            <w:shd w:val="clear" w:color="auto" w:fill="auto"/>
          </w:tcPr>
          <w:p w:rsidR="00F63553" w:rsidRPr="00F13044" w:rsidRDefault="00F63553" w:rsidP="005E7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wbs2101</w:t>
            </w:r>
          </w:p>
        </w:tc>
        <w:tc>
          <w:tcPr>
            <w:tcW w:w="4776" w:type="dxa"/>
            <w:shd w:val="clear" w:color="auto" w:fill="auto"/>
          </w:tcPr>
          <w:p w:rsidR="00F63553" w:rsidRDefault="00F63553" w:rsidP="005E7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 xml:space="preserve">Opdracht film mensenrechten </w:t>
            </w:r>
          </w:p>
        </w:tc>
        <w:tc>
          <w:tcPr>
            <w:tcW w:w="707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</w:p>
        </w:tc>
        <w:tc>
          <w:tcPr>
            <w:tcW w:w="597" w:type="dxa"/>
            <w:shd w:val="clear" w:color="auto" w:fill="auto"/>
          </w:tcPr>
          <w:p w:rsidR="00F63553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1BA9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63553" w:rsidRPr="00F13044" w:rsidTr="005E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63553" w:rsidRPr="00F13044" w:rsidRDefault="00F63553" w:rsidP="005E77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63553" w:rsidRPr="00F13044" w:rsidRDefault="00F63553" w:rsidP="005E7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wbs2102</w:t>
            </w:r>
          </w:p>
        </w:tc>
        <w:tc>
          <w:tcPr>
            <w:tcW w:w="4776" w:type="dxa"/>
            <w:shd w:val="clear" w:color="auto" w:fill="auto"/>
          </w:tcPr>
          <w:p w:rsidR="00F63553" w:rsidRDefault="00F63553" w:rsidP="005E7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 xml:space="preserve">Opdracht interreligieus dialoog </w:t>
            </w:r>
          </w:p>
        </w:tc>
        <w:tc>
          <w:tcPr>
            <w:tcW w:w="707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shd w:val="clear" w:color="auto" w:fill="auto"/>
          </w:tcPr>
          <w:p w:rsidR="00F63553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BA9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63553" w:rsidRPr="00F13044" w:rsidTr="005E772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63553" w:rsidRPr="00F13044" w:rsidRDefault="00F63553" w:rsidP="005E77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0" w:type="dxa"/>
            <w:shd w:val="clear" w:color="auto" w:fill="auto"/>
          </w:tcPr>
          <w:p w:rsidR="00F63553" w:rsidRPr="00F13044" w:rsidRDefault="00F63553" w:rsidP="005E7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wbs3101</w:t>
            </w:r>
          </w:p>
        </w:tc>
        <w:tc>
          <w:tcPr>
            <w:tcW w:w="4776" w:type="dxa"/>
            <w:shd w:val="clear" w:color="auto" w:fill="auto"/>
          </w:tcPr>
          <w:p w:rsidR="00F63553" w:rsidRDefault="00F63553" w:rsidP="005E7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 xml:space="preserve">Opdracht documentaire </w:t>
            </w:r>
          </w:p>
        </w:tc>
        <w:tc>
          <w:tcPr>
            <w:tcW w:w="707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shd w:val="clear" w:color="auto" w:fill="auto"/>
          </w:tcPr>
          <w:p w:rsidR="00F63553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1BA9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1x</w:t>
            </w:r>
          </w:p>
        </w:tc>
      </w:tr>
      <w:tr w:rsidR="00F63553" w:rsidRPr="00F13044" w:rsidTr="005E77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63553" w:rsidRPr="00F13044" w:rsidRDefault="00F63553" w:rsidP="005E77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63553" w:rsidRPr="00F13044" w:rsidRDefault="00F63553" w:rsidP="005E7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wbs3102</w:t>
            </w:r>
          </w:p>
        </w:tc>
        <w:tc>
          <w:tcPr>
            <w:tcW w:w="4776" w:type="dxa"/>
            <w:shd w:val="clear" w:color="auto" w:fill="auto"/>
          </w:tcPr>
          <w:p w:rsidR="00F63553" w:rsidRDefault="00F63553" w:rsidP="005E77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 xml:space="preserve">Opdracht burgerschap </w:t>
            </w:r>
          </w:p>
        </w:tc>
        <w:tc>
          <w:tcPr>
            <w:tcW w:w="707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7" w:type="dxa"/>
            <w:shd w:val="clear" w:color="auto" w:fill="auto"/>
          </w:tcPr>
          <w:p w:rsidR="00F63553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1BA9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  <w:tr w:rsidR="00F63553" w:rsidRPr="00F13044" w:rsidTr="005E7724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F63553" w:rsidRPr="00F13044" w:rsidRDefault="00F63553" w:rsidP="005E772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63553" w:rsidRPr="00F13044" w:rsidRDefault="00F63553" w:rsidP="005E7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wbs3103</w:t>
            </w:r>
          </w:p>
        </w:tc>
        <w:tc>
          <w:tcPr>
            <w:tcW w:w="4776" w:type="dxa"/>
            <w:shd w:val="clear" w:color="auto" w:fill="auto"/>
          </w:tcPr>
          <w:p w:rsidR="00F63553" w:rsidRDefault="00F63553" w:rsidP="005E77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color w:val="000000"/>
                <w:spacing w:val="5"/>
                <w:sz w:val="20"/>
                <w:szCs w:val="20"/>
                <w:u w:color="000000"/>
              </w:rPr>
              <w:t>Presentatie/werkstuk</w:t>
            </w:r>
          </w:p>
        </w:tc>
        <w:tc>
          <w:tcPr>
            <w:tcW w:w="707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A-P</w:t>
            </w:r>
          </w:p>
        </w:tc>
        <w:tc>
          <w:tcPr>
            <w:tcW w:w="597" w:type="dxa"/>
            <w:shd w:val="clear" w:color="auto" w:fill="auto"/>
          </w:tcPr>
          <w:p w:rsidR="00F63553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1BA9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319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24" w:type="dxa"/>
            <w:shd w:val="clear" w:color="auto" w:fill="auto"/>
          </w:tcPr>
          <w:p w:rsidR="00F63553" w:rsidRPr="00F13044" w:rsidRDefault="00F63553" w:rsidP="005E77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2x</w:t>
            </w:r>
          </w:p>
        </w:tc>
      </w:tr>
    </w:tbl>
    <w:p w:rsidR="00A27162" w:rsidRDefault="00A27162">
      <w:pPr>
        <w:spacing w:line="240" w:lineRule="auto"/>
        <w:rPr>
          <w:rStyle w:val="gewicht"/>
          <w:b/>
          <w:spacing w:val="8"/>
          <w:position w:val="10"/>
          <w:sz w:val="28"/>
          <w:szCs w:val="20"/>
          <w:lang w:eastAsia="en-US"/>
        </w:rPr>
      </w:pPr>
      <w:r>
        <w:rPr>
          <w:rStyle w:val="gewicht"/>
          <w:sz w:val="28"/>
        </w:rPr>
        <w:br w:type="page"/>
      </w:r>
    </w:p>
    <w:p w:rsidR="00611A38" w:rsidRPr="00DF2A68" w:rsidRDefault="00611A38" w:rsidP="00611A38">
      <w:pPr>
        <w:pStyle w:val="kopbalk"/>
        <w:ind w:left="0" w:firstLine="0"/>
        <w:rPr>
          <w:rStyle w:val="gewicht"/>
          <w:sz w:val="28"/>
        </w:rPr>
      </w:pPr>
      <w:r>
        <w:rPr>
          <w:rStyle w:val="gewicht"/>
          <w:sz w:val="28"/>
        </w:rPr>
        <w:lastRenderedPageBreak/>
        <w:t xml:space="preserve">Wiskunde </w:t>
      </w:r>
    </w:p>
    <w:p w:rsidR="00611A38" w:rsidRDefault="00611A38" w:rsidP="00611A38">
      <w:pPr>
        <w:rPr>
          <w:rFonts w:asciiTheme="minorHAnsi" w:hAnsiTheme="minorHAnsi" w:cstheme="minorHAnsi"/>
          <w:b/>
          <w:bCs/>
        </w:rPr>
      </w:pPr>
    </w:p>
    <w:p w:rsidR="00611A38" w:rsidRPr="00F13044" w:rsidRDefault="00611A38" w:rsidP="00611A38">
      <w:pPr>
        <w:rPr>
          <w:rFonts w:asciiTheme="minorHAnsi" w:hAnsiTheme="minorHAnsi" w:cstheme="minorHAnsi"/>
          <w:b/>
          <w:bCs/>
        </w:rPr>
      </w:pPr>
    </w:p>
    <w:tbl>
      <w:tblPr>
        <w:tblStyle w:val="Rastertabel41"/>
        <w:tblW w:w="10416" w:type="dxa"/>
        <w:tblLook w:val="04A0" w:firstRow="1" w:lastRow="0" w:firstColumn="1" w:lastColumn="0" w:noHBand="0" w:noVBand="1"/>
      </w:tblPr>
      <w:tblGrid>
        <w:gridCol w:w="903"/>
        <w:gridCol w:w="882"/>
        <w:gridCol w:w="4873"/>
        <w:gridCol w:w="708"/>
        <w:gridCol w:w="599"/>
        <w:gridCol w:w="1319"/>
        <w:gridCol w:w="1132"/>
      </w:tblGrid>
      <w:tr w:rsidR="00611A38" w:rsidRPr="00F13044" w:rsidTr="00E30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6" w:type="dxa"/>
            <w:gridSpan w:val="4"/>
          </w:tcPr>
          <w:p w:rsidR="00611A38" w:rsidRPr="00F13044" w:rsidRDefault="00406BAC" w:rsidP="00E30057">
            <w:pPr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8976E5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-HAVO-VWO</w:t>
            </w:r>
          </w:p>
        </w:tc>
        <w:tc>
          <w:tcPr>
            <w:tcW w:w="599" w:type="dxa"/>
          </w:tcPr>
          <w:p w:rsidR="00611A38" w:rsidRPr="00F13044" w:rsidRDefault="00611A38" w:rsidP="00E300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51" w:type="dxa"/>
            <w:gridSpan w:val="2"/>
          </w:tcPr>
          <w:p w:rsidR="00611A38" w:rsidRPr="00F13044" w:rsidRDefault="006A5721" w:rsidP="00E3005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2021-2022</w:t>
            </w:r>
            <w:r w:rsidR="00611A38" w:rsidRPr="00F130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611A38" w:rsidRPr="00F13044" w:rsidTr="00E3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periode</w:t>
            </w:r>
          </w:p>
        </w:tc>
        <w:tc>
          <w:tcPr>
            <w:tcW w:w="882" w:type="dxa"/>
          </w:tcPr>
          <w:p w:rsidR="00611A38" w:rsidRPr="00F13044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toets</w:t>
            </w:r>
          </w:p>
        </w:tc>
        <w:tc>
          <w:tcPr>
            <w:tcW w:w="4873" w:type="dxa"/>
          </w:tcPr>
          <w:p w:rsidR="00611A38" w:rsidRPr="00F13044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omschrijving</w:t>
            </w:r>
          </w:p>
        </w:tc>
        <w:tc>
          <w:tcPr>
            <w:tcW w:w="708" w:type="dxa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vorm</w:t>
            </w:r>
          </w:p>
        </w:tc>
        <w:tc>
          <w:tcPr>
            <w:tcW w:w="599" w:type="dxa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tijd</w:t>
            </w:r>
          </w:p>
        </w:tc>
        <w:tc>
          <w:tcPr>
            <w:tcW w:w="1319" w:type="dxa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herkansbaar</w:t>
            </w:r>
          </w:p>
        </w:tc>
        <w:tc>
          <w:tcPr>
            <w:tcW w:w="1132" w:type="dxa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b/>
                <w:sz w:val="20"/>
                <w:szCs w:val="20"/>
              </w:rPr>
              <w:t>weging</w:t>
            </w:r>
          </w:p>
        </w:tc>
      </w:tr>
      <w:tr w:rsidR="00611A38" w:rsidRPr="00F13044" w:rsidTr="00E3005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tcBorders>
              <w:bottom w:val="single" w:sz="4" w:space="0" w:color="666666" w:themeColor="text1" w:themeTint="99"/>
            </w:tcBorders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82" w:type="dxa"/>
            <w:tcBorders>
              <w:bottom w:val="single" w:sz="4" w:space="0" w:color="666666" w:themeColor="text1" w:themeTint="99"/>
            </w:tcBorders>
          </w:tcPr>
          <w:p w:rsidR="00611A38" w:rsidRPr="00F13044" w:rsidRDefault="00611A38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wi1101</w:t>
            </w:r>
          </w:p>
        </w:tc>
        <w:tc>
          <w:tcPr>
            <w:tcW w:w="4873" w:type="dxa"/>
            <w:tcBorders>
              <w:bottom w:val="single" w:sz="4" w:space="0" w:color="666666" w:themeColor="text1" w:themeTint="99"/>
            </w:tcBorders>
          </w:tcPr>
          <w:p w:rsidR="00611A38" w:rsidRPr="00F13044" w:rsidRDefault="008A5E21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2: Getallen en formules</w:t>
            </w:r>
          </w:p>
        </w:tc>
        <w:tc>
          <w:tcPr>
            <w:tcW w:w="708" w:type="dxa"/>
            <w:tcBorders>
              <w:bottom w:val="single" w:sz="4" w:space="0" w:color="666666" w:themeColor="text1" w:themeTint="99"/>
            </w:tcBorders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tcBorders>
              <w:bottom w:val="single" w:sz="4" w:space="0" w:color="666666" w:themeColor="text1" w:themeTint="99"/>
            </w:tcBorders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tcBorders>
              <w:bottom w:val="single" w:sz="4" w:space="0" w:color="666666" w:themeColor="text1" w:themeTint="99"/>
            </w:tcBorders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tcBorders>
              <w:bottom w:val="single" w:sz="4" w:space="0" w:color="666666" w:themeColor="text1" w:themeTint="99"/>
            </w:tcBorders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611A38" w:rsidRPr="00F13044" w:rsidTr="00E3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wi1102</w:t>
            </w:r>
          </w:p>
        </w:tc>
        <w:tc>
          <w:tcPr>
            <w:tcW w:w="4873" w:type="dxa"/>
            <w:shd w:val="clear" w:color="auto" w:fill="auto"/>
          </w:tcPr>
          <w:p w:rsidR="00611A38" w:rsidRPr="00F13044" w:rsidRDefault="008A5E21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3: Assenstelsels en grafieken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611A38" w:rsidRPr="00F13044" w:rsidTr="00E3005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611A38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wi1103</w:t>
            </w:r>
          </w:p>
        </w:tc>
        <w:tc>
          <w:tcPr>
            <w:tcW w:w="4873" w:type="dxa"/>
            <w:shd w:val="clear" w:color="auto" w:fill="auto"/>
          </w:tcPr>
          <w:p w:rsidR="00611A38" w:rsidRPr="00F13044" w:rsidRDefault="00611A38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611A38" w:rsidRPr="00F13044" w:rsidTr="00E3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wi1104</w:t>
            </w:r>
          </w:p>
        </w:tc>
        <w:tc>
          <w:tcPr>
            <w:tcW w:w="4873" w:type="dxa"/>
            <w:shd w:val="clear" w:color="auto" w:fill="auto"/>
          </w:tcPr>
          <w:p w:rsidR="00611A38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611A38" w:rsidRPr="00F13044" w:rsidTr="00E3005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i2101</w:t>
            </w:r>
          </w:p>
        </w:tc>
        <w:tc>
          <w:tcPr>
            <w:tcW w:w="4873" w:type="dxa"/>
            <w:shd w:val="clear" w:color="auto" w:fill="auto"/>
          </w:tcPr>
          <w:p w:rsidR="00611A38" w:rsidRDefault="008A5E21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1: Figuren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611A38" w:rsidRPr="00F13044" w:rsidTr="00E3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i2102</w:t>
            </w:r>
          </w:p>
        </w:tc>
        <w:tc>
          <w:tcPr>
            <w:tcW w:w="4873" w:type="dxa"/>
            <w:shd w:val="clear" w:color="auto" w:fill="auto"/>
          </w:tcPr>
          <w:p w:rsidR="00611A38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Hoeken en symmetrie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154B7E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611A38" w:rsidRPr="00F13044" w:rsidTr="00E3005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i2103</w:t>
            </w:r>
          </w:p>
        </w:tc>
        <w:tc>
          <w:tcPr>
            <w:tcW w:w="4873" w:type="dxa"/>
            <w:shd w:val="clear" w:color="auto" w:fill="auto"/>
          </w:tcPr>
          <w:p w:rsidR="00611A38" w:rsidRDefault="00611A38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Rekenen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611A38" w:rsidRPr="00F13044" w:rsidTr="00E3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i2104</w:t>
            </w:r>
          </w:p>
        </w:tc>
        <w:tc>
          <w:tcPr>
            <w:tcW w:w="4873" w:type="dxa"/>
            <w:shd w:val="clear" w:color="auto" w:fill="auto"/>
          </w:tcPr>
          <w:p w:rsidR="00611A38" w:rsidRPr="00F13044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611A38" w:rsidRPr="00F13044" w:rsidTr="00E3005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i2105</w:t>
            </w:r>
          </w:p>
        </w:tc>
        <w:tc>
          <w:tcPr>
            <w:tcW w:w="4873" w:type="dxa"/>
            <w:shd w:val="clear" w:color="auto" w:fill="auto"/>
          </w:tcPr>
          <w:p w:rsidR="00611A38" w:rsidRDefault="00611A38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611A38" w:rsidRPr="00F13044" w:rsidTr="00E3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13044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i3101</w:t>
            </w:r>
          </w:p>
        </w:tc>
        <w:tc>
          <w:tcPr>
            <w:tcW w:w="4873" w:type="dxa"/>
            <w:shd w:val="clear" w:color="auto" w:fill="auto"/>
          </w:tcPr>
          <w:p w:rsidR="00611A38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Formules en letters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611A38" w:rsidRPr="00F13044" w:rsidTr="00E3005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i3102</w:t>
            </w:r>
          </w:p>
        </w:tc>
        <w:tc>
          <w:tcPr>
            <w:tcW w:w="4873" w:type="dxa"/>
            <w:shd w:val="clear" w:color="auto" w:fill="auto"/>
          </w:tcPr>
          <w:p w:rsidR="00611A38" w:rsidRDefault="00611A38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Vlakke figuren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611A38" w:rsidRPr="00F13044" w:rsidTr="00E3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i3103</w:t>
            </w:r>
          </w:p>
        </w:tc>
        <w:tc>
          <w:tcPr>
            <w:tcW w:w="4873" w:type="dxa"/>
            <w:shd w:val="clear" w:color="auto" w:fill="auto"/>
          </w:tcPr>
          <w:p w:rsidR="00611A38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Hoofdstuk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Pr="0029590C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Herleiden en machten 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611A38" w:rsidRPr="00F13044" w:rsidTr="00E3005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Default="00DF4966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i3104</w:t>
            </w:r>
          </w:p>
        </w:tc>
        <w:tc>
          <w:tcPr>
            <w:tcW w:w="4873" w:type="dxa"/>
            <w:shd w:val="clear" w:color="auto" w:fill="auto"/>
          </w:tcPr>
          <w:p w:rsidR="00611A38" w:rsidRDefault="00611A38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Hoofdstuk 9: Meten</w:t>
            </w:r>
          </w:p>
        </w:tc>
        <w:tc>
          <w:tcPr>
            <w:tcW w:w="708" w:type="dxa"/>
            <w:shd w:val="clear" w:color="auto" w:fill="auto"/>
          </w:tcPr>
          <w:p w:rsidR="00611A38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Default="008A5E21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3x</w:t>
            </w:r>
          </w:p>
        </w:tc>
      </w:tr>
      <w:tr w:rsidR="00611A38" w:rsidRPr="00F13044" w:rsidTr="00E30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i3105</w:t>
            </w:r>
          </w:p>
        </w:tc>
        <w:tc>
          <w:tcPr>
            <w:tcW w:w="4873" w:type="dxa"/>
            <w:shd w:val="clear" w:color="auto" w:fill="auto"/>
          </w:tcPr>
          <w:p w:rsidR="00611A38" w:rsidRPr="00F13044" w:rsidRDefault="00611A38" w:rsidP="00E300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  <w:tr w:rsidR="00611A38" w:rsidRPr="00F13044" w:rsidTr="00E30057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" w:type="dxa"/>
            <w:shd w:val="clear" w:color="auto" w:fill="auto"/>
          </w:tcPr>
          <w:p w:rsidR="00611A38" w:rsidRPr="00F13044" w:rsidRDefault="00611A38" w:rsidP="00E300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82" w:type="dxa"/>
            <w:shd w:val="clear" w:color="auto" w:fill="auto"/>
          </w:tcPr>
          <w:p w:rsidR="00611A38" w:rsidRPr="00F13044" w:rsidRDefault="00DF4966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="00611A38">
              <w:rPr>
                <w:rFonts w:asciiTheme="minorHAnsi" w:hAnsiTheme="minorHAnsi" w:cstheme="minorHAnsi"/>
                <w:sz w:val="20"/>
                <w:szCs w:val="20"/>
              </w:rPr>
              <w:t>i3106</w:t>
            </w:r>
          </w:p>
        </w:tc>
        <w:tc>
          <w:tcPr>
            <w:tcW w:w="4873" w:type="dxa"/>
            <w:shd w:val="clear" w:color="auto" w:fill="auto"/>
          </w:tcPr>
          <w:p w:rsidR="00611A38" w:rsidRDefault="00611A38" w:rsidP="00E30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S.O.</w:t>
            </w:r>
          </w:p>
        </w:tc>
        <w:tc>
          <w:tcPr>
            <w:tcW w:w="708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59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1319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nee</w:t>
            </w:r>
          </w:p>
        </w:tc>
        <w:tc>
          <w:tcPr>
            <w:tcW w:w="1132" w:type="dxa"/>
            <w:shd w:val="clear" w:color="auto" w:fill="auto"/>
          </w:tcPr>
          <w:p w:rsidR="00611A38" w:rsidRPr="00F13044" w:rsidRDefault="00611A38" w:rsidP="00E300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(1x)</w:t>
            </w:r>
          </w:p>
        </w:tc>
      </w:tr>
    </w:tbl>
    <w:p w:rsidR="00611A38" w:rsidRPr="00F13044" w:rsidRDefault="00611A38" w:rsidP="00611A38">
      <w:pPr>
        <w:rPr>
          <w:rFonts w:asciiTheme="minorHAnsi" w:hAnsiTheme="minorHAnsi" w:cstheme="minorHAnsi"/>
        </w:rPr>
      </w:pPr>
    </w:p>
    <w:p w:rsidR="003618CA" w:rsidRPr="002C7195" w:rsidRDefault="003618CA" w:rsidP="003618CA">
      <w:pPr>
        <w:rPr>
          <w:rFonts w:asciiTheme="minorHAnsi" w:hAnsiTheme="minorHAnsi" w:cstheme="minorHAnsi"/>
          <w:b/>
          <w:sz w:val="20"/>
          <w:szCs w:val="20"/>
        </w:rPr>
      </w:pPr>
    </w:p>
    <w:p w:rsidR="003618CA" w:rsidRPr="00F13044" w:rsidRDefault="003618CA" w:rsidP="003618CA">
      <w:pPr>
        <w:widowControl w:val="0"/>
        <w:autoSpaceDE w:val="0"/>
        <w:autoSpaceDN w:val="0"/>
        <w:adjustRightInd w:val="0"/>
        <w:ind w:left="-567" w:right="295" w:hanging="426"/>
        <w:rPr>
          <w:rStyle w:val="gewicht"/>
          <w:rFonts w:asciiTheme="minorHAnsi" w:hAnsiTheme="minorHAnsi" w:cstheme="minorHAnsi"/>
          <w:szCs w:val="16"/>
        </w:rPr>
      </w:pPr>
    </w:p>
    <w:p w:rsidR="00D21DF6" w:rsidRPr="00F1650D" w:rsidRDefault="00D21DF6" w:rsidP="00F1650D">
      <w:pPr>
        <w:rPr>
          <w:b/>
          <w:bCs/>
        </w:rPr>
      </w:pPr>
    </w:p>
    <w:sectPr w:rsidR="00D21DF6" w:rsidRPr="00F1650D" w:rsidSect="002F4703">
      <w:footerReference w:type="default" r:id="rId9"/>
      <w:pgSz w:w="11906" w:h="16838" w:code="9"/>
      <w:pgMar w:top="850" w:right="991" w:bottom="993" w:left="851" w:header="567" w:footer="5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A0E" w:rsidRDefault="00942A0E">
      <w:r>
        <w:separator/>
      </w:r>
    </w:p>
  </w:endnote>
  <w:endnote w:type="continuationSeparator" w:id="0">
    <w:p w:rsidR="00942A0E" w:rsidRDefault="00942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E4DE55-FD80-423B-B882-AF13852DF7D3}"/>
    <w:embedBold r:id="rId2" w:fontKey="{A538ED5A-2FEA-43AE-BF69-F9BAD378FD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2A0E" w:rsidRDefault="00942A0E">
    <w:pPr>
      <w:rPr>
        <w:rStyle w:val="sdu"/>
        <w:spacing w:val="6"/>
      </w:rPr>
    </w:pPr>
    <w:r>
      <w:rPr>
        <w:rStyle w:val="sdu"/>
        <w:noProof/>
        <w:spacing w:val="6"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10130155</wp:posOffset>
              </wp:positionV>
              <wp:extent cx="6120130" cy="215900"/>
              <wp:effectExtent l="0" t="0" r="0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2A0E" w:rsidRDefault="00942A0E" w:rsidP="00CB0437">
                          <w:pPr>
                            <w:pStyle w:val="voettekst"/>
                          </w:pPr>
                          <w:r>
                            <w:rPr>
                              <w:rStyle w:val="sdu"/>
                            </w:rPr>
                            <w:tab/>
                          </w:r>
                          <w:r>
                            <w:rPr>
                              <w:rStyle w:val="pagnr"/>
                            </w:rPr>
                            <w:fldChar w:fldCharType="begin"/>
                          </w:r>
                          <w:r>
                            <w:rPr>
                              <w:rStyle w:val="pagnr"/>
                            </w:rPr>
                            <w:instrText xml:space="preserve"> PAGE </w:instrText>
                          </w:r>
                          <w:r>
                            <w:rPr>
                              <w:rStyle w:val="pagnr"/>
                            </w:rPr>
                            <w:fldChar w:fldCharType="separate"/>
                          </w:r>
                          <w:r w:rsidR="00746EAA">
                            <w:rPr>
                              <w:rStyle w:val="pagnr"/>
                              <w:noProof/>
                            </w:rPr>
                            <w:t>8</w:t>
                          </w:r>
                          <w:r>
                            <w:rPr>
                              <w:rStyle w:val="pagnr"/>
                            </w:rPr>
                            <w:fldChar w:fldCharType="end"/>
                          </w:r>
                          <w:r>
                            <w:rPr>
                              <w:rStyle w:val="pagnr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56.7pt;margin-top:797.65pt;width:481.9pt;height:1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DXrAIAAKk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" filled="f" stroked="f">
              <v:textbox inset="0,0,0,0">
                <w:txbxContent>
                  <w:p w:rsidR="00942A0E" w:rsidRDefault="00942A0E" w:rsidP="00CB0437">
                    <w:pPr>
                      <w:pStyle w:val="voettekst"/>
                    </w:pPr>
                    <w:r>
                      <w:rPr>
                        <w:rStyle w:val="sdu"/>
                      </w:rPr>
                      <w:tab/>
                    </w:r>
                    <w:r>
                      <w:rPr>
                        <w:rStyle w:val="pagnr"/>
                      </w:rPr>
                      <w:fldChar w:fldCharType="begin"/>
                    </w:r>
                    <w:r>
                      <w:rPr>
                        <w:rStyle w:val="pagnr"/>
                      </w:rPr>
                      <w:instrText xml:space="preserve"> PAGE </w:instrText>
                    </w:r>
                    <w:r>
                      <w:rPr>
                        <w:rStyle w:val="pagnr"/>
                      </w:rPr>
                      <w:fldChar w:fldCharType="separate"/>
                    </w:r>
                    <w:r w:rsidR="00746EAA">
                      <w:rPr>
                        <w:rStyle w:val="pagnr"/>
                        <w:noProof/>
                      </w:rPr>
                      <w:t>8</w:t>
                    </w:r>
                    <w:r>
                      <w:rPr>
                        <w:rStyle w:val="pagnr"/>
                      </w:rPr>
                      <w:fldChar w:fldCharType="end"/>
                    </w:r>
                    <w:r>
                      <w:rPr>
                        <w:rStyle w:val="pagnr"/>
                      </w:rPr>
                      <w:tab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A0E" w:rsidRDefault="00942A0E">
      <w:r>
        <w:separator/>
      </w:r>
    </w:p>
  </w:footnote>
  <w:footnote w:type="continuationSeparator" w:id="0">
    <w:p w:rsidR="00942A0E" w:rsidRDefault="00942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42C7"/>
    <w:multiLevelType w:val="hybridMultilevel"/>
    <w:tmpl w:val="681C9902"/>
    <w:lvl w:ilvl="0" w:tplc="207A5090">
      <w:start w:val="1"/>
      <w:numFmt w:val="upperLetter"/>
      <w:lvlRestart w:val="0"/>
      <w:pStyle w:val="alternatief"/>
      <w:lvlText w:val="%1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b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9A575A"/>
    <w:multiLevelType w:val="hybridMultilevel"/>
    <w:tmpl w:val="6810CD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F033D"/>
    <w:multiLevelType w:val="hybridMultilevel"/>
    <w:tmpl w:val="E850D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DE68AC"/>
    <w:multiLevelType w:val="hybridMultilevel"/>
    <w:tmpl w:val="AF8C26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F1AFB"/>
    <w:multiLevelType w:val="hybridMultilevel"/>
    <w:tmpl w:val="512422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D4A7D"/>
    <w:multiLevelType w:val="hybridMultilevel"/>
    <w:tmpl w:val="BF48C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95C57"/>
    <w:multiLevelType w:val="multilevel"/>
    <w:tmpl w:val="F24CD43A"/>
    <w:lvl w:ilvl="0">
      <w:start w:val="1"/>
      <w:numFmt w:val="bullet"/>
      <w:lvlRestart w:val="0"/>
      <w:pStyle w:val="opsomming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pStyle w:val="opsomming2"/>
      <w:lvlText w:val="•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auto"/>
      </w:rPr>
    </w:lvl>
    <w:lvl w:ilvl="2">
      <w:start w:val="1"/>
      <w:numFmt w:val="bullet"/>
      <w:lvlText w:val=""/>
      <w:lvlJc w:val="left"/>
      <w:pPr>
        <w:tabs>
          <w:tab w:val="num" w:pos="1080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5081AFA"/>
    <w:multiLevelType w:val="hybridMultilevel"/>
    <w:tmpl w:val="B3EE5990"/>
    <w:lvl w:ilvl="0" w:tplc="0172D444">
      <w:start w:val="1"/>
      <w:numFmt w:val="bullet"/>
      <w:pStyle w:val="compex"/>
      <w:lvlText w:val="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4D398B"/>
    <w:multiLevelType w:val="hybridMultilevel"/>
    <w:tmpl w:val="996C5F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82CC7"/>
    <w:multiLevelType w:val="hybridMultilevel"/>
    <w:tmpl w:val="226A89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62260"/>
    <w:multiLevelType w:val="hybridMultilevel"/>
    <w:tmpl w:val="FD0444D0"/>
    <w:lvl w:ilvl="0" w:tplc="0413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2B6A2E1D"/>
    <w:multiLevelType w:val="hybridMultilevel"/>
    <w:tmpl w:val="5F48DF80"/>
    <w:lvl w:ilvl="0" w:tplc="4BEE42CC">
      <w:start w:val="1"/>
      <w:numFmt w:val="bullet"/>
      <w:lvlRestart w:val="0"/>
      <w:pStyle w:val="diskette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sz w:val="28"/>
      </w:rPr>
    </w:lvl>
    <w:lvl w:ilvl="1" w:tplc="0A3627D8">
      <w:start w:val="1"/>
      <w:numFmt w:val="bullet"/>
      <w:lvlText w:val=""/>
      <w:lvlJc w:val="left"/>
      <w:pPr>
        <w:tabs>
          <w:tab w:val="num" w:pos="0"/>
        </w:tabs>
        <w:ind w:left="0" w:hanging="454"/>
      </w:pPr>
      <w:rPr>
        <w:rFonts w:ascii="Wingdings" w:hAnsi="Wingdings" w:hint="default"/>
        <w:b/>
        <w:i w:val="0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C1436B"/>
    <w:multiLevelType w:val="hybridMultilevel"/>
    <w:tmpl w:val="637C1B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3342B"/>
    <w:multiLevelType w:val="hybridMultilevel"/>
    <w:tmpl w:val="0750DB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9118DB"/>
    <w:multiLevelType w:val="hybridMultilevel"/>
    <w:tmpl w:val="6598E6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56EC0"/>
    <w:multiLevelType w:val="multilevel"/>
    <w:tmpl w:val="7046B218"/>
    <w:lvl w:ilvl="0">
      <w:start w:val="1"/>
      <w:numFmt w:val="decimal"/>
      <w:lvlRestart w:val="0"/>
      <w:pStyle w:val="nummering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>
      <w:start w:val="1"/>
      <w:numFmt w:val="decimal"/>
      <w:pStyle w:val="nummering2"/>
      <w:lvlText w:val="%1.%2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Kop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Kop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Kop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Kop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Kop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Kop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Kop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6" w15:restartNumberingAfterBreak="0">
    <w:nsid w:val="38CC3AAE"/>
    <w:multiLevelType w:val="multilevel"/>
    <w:tmpl w:val="064A8B66"/>
    <w:lvl w:ilvl="0">
      <w:start w:val="1"/>
      <w:numFmt w:val="upperRoman"/>
      <w:pStyle w:val="Kop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Kop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396D40DA"/>
    <w:multiLevelType w:val="hybridMultilevel"/>
    <w:tmpl w:val="7528DF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D1A8C"/>
    <w:multiLevelType w:val="hybridMultilevel"/>
    <w:tmpl w:val="5F581F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953F7C"/>
    <w:multiLevelType w:val="hybridMultilevel"/>
    <w:tmpl w:val="BF3865A4"/>
    <w:lvl w:ilvl="0" w:tplc="0413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A4F7607"/>
    <w:multiLevelType w:val="hybridMultilevel"/>
    <w:tmpl w:val="86AA95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84068"/>
    <w:multiLevelType w:val="hybridMultilevel"/>
    <w:tmpl w:val="44527B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A031A"/>
    <w:multiLevelType w:val="hybridMultilevel"/>
    <w:tmpl w:val="506CB7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715A05"/>
    <w:multiLevelType w:val="hybridMultilevel"/>
    <w:tmpl w:val="9BF23C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077801"/>
    <w:multiLevelType w:val="hybridMultilevel"/>
    <w:tmpl w:val="09545F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22491"/>
    <w:multiLevelType w:val="hybridMultilevel"/>
    <w:tmpl w:val="081203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348CF"/>
    <w:multiLevelType w:val="hybridMultilevel"/>
    <w:tmpl w:val="FA704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6A591E"/>
    <w:multiLevelType w:val="hybridMultilevel"/>
    <w:tmpl w:val="3BE881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6"/>
  </w:num>
  <w:num w:numId="5">
    <w:abstractNumId w:val="15"/>
  </w:num>
  <w:num w:numId="6">
    <w:abstractNumId w:val="6"/>
  </w:num>
  <w:num w:numId="7">
    <w:abstractNumId w:val="18"/>
  </w:num>
  <w:num w:numId="8">
    <w:abstractNumId w:val="2"/>
  </w:num>
  <w:num w:numId="9">
    <w:abstractNumId w:val="5"/>
  </w:num>
  <w:num w:numId="10">
    <w:abstractNumId w:val="13"/>
  </w:num>
  <w:num w:numId="11">
    <w:abstractNumId w:val="17"/>
  </w:num>
  <w:num w:numId="12">
    <w:abstractNumId w:val="9"/>
  </w:num>
  <w:num w:numId="13">
    <w:abstractNumId w:val="23"/>
  </w:num>
  <w:num w:numId="14">
    <w:abstractNumId w:val="25"/>
  </w:num>
  <w:num w:numId="15">
    <w:abstractNumId w:val="22"/>
  </w:num>
  <w:num w:numId="16">
    <w:abstractNumId w:val="24"/>
  </w:num>
  <w:num w:numId="17">
    <w:abstractNumId w:val="19"/>
  </w:num>
  <w:num w:numId="18">
    <w:abstractNumId w:val="14"/>
  </w:num>
  <w:num w:numId="19">
    <w:abstractNumId w:val="8"/>
  </w:num>
  <w:num w:numId="20">
    <w:abstractNumId w:val="21"/>
  </w:num>
  <w:num w:numId="21">
    <w:abstractNumId w:val="10"/>
  </w:num>
  <w:num w:numId="22">
    <w:abstractNumId w:val="27"/>
  </w:num>
  <w:num w:numId="23">
    <w:abstractNumId w:val="3"/>
  </w:num>
  <w:num w:numId="24">
    <w:abstractNumId w:val="4"/>
  </w:num>
  <w:num w:numId="25">
    <w:abstractNumId w:val="26"/>
  </w:num>
  <w:num w:numId="26">
    <w:abstractNumId w:val="20"/>
  </w:num>
  <w:num w:numId="27">
    <w:abstractNumId w:val="12"/>
  </w:num>
  <w:num w:numId="28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oNotHyphenateCaps/>
  <w:drawingGridHorizontalSpacing w:val="113"/>
  <w:displayHorizontalDrawingGridEvery w:val="2"/>
  <w:displayVerticalDrawingGridEvery w:val="2"/>
  <w:noPunctuationKerning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22"/>
    <w:rsid w:val="00000BF6"/>
    <w:rsid w:val="000041EB"/>
    <w:rsid w:val="00006698"/>
    <w:rsid w:val="0000671B"/>
    <w:rsid w:val="000211E4"/>
    <w:rsid w:val="0002511A"/>
    <w:rsid w:val="00025478"/>
    <w:rsid w:val="00027096"/>
    <w:rsid w:val="00031354"/>
    <w:rsid w:val="00034BD8"/>
    <w:rsid w:val="000412CE"/>
    <w:rsid w:val="000426EE"/>
    <w:rsid w:val="0004272E"/>
    <w:rsid w:val="00044984"/>
    <w:rsid w:val="00044C30"/>
    <w:rsid w:val="00051DE1"/>
    <w:rsid w:val="00052723"/>
    <w:rsid w:val="00052A07"/>
    <w:rsid w:val="00055E24"/>
    <w:rsid w:val="00062BE0"/>
    <w:rsid w:val="00063DFB"/>
    <w:rsid w:val="000643F2"/>
    <w:rsid w:val="000739C1"/>
    <w:rsid w:val="00083ECB"/>
    <w:rsid w:val="00090819"/>
    <w:rsid w:val="00091D48"/>
    <w:rsid w:val="0009606B"/>
    <w:rsid w:val="000A2F83"/>
    <w:rsid w:val="000A433A"/>
    <w:rsid w:val="000B09D9"/>
    <w:rsid w:val="000B7078"/>
    <w:rsid w:val="000C3237"/>
    <w:rsid w:val="000C49FD"/>
    <w:rsid w:val="000C507A"/>
    <w:rsid w:val="000C6627"/>
    <w:rsid w:val="000C7D44"/>
    <w:rsid w:val="000D3C18"/>
    <w:rsid w:val="000D4150"/>
    <w:rsid w:val="000E7441"/>
    <w:rsid w:val="000F1F7D"/>
    <w:rsid w:val="000F60C4"/>
    <w:rsid w:val="001026D5"/>
    <w:rsid w:val="00105608"/>
    <w:rsid w:val="0010767A"/>
    <w:rsid w:val="00111934"/>
    <w:rsid w:val="001173A0"/>
    <w:rsid w:val="00120163"/>
    <w:rsid w:val="001222A4"/>
    <w:rsid w:val="0012235C"/>
    <w:rsid w:val="00122DF8"/>
    <w:rsid w:val="001330A0"/>
    <w:rsid w:val="00134258"/>
    <w:rsid w:val="00137D7D"/>
    <w:rsid w:val="0014152A"/>
    <w:rsid w:val="00154B7E"/>
    <w:rsid w:val="0015575C"/>
    <w:rsid w:val="00156E04"/>
    <w:rsid w:val="00164A31"/>
    <w:rsid w:val="00166869"/>
    <w:rsid w:val="00166C81"/>
    <w:rsid w:val="00172080"/>
    <w:rsid w:val="00176DC2"/>
    <w:rsid w:val="00177709"/>
    <w:rsid w:val="00181206"/>
    <w:rsid w:val="00191A6F"/>
    <w:rsid w:val="001922A7"/>
    <w:rsid w:val="00194B40"/>
    <w:rsid w:val="001A173A"/>
    <w:rsid w:val="001A337D"/>
    <w:rsid w:val="001A47B8"/>
    <w:rsid w:val="001C2625"/>
    <w:rsid w:val="001C6696"/>
    <w:rsid w:val="001D1138"/>
    <w:rsid w:val="001D1F0D"/>
    <w:rsid w:val="001D7EC7"/>
    <w:rsid w:val="001E3F31"/>
    <w:rsid w:val="001F41CB"/>
    <w:rsid w:val="001F5185"/>
    <w:rsid w:val="001F54EE"/>
    <w:rsid w:val="001F6032"/>
    <w:rsid w:val="001F6548"/>
    <w:rsid w:val="002075A4"/>
    <w:rsid w:val="002122A4"/>
    <w:rsid w:val="00214830"/>
    <w:rsid w:val="002355B8"/>
    <w:rsid w:val="00235694"/>
    <w:rsid w:val="002407E1"/>
    <w:rsid w:val="00240DAE"/>
    <w:rsid w:val="00241CBE"/>
    <w:rsid w:val="00242BF6"/>
    <w:rsid w:val="002442FA"/>
    <w:rsid w:val="00246D11"/>
    <w:rsid w:val="00251270"/>
    <w:rsid w:val="0025301A"/>
    <w:rsid w:val="00254EA7"/>
    <w:rsid w:val="00256D99"/>
    <w:rsid w:val="00260F4C"/>
    <w:rsid w:val="002616A3"/>
    <w:rsid w:val="0026242E"/>
    <w:rsid w:val="002747D6"/>
    <w:rsid w:val="00280034"/>
    <w:rsid w:val="002811DD"/>
    <w:rsid w:val="002832C7"/>
    <w:rsid w:val="0028760E"/>
    <w:rsid w:val="00292ADA"/>
    <w:rsid w:val="0029535E"/>
    <w:rsid w:val="002A313A"/>
    <w:rsid w:val="002B2DF0"/>
    <w:rsid w:val="002C21A0"/>
    <w:rsid w:val="002C5098"/>
    <w:rsid w:val="002C7195"/>
    <w:rsid w:val="002C733E"/>
    <w:rsid w:val="002D0A9E"/>
    <w:rsid w:val="002D178B"/>
    <w:rsid w:val="002D710F"/>
    <w:rsid w:val="002E21E0"/>
    <w:rsid w:val="002E2B83"/>
    <w:rsid w:val="002E5E24"/>
    <w:rsid w:val="002F4703"/>
    <w:rsid w:val="002F48F4"/>
    <w:rsid w:val="002F5CB0"/>
    <w:rsid w:val="002F6039"/>
    <w:rsid w:val="00302C3F"/>
    <w:rsid w:val="0030501B"/>
    <w:rsid w:val="003063BE"/>
    <w:rsid w:val="00310859"/>
    <w:rsid w:val="00311645"/>
    <w:rsid w:val="003265D1"/>
    <w:rsid w:val="00331E96"/>
    <w:rsid w:val="00332D3A"/>
    <w:rsid w:val="00341556"/>
    <w:rsid w:val="00354DF1"/>
    <w:rsid w:val="00355AE0"/>
    <w:rsid w:val="003618CA"/>
    <w:rsid w:val="0036240D"/>
    <w:rsid w:val="00363F4F"/>
    <w:rsid w:val="00366987"/>
    <w:rsid w:val="003669CF"/>
    <w:rsid w:val="003675FB"/>
    <w:rsid w:val="0037353F"/>
    <w:rsid w:val="00374108"/>
    <w:rsid w:val="00374468"/>
    <w:rsid w:val="00377AFE"/>
    <w:rsid w:val="00381F11"/>
    <w:rsid w:val="0038719C"/>
    <w:rsid w:val="003906CA"/>
    <w:rsid w:val="00397B9B"/>
    <w:rsid w:val="003A1DBF"/>
    <w:rsid w:val="003A52F9"/>
    <w:rsid w:val="003B15F4"/>
    <w:rsid w:val="003B1C91"/>
    <w:rsid w:val="003B1E9E"/>
    <w:rsid w:val="003B3B30"/>
    <w:rsid w:val="003B4EE0"/>
    <w:rsid w:val="003B7BC2"/>
    <w:rsid w:val="003D2E25"/>
    <w:rsid w:val="003D4093"/>
    <w:rsid w:val="003D54E3"/>
    <w:rsid w:val="003D7040"/>
    <w:rsid w:val="003D7EA3"/>
    <w:rsid w:val="003E5358"/>
    <w:rsid w:val="003E61BC"/>
    <w:rsid w:val="003E6EE8"/>
    <w:rsid w:val="003F2405"/>
    <w:rsid w:val="003F5F4D"/>
    <w:rsid w:val="003F74E9"/>
    <w:rsid w:val="004004D5"/>
    <w:rsid w:val="0040224F"/>
    <w:rsid w:val="00402B4A"/>
    <w:rsid w:val="00406BAC"/>
    <w:rsid w:val="00407644"/>
    <w:rsid w:val="004132FC"/>
    <w:rsid w:val="0042285C"/>
    <w:rsid w:val="00424E67"/>
    <w:rsid w:val="004273AF"/>
    <w:rsid w:val="0043097A"/>
    <w:rsid w:val="004405B4"/>
    <w:rsid w:val="0044226E"/>
    <w:rsid w:val="004433D1"/>
    <w:rsid w:val="00443F69"/>
    <w:rsid w:val="00444FD4"/>
    <w:rsid w:val="00450E86"/>
    <w:rsid w:val="0046421C"/>
    <w:rsid w:val="00471270"/>
    <w:rsid w:val="00476F17"/>
    <w:rsid w:val="00480E2E"/>
    <w:rsid w:val="00484519"/>
    <w:rsid w:val="00485683"/>
    <w:rsid w:val="0048678D"/>
    <w:rsid w:val="00487F60"/>
    <w:rsid w:val="00492702"/>
    <w:rsid w:val="00492AC6"/>
    <w:rsid w:val="004A68B1"/>
    <w:rsid w:val="004B1637"/>
    <w:rsid w:val="004B2646"/>
    <w:rsid w:val="004B3AF1"/>
    <w:rsid w:val="004B4856"/>
    <w:rsid w:val="004B6CDF"/>
    <w:rsid w:val="004B6D0D"/>
    <w:rsid w:val="004B7AE7"/>
    <w:rsid w:val="004D06CE"/>
    <w:rsid w:val="004E0EBC"/>
    <w:rsid w:val="004E2234"/>
    <w:rsid w:val="004E752B"/>
    <w:rsid w:val="004E7C80"/>
    <w:rsid w:val="004E7D51"/>
    <w:rsid w:val="004F0AF6"/>
    <w:rsid w:val="004F46F1"/>
    <w:rsid w:val="005057B6"/>
    <w:rsid w:val="00505C1B"/>
    <w:rsid w:val="00507BD0"/>
    <w:rsid w:val="00510AF9"/>
    <w:rsid w:val="00527F04"/>
    <w:rsid w:val="00533D0D"/>
    <w:rsid w:val="00541829"/>
    <w:rsid w:val="00545423"/>
    <w:rsid w:val="00546693"/>
    <w:rsid w:val="0055005E"/>
    <w:rsid w:val="00557043"/>
    <w:rsid w:val="00560469"/>
    <w:rsid w:val="00565105"/>
    <w:rsid w:val="005670DD"/>
    <w:rsid w:val="0056797D"/>
    <w:rsid w:val="00571E74"/>
    <w:rsid w:val="00575F31"/>
    <w:rsid w:val="00576992"/>
    <w:rsid w:val="00580334"/>
    <w:rsid w:val="00580AAA"/>
    <w:rsid w:val="0058438C"/>
    <w:rsid w:val="00586EC9"/>
    <w:rsid w:val="00590FF2"/>
    <w:rsid w:val="00597296"/>
    <w:rsid w:val="005A228B"/>
    <w:rsid w:val="005A23FA"/>
    <w:rsid w:val="005A385E"/>
    <w:rsid w:val="005A5436"/>
    <w:rsid w:val="005A70BF"/>
    <w:rsid w:val="005B0532"/>
    <w:rsid w:val="005B0AC9"/>
    <w:rsid w:val="005B11E8"/>
    <w:rsid w:val="005C40A8"/>
    <w:rsid w:val="005C7FF2"/>
    <w:rsid w:val="005D0842"/>
    <w:rsid w:val="005D1FF5"/>
    <w:rsid w:val="005E3A17"/>
    <w:rsid w:val="005E4FBF"/>
    <w:rsid w:val="005E71A8"/>
    <w:rsid w:val="005F2937"/>
    <w:rsid w:val="005F44D6"/>
    <w:rsid w:val="006043C5"/>
    <w:rsid w:val="00610EDD"/>
    <w:rsid w:val="00611A38"/>
    <w:rsid w:val="00614734"/>
    <w:rsid w:val="00615167"/>
    <w:rsid w:val="00627C5F"/>
    <w:rsid w:val="00630DDF"/>
    <w:rsid w:val="006342B5"/>
    <w:rsid w:val="00645944"/>
    <w:rsid w:val="00645B91"/>
    <w:rsid w:val="00646B02"/>
    <w:rsid w:val="00646DEC"/>
    <w:rsid w:val="00652DE7"/>
    <w:rsid w:val="00652F06"/>
    <w:rsid w:val="00664AD7"/>
    <w:rsid w:val="006753E3"/>
    <w:rsid w:val="006819FF"/>
    <w:rsid w:val="0069262A"/>
    <w:rsid w:val="006957FE"/>
    <w:rsid w:val="006A30D5"/>
    <w:rsid w:val="006A3673"/>
    <w:rsid w:val="006A5721"/>
    <w:rsid w:val="006B6D82"/>
    <w:rsid w:val="006C0D4E"/>
    <w:rsid w:val="006C1AD0"/>
    <w:rsid w:val="006C323A"/>
    <w:rsid w:val="006D33C7"/>
    <w:rsid w:val="006D49AB"/>
    <w:rsid w:val="006E5822"/>
    <w:rsid w:val="006F0BF0"/>
    <w:rsid w:val="00701979"/>
    <w:rsid w:val="0070779B"/>
    <w:rsid w:val="00713F2B"/>
    <w:rsid w:val="00724EFF"/>
    <w:rsid w:val="007256F6"/>
    <w:rsid w:val="00726FA1"/>
    <w:rsid w:val="00727CE8"/>
    <w:rsid w:val="00727E67"/>
    <w:rsid w:val="007320BE"/>
    <w:rsid w:val="00737D25"/>
    <w:rsid w:val="0074222D"/>
    <w:rsid w:val="00746EAA"/>
    <w:rsid w:val="00747E7F"/>
    <w:rsid w:val="0075063B"/>
    <w:rsid w:val="00753904"/>
    <w:rsid w:val="00754F1A"/>
    <w:rsid w:val="00756C18"/>
    <w:rsid w:val="007606E8"/>
    <w:rsid w:val="00764D81"/>
    <w:rsid w:val="007663DB"/>
    <w:rsid w:val="0076676D"/>
    <w:rsid w:val="00766E96"/>
    <w:rsid w:val="00772ED5"/>
    <w:rsid w:val="00780003"/>
    <w:rsid w:val="00781310"/>
    <w:rsid w:val="00782510"/>
    <w:rsid w:val="00784BF0"/>
    <w:rsid w:val="00791459"/>
    <w:rsid w:val="007A0B23"/>
    <w:rsid w:val="007A2002"/>
    <w:rsid w:val="007A2978"/>
    <w:rsid w:val="007A2D9B"/>
    <w:rsid w:val="007A380C"/>
    <w:rsid w:val="007A3F87"/>
    <w:rsid w:val="007B2A0B"/>
    <w:rsid w:val="007C205D"/>
    <w:rsid w:val="007C280A"/>
    <w:rsid w:val="007C772C"/>
    <w:rsid w:val="007D04FB"/>
    <w:rsid w:val="007D297C"/>
    <w:rsid w:val="007D4486"/>
    <w:rsid w:val="007E1F39"/>
    <w:rsid w:val="007E65DB"/>
    <w:rsid w:val="007E7EFD"/>
    <w:rsid w:val="007F02E8"/>
    <w:rsid w:val="007F2548"/>
    <w:rsid w:val="007F28C8"/>
    <w:rsid w:val="008002E8"/>
    <w:rsid w:val="0080155C"/>
    <w:rsid w:val="00811278"/>
    <w:rsid w:val="00824594"/>
    <w:rsid w:val="008315D7"/>
    <w:rsid w:val="00831C18"/>
    <w:rsid w:val="0083325B"/>
    <w:rsid w:val="00833271"/>
    <w:rsid w:val="008335E2"/>
    <w:rsid w:val="00836EA7"/>
    <w:rsid w:val="008404EF"/>
    <w:rsid w:val="00850175"/>
    <w:rsid w:val="00853921"/>
    <w:rsid w:val="00854F4C"/>
    <w:rsid w:val="008561E1"/>
    <w:rsid w:val="0087123B"/>
    <w:rsid w:val="00873213"/>
    <w:rsid w:val="00873688"/>
    <w:rsid w:val="00874F19"/>
    <w:rsid w:val="00877676"/>
    <w:rsid w:val="00880DF9"/>
    <w:rsid w:val="00883D44"/>
    <w:rsid w:val="00892E4D"/>
    <w:rsid w:val="008946E4"/>
    <w:rsid w:val="008A065F"/>
    <w:rsid w:val="008A2556"/>
    <w:rsid w:val="008A351A"/>
    <w:rsid w:val="008A5E21"/>
    <w:rsid w:val="008C25FA"/>
    <w:rsid w:val="008C7173"/>
    <w:rsid w:val="008D30EA"/>
    <w:rsid w:val="008D4A78"/>
    <w:rsid w:val="008D6D56"/>
    <w:rsid w:val="008E365D"/>
    <w:rsid w:val="008E59F7"/>
    <w:rsid w:val="008F4AF5"/>
    <w:rsid w:val="008F586E"/>
    <w:rsid w:val="009011A4"/>
    <w:rsid w:val="00905A28"/>
    <w:rsid w:val="00906781"/>
    <w:rsid w:val="00915546"/>
    <w:rsid w:val="00915C91"/>
    <w:rsid w:val="00924050"/>
    <w:rsid w:val="00930CD9"/>
    <w:rsid w:val="00935A04"/>
    <w:rsid w:val="00940378"/>
    <w:rsid w:val="009415DE"/>
    <w:rsid w:val="00942A0E"/>
    <w:rsid w:val="009436E8"/>
    <w:rsid w:val="009448A1"/>
    <w:rsid w:val="00950A2B"/>
    <w:rsid w:val="00952756"/>
    <w:rsid w:val="00955368"/>
    <w:rsid w:val="00957453"/>
    <w:rsid w:val="00960B53"/>
    <w:rsid w:val="00966350"/>
    <w:rsid w:val="00982E79"/>
    <w:rsid w:val="00987D12"/>
    <w:rsid w:val="009922D5"/>
    <w:rsid w:val="00992A41"/>
    <w:rsid w:val="009966E0"/>
    <w:rsid w:val="009A334E"/>
    <w:rsid w:val="009A3559"/>
    <w:rsid w:val="009A48D4"/>
    <w:rsid w:val="009A5387"/>
    <w:rsid w:val="009A7B76"/>
    <w:rsid w:val="009B6C20"/>
    <w:rsid w:val="009B7328"/>
    <w:rsid w:val="009C15FC"/>
    <w:rsid w:val="009D002E"/>
    <w:rsid w:val="009D13CB"/>
    <w:rsid w:val="009E361D"/>
    <w:rsid w:val="009E674D"/>
    <w:rsid w:val="009F7DD1"/>
    <w:rsid w:val="00A017F6"/>
    <w:rsid w:val="00A03607"/>
    <w:rsid w:val="00A03C92"/>
    <w:rsid w:val="00A05562"/>
    <w:rsid w:val="00A157F4"/>
    <w:rsid w:val="00A2053F"/>
    <w:rsid w:val="00A21925"/>
    <w:rsid w:val="00A27162"/>
    <w:rsid w:val="00A34392"/>
    <w:rsid w:val="00A53A08"/>
    <w:rsid w:val="00A55953"/>
    <w:rsid w:val="00A56FED"/>
    <w:rsid w:val="00A57C4C"/>
    <w:rsid w:val="00A60350"/>
    <w:rsid w:val="00A6070E"/>
    <w:rsid w:val="00A60B16"/>
    <w:rsid w:val="00A6339F"/>
    <w:rsid w:val="00A64A95"/>
    <w:rsid w:val="00A72C35"/>
    <w:rsid w:val="00A74025"/>
    <w:rsid w:val="00A74982"/>
    <w:rsid w:val="00A76601"/>
    <w:rsid w:val="00A801CC"/>
    <w:rsid w:val="00A83304"/>
    <w:rsid w:val="00A92DB7"/>
    <w:rsid w:val="00A96C39"/>
    <w:rsid w:val="00AA20C5"/>
    <w:rsid w:val="00AB113E"/>
    <w:rsid w:val="00AB2033"/>
    <w:rsid w:val="00AB3A3E"/>
    <w:rsid w:val="00AD3A6A"/>
    <w:rsid w:val="00AE07B6"/>
    <w:rsid w:val="00AE1E28"/>
    <w:rsid w:val="00AE528A"/>
    <w:rsid w:val="00AE534B"/>
    <w:rsid w:val="00AE7887"/>
    <w:rsid w:val="00AF0749"/>
    <w:rsid w:val="00AF092B"/>
    <w:rsid w:val="00AF1591"/>
    <w:rsid w:val="00AF296C"/>
    <w:rsid w:val="00AF3D9F"/>
    <w:rsid w:val="00B10CEA"/>
    <w:rsid w:val="00B209CC"/>
    <w:rsid w:val="00B213E4"/>
    <w:rsid w:val="00B2160B"/>
    <w:rsid w:val="00B22240"/>
    <w:rsid w:val="00B249EF"/>
    <w:rsid w:val="00B24C68"/>
    <w:rsid w:val="00B27874"/>
    <w:rsid w:val="00B33263"/>
    <w:rsid w:val="00B36768"/>
    <w:rsid w:val="00B36BF4"/>
    <w:rsid w:val="00B36CCD"/>
    <w:rsid w:val="00B37528"/>
    <w:rsid w:val="00B4097B"/>
    <w:rsid w:val="00B45335"/>
    <w:rsid w:val="00B4579C"/>
    <w:rsid w:val="00B472DE"/>
    <w:rsid w:val="00B524E0"/>
    <w:rsid w:val="00B54418"/>
    <w:rsid w:val="00B636AE"/>
    <w:rsid w:val="00B64E09"/>
    <w:rsid w:val="00B67465"/>
    <w:rsid w:val="00B67B9B"/>
    <w:rsid w:val="00B70A6C"/>
    <w:rsid w:val="00B72316"/>
    <w:rsid w:val="00B73E5A"/>
    <w:rsid w:val="00B744A7"/>
    <w:rsid w:val="00B760AA"/>
    <w:rsid w:val="00B766FA"/>
    <w:rsid w:val="00B821AB"/>
    <w:rsid w:val="00B859A2"/>
    <w:rsid w:val="00BA2365"/>
    <w:rsid w:val="00BA2F04"/>
    <w:rsid w:val="00BA3183"/>
    <w:rsid w:val="00BA3EA7"/>
    <w:rsid w:val="00BA6249"/>
    <w:rsid w:val="00BA74D5"/>
    <w:rsid w:val="00BC228D"/>
    <w:rsid w:val="00BC6229"/>
    <w:rsid w:val="00BD1425"/>
    <w:rsid w:val="00BD5369"/>
    <w:rsid w:val="00BD643D"/>
    <w:rsid w:val="00BE1154"/>
    <w:rsid w:val="00BE2EE0"/>
    <w:rsid w:val="00BE5E47"/>
    <w:rsid w:val="00BF25EC"/>
    <w:rsid w:val="00BF5F38"/>
    <w:rsid w:val="00C04211"/>
    <w:rsid w:val="00C053EC"/>
    <w:rsid w:val="00C12836"/>
    <w:rsid w:val="00C15809"/>
    <w:rsid w:val="00C16765"/>
    <w:rsid w:val="00C205BC"/>
    <w:rsid w:val="00C25577"/>
    <w:rsid w:val="00C32C13"/>
    <w:rsid w:val="00C338F3"/>
    <w:rsid w:val="00C33D2C"/>
    <w:rsid w:val="00C34A67"/>
    <w:rsid w:val="00C34DF1"/>
    <w:rsid w:val="00C359CB"/>
    <w:rsid w:val="00C4197B"/>
    <w:rsid w:val="00C41DCA"/>
    <w:rsid w:val="00C42F31"/>
    <w:rsid w:val="00C46900"/>
    <w:rsid w:val="00C47451"/>
    <w:rsid w:val="00C54FB0"/>
    <w:rsid w:val="00C56F0B"/>
    <w:rsid w:val="00C61832"/>
    <w:rsid w:val="00C6215F"/>
    <w:rsid w:val="00C63314"/>
    <w:rsid w:val="00C67138"/>
    <w:rsid w:val="00C76AFC"/>
    <w:rsid w:val="00C77E73"/>
    <w:rsid w:val="00C83077"/>
    <w:rsid w:val="00C8536E"/>
    <w:rsid w:val="00C8768B"/>
    <w:rsid w:val="00C87B27"/>
    <w:rsid w:val="00C913ED"/>
    <w:rsid w:val="00C91C9C"/>
    <w:rsid w:val="00C932F1"/>
    <w:rsid w:val="00CA4919"/>
    <w:rsid w:val="00CA5CE7"/>
    <w:rsid w:val="00CB0437"/>
    <w:rsid w:val="00CC142E"/>
    <w:rsid w:val="00CC1F34"/>
    <w:rsid w:val="00CC691D"/>
    <w:rsid w:val="00CD243C"/>
    <w:rsid w:val="00CD2F05"/>
    <w:rsid w:val="00CD5FE1"/>
    <w:rsid w:val="00CE23DB"/>
    <w:rsid w:val="00CE5B28"/>
    <w:rsid w:val="00CF0A49"/>
    <w:rsid w:val="00CF664A"/>
    <w:rsid w:val="00D04460"/>
    <w:rsid w:val="00D047AE"/>
    <w:rsid w:val="00D05F8A"/>
    <w:rsid w:val="00D07DCC"/>
    <w:rsid w:val="00D1014A"/>
    <w:rsid w:val="00D15DC1"/>
    <w:rsid w:val="00D21DF6"/>
    <w:rsid w:val="00D23652"/>
    <w:rsid w:val="00D23C2E"/>
    <w:rsid w:val="00D264F1"/>
    <w:rsid w:val="00D27E62"/>
    <w:rsid w:val="00D30B32"/>
    <w:rsid w:val="00D30DF4"/>
    <w:rsid w:val="00D328FE"/>
    <w:rsid w:val="00D374AD"/>
    <w:rsid w:val="00D42C3E"/>
    <w:rsid w:val="00D4536E"/>
    <w:rsid w:val="00D46E22"/>
    <w:rsid w:val="00D51C92"/>
    <w:rsid w:val="00D60150"/>
    <w:rsid w:val="00D605B7"/>
    <w:rsid w:val="00D64A71"/>
    <w:rsid w:val="00D723EA"/>
    <w:rsid w:val="00D73699"/>
    <w:rsid w:val="00D76A90"/>
    <w:rsid w:val="00D83E3E"/>
    <w:rsid w:val="00D84B92"/>
    <w:rsid w:val="00D95012"/>
    <w:rsid w:val="00DA2DE1"/>
    <w:rsid w:val="00DA38DB"/>
    <w:rsid w:val="00DA4364"/>
    <w:rsid w:val="00DB229C"/>
    <w:rsid w:val="00DB24B8"/>
    <w:rsid w:val="00DB3C7C"/>
    <w:rsid w:val="00DB46DC"/>
    <w:rsid w:val="00DB57E0"/>
    <w:rsid w:val="00DC2ABB"/>
    <w:rsid w:val="00DC3D9C"/>
    <w:rsid w:val="00DC7895"/>
    <w:rsid w:val="00DD18E6"/>
    <w:rsid w:val="00DD257A"/>
    <w:rsid w:val="00DD3B74"/>
    <w:rsid w:val="00DD5228"/>
    <w:rsid w:val="00DD6140"/>
    <w:rsid w:val="00DD615A"/>
    <w:rsid w:val="00DD79E7"/>
    <w:rsid w:val="00DE536D"/>
    <w:rsid w:val="00DF23AF"/>
    <w:rsid w:val="00DF2A68"/>
    <w:rsid w:val="00DF4966"/>
    <w:rsid w:val="00E01C84"/>
    <w:rsid w:val="00E0747D"/>
    <w:rsid w:val="00E258B3"/>
    <w:rsid w:val="00E259A1"/>
    <w:rsid w:val="00E276DC"/>
    <w:rsid w:val="00E3576E"/>
    <w:rsid w:val="00E46574"/>
    <w:rsid w:val="00E50012"/>
    <w:rsid w:val="00E517F6"/>
    <w:rsid w:val="00E544B1"/>
    <w:rsid w:val="00E61245"/>
    <w:rsid w:val="00E634D8"/>
    <w:rsid w:val="00E63692"/>
    <w:rsid w:val="00E64AC1"/>
    <w:rsid w:val="00E66E07"/>
    <w:rsid w:val="00E71EBF"/>
    <w:rsid w:val="00E72922"/>
    <w:rsid w:val="00E73114"/>
    <w:rsid w:val="00E74D58"/>
    <w:rsid w:val="00E9048D"/>
    <w:rsid w:val="00E92E96"/>
    <w:rsid w:val="00E95F6D"/>
    <w:rsid w:val="00E95FC4"/>
    <w:rsid w:val="00EA2F17"/>
    <w:rsid w:val="00EA5ECB"/>
    <w:rsid w:val="00EA7C57"/>
    <w:rsid w:val="00EB3E04"/>
    <w:rsid w:val="00EC1159"/>
    <w:rsid w:val="00ED312B"/>
    <w:rsid w:val="00ED3E4D"/>
    <w:rsid w:val="00EE05A1"/>
    <w:rsid w:val="00EE1E37"/>
    <w:rsid w:val="00EE2CF5"/>
    <w:rsid w:val="00EE4079"/>
    <w:rsid w:val="00EE6617"/>
    <w:rsid w:val="00EE66E8"/>
    <w:rsid w:val="00EF1E74"/>
    <w:rsid w:val="00EF2C47"/>
    <w:rsid w:val="00EF5CCA"/>
    <w:rsid w:val="00EF5F50"/>
    <w:rsid w:val="00F006D1"/>
    <w:rsid w:val="00F014CF"/>
    <w:rsid w:val="00F13044"/>
    <w:rsid w:val="00F14D15"/>
    <w:rsid w:val="00F1650D"/>
    <w:rsid w:val="00F20138"/>
    <w:rsid w:val="00F20C7A"/>
    <w:rsid w:val="00F2127C"/>
    <w:rsid w:val="00F26B1F"/>
    <w:rsid w:val="00F374C2"/>
    <w:rsid w:val="00F4150C"/>
    <w:rsid w:val="00F52DC8"/>
    <w:rsid w:val="00F54512"/>
    <w:rsid w:val="00F54A2C"/>
    <w:rsid w:val="00F60502"/>
    <w:rsid w:val="00F61BE4"/>
    <w:rsid w:val="00F63553"/>
    <w:rsid w:val="00F67809"/>
    <w:rsid w:val="00F67975"/>
    <w:rsid w:val="00F732B1"/>
    <w:rsid w:val="00F73360"/>
    <w:rsid w:val="00F75A71"/>
    <w:rsid w:val="00F81C38"/>
    <w:rsid w:val="00F83F30"/>
    <w:rsid w:val="00F867C6"/>
    <w:rsid w:val="00F86B65"/>
    <w:rsid w:val="00F907D6"/>
    <w:rsid w:val="00F92AC2"/>
    <w:rsid w:val="00F93811"/>
    <w:rsid w:val="00F95AE0"/>
    <w:rsid w:val="00F97CA0"/>
    <w:rsid w:val="00FA557A"/>
    <w:rsid w:val="00FB0664"/>
    <w:rsid w:val="00FB3FEC"/>
    <w:rsid w:val="00FB41FB"/>
    <w:rsid w:val="00FB459D"/>
    <w:rsid w:val="00FB683F"/>
    <w:rsid w:val="00FB7162"/>
    <w:rsid w:val="00FC4E9B"/>
    <w:rsid w:val="00FC529E"/>
    <w:rsid w:val="00FD0ACA"/>
    <w:rsid w:val="00FD297F"/>
    <w:rsid w:val="00FD29E6"/>
    <w:rsid w:val="00FD610A"/>
    <w:rsid w:val="00FE14ED"/>
    <w:rsid w:val="00FE298C"/>
    <w:rsid w:val="00FE2EB5"/>
    <w:rsid w:val="00FE49AB"/>
    <w:rsid w:val="00FF0621"/>
    <w:rsid w:val="00FF2E90"/>
    <w:rsid w:val="00FF446E"/>
    <w:rsid w:val="00FF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1"/>
    <o:shapelayout v:ext="edit">
      <o:idmap v:ext="edit" data="1"/>
    </o:shapelayout>
  </w:shapeDefaults>
  <w:decimalSymbol w:val=","/>
  <w:listSeparator w:val=";"/>
  <w14:docId w14:val="20340529"/>
  <w15:docId w15:val="{D8CFCDFB-F820-4DCD-BAD2-141A73971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E49AB"/>
    <w:pPr>
      <w:spacing w:line="290" w:lineRule="atLeast"/>
    </w:pPr>
    <w:rPr>
      <w:rFonts w:ascii="Arial" w:hAnsi="Arial"/>
      <w:spacing w:val="6"/>
      <w:sz w:val="22"/>
      <w:szCs w:val="24"/>
    </w:rPr>
  </w:style>
  <w:style w:type="paragraph" w:styleId="Kop1">
    <w:name w:val="heading 1"/>
    <w:basedOn w:val="Standaard"/>
    <w:next w:val="Standaard"/>
    <w:qFormat/>
    <w:rsid w:val="00EA7C57"/>
    <w:pPr>
      <w:keepNext/>
      <w:numPr>
        <w:numId w:val="4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rsid w:val="00EA7C57"/>
    <w:pPr>
      <w:keepNext/>
      <w:numPr>
        <w:ilvl w:val="1"/>
        <w:numId w:val="4"/>
      </w:numPr>
      <w:tabs>
        <w:tab w:val="left" w:pos="340"/>
        <w:tab w:val="left" w:pos="680"/>
        <w:tab w:val="left" w:pos="1020"/>
        <w:tab w:val="left" w:pos="1361"/>
      </w:tabs>
      <w:spacing w:line="280" w:lineRule="atLeast"/>
      <w:outlineLvl w:val="1"/>
    </w:pPr>
    <w:rPr>
      <w:b/>
      <w:spacing w:val="4"/>
      <w:sz w:val="20"/>
      <w:szCs w:val="20"/>
      <w:lang w:eastAsia="en-US"/>
    </w:rPr>
  </w:style>
  <w:style w:type="paragraph" w:styleId="Kop3">
    <w:name w:val="heading 3"/>
    <w:basedOn w:val="Standaard"/>
    <w:next w:val="Standaard"/>
    <w:qFormat/>
    <w:rsid w:val="00EA7C57"/>
    <w:pPr>
      <w:keepNext/>
      <w:numPr>
        <w:ilvl w:val="2"/>
        <w:numId w:val="5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rsid w:val="00EA7C57"/>
    <w:pPr>
      <w:keepNext/>
      <w:numPr>
        <w:ilvl w:val="3"/>
        <w:numId w:val="5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Kop5">
    <w:name w:val="heading 5"/>
    <w:basedOn w:val="Standaard"/>
    <w:next w:val="Standaard"/>
    <w:qFormat/>
    <w:rsid w:val="00EA7C57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qFormat/>
    <w:rsid w:val="00EA7C57"/>
    <w:pPr>
      <w:numPr>
        <w:ilvl w:val="5"/>
        <w:numId w:val="5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Kop7">
    <w:name w:val="heading 7"/>
    <w:basedOn w:val="Standaard"/>
    <w:next w:val="Standaard"/>
    <w:qFormat/>
    <w:rsid w:val="00EA7C57"/>
    <w:pPr>
      <w:numPr>
        <w:ilvl w:val="6"/>
        <w:numId w:val="5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qFormat/>
    <w:rsid w:val="00EA7C57"/>
    <w:pPr>
      <w:numPr>
        <w:ilvl w:val="7"/>
        <w:numId w:val="5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qFormat/>
    <w:rsid w:val="00EA7C57"/>
    <w:pPr>
      <w:numPr>
        <w:ilvl w:val="8"/>
        <w:numId w:val="5"/>
      </w:numPr>
      <w:spacing w:before="240" w:after="60"/>
      <w:outlineLvl w:val="8"/>
    </w:pPr>
    <w:rPr>
      <w:rFonts w:cs="Arial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lternatief">
    <w:name w:val="alternatief"/>
    <w:basedOn w:val="Standaard"/>
    <w:rsid w:val="00EA7C57"/>
    <w:pPr>
      <w:numPr>
        <w:numId w:val="1"/>
      </w:numPr>
    </w:pPr>
    <w:rPr>
      <w:szCs w:val="20"/>
      <w:lang w:eastAsia="en-US"/>
    </w:rPr>
  </w:style>
  <w:style w:type="paragraph" w:customStyle="1" w:styleId="plattetekst">
    <w:name w:val="platte tekst"/>
    <w:basedOn w:val="Standaard"/>
    <w:link w:val="plattetekstChar"/>
    <w:uiPriority w:val="99"/>
    <w:rsid w:val="00EA7C57"/>
    <w:pPr>
      <w:tabs>
        <w:tab w:val="left" w:pos="397"/>
        <w:tab w:val="left" w:pos="794"/>
        <w:tab w:val="left" w:pos="1191"/>
        <w:tab w:val="left" w:pos="1588"/>
        <w:tab w:val="left" w:pos="1985"/>
      </w:tabs>
    </w:pPr>
    <w:rPr>
      <w:szCs w:val="20"/>
      <w:lang w:eastAsia="en-US"/>
    </w:rPr>
  </w:style>
  <w:style w:type="paragraph" w:customStyle="1" w:styleId="antwoord">
    <w:name w:val="antwoord"/>
    <w:basedOn w:val="plattetekst"/>
    <w:next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right" w:leader="dot" w:pos="8335"/>
      </w:tabs>
    </w:pPr>
  </w:style>
  <w:style w:type="paragraph" w:customStyle="1" w:styleId="balkvoorop">
    <w:name w:val="balkvoorop"/>
    <w:basedOn w:val="Standaard"/>
    <w:rsid w:val="00EA7C57"/>
    <w:pPr>
      <w:shd w:val="clear" w:color="auto" w:fill="000000"/>
      <w:tabs>
        <w:tab w:val="right" w:pos="9526"/>
      </w:tabs>
      <w:spacing w:before="480" w:line="480" w:lineRule="exact"/>
      <w:jc w:val="right"/>
    </w:pPr>
    <w:rPr>
      <w:b/>
      <w:color w:val="FFFFFF"/>
      <w:spacing w:val="12"/>
      <w:position w:val="4"/>
      <w:sz w:val="28"/>
      <w:szCs w:val="20"/>
      <w:lang w:eastAsia="en-US"/>
    </w:rPr>
  </w:style>
  <w:style w:type="paragraph" w:customStyle="1" w:styleId="balkvooropbijlage">
    <w:name w:val="balkvooropbijlage"/>
    <w:basedOn w:val="Standaard"/>
    <w:next w:val="Standaard"/>
    <w:rsid w:val="00EA7C57"/>
    <w:pPr>
      <w:shd w:val="clear" w:color="auto" w:fill="000000"/>
      <w:tabs>
        <w:tab w:val="right" w:pos="8335"/>
      </w:tabs>
      <w:spacing w:line="360" w:lineRule="exact"/>
      <w:ind w:left="-941" w:right="-318" w:firstLine="510"/>
    </w:pPr>
    <w:rPr>
      <w:b/>
      <w:color w:val="FFFFFF"/>
      <w:spacing w:val="8"/>
      <w:position w:val="2"/>
      <w:sz w:val="28"/>
      <w:szCs w:val="20"/>
      <w:lang w:eastAsia="en-US"/>
    </w:rPr>
  </w:style>
  <w:style w:type="paragraph" w:customStyle="1" w:styleId="compex">
    <w:name w:val="compex"/>
    <w:basedOn w:val="Standaard"/>
    <w:next w:val="plattetekst"/>
    <w:rsid w:val="00EA7C57"/>
    <w:pPr>
      <w:numPr>
        <w:numId w:val="2"/>
      </w:numPr>
      <w:tabs>
        <w:tab w:val="clear" w:pos="0"/>
      </w:tabs>
      <w:ind w:firstLine="0"/>
    </w:pPr>
    <w:rPr>
      <w:i/>
      <w:szCs w:val="20"/>
    </w:rPr>
  </w:style>
  <w:style w:type="paragraph" w:customStyle="1" w:styleId="diskette">
    <w:name w:val="diskette"/>
    <w:basedOn w:val="Standaard"/>
    <w:next w:val="plattetekst"/>
    <w:rsid w:val="00EA7C57"/>
    <w:pPr>
      <w:numPr>
        <w:numId w:val="3"/>
      </w:numPr>
      <w:tabs>
        <w:tab w:val="clear" w:pos="0"/>
      </w:tabs>
      <w:ind w:firstLine="0"/>
    </w:pPr>
    <w:rPr>
      <w:i/>
      <w:szCs w:val="20"/>
      <w:lang w:eastAsia="en-US"/>
    </w:rPr>
  </w:style>
  <w:style w:type="paragraph" w:customStyle="1" w:styleId="doctype">
    <w:name w:val="doctype"/>
    <w:basedOn w:val="Standaard"/>
    <w:rsid w:val="00EA7C57"/>
    <w:pPr>
      <w:spacing w:before="240" w:after="60"/>
      <w:jc w:val="right"/>
    </w:pPr>
    <w:rPr>
      <w:b/>
      <w:spacing w:val="8"/>
      <w:kern w:val="32"/>
      <w:sz w:val="32"/>
    </w:rPr>
  </w:style>
  <w:style w:type="character" w:customStyle="1" w:styleId="gewicht">
    <w:name w:val="gewicht"/>
    <w:rsid w:val="00EA7C57"/>
    <w:rPr>
      <w:rFonts w:ascii="Arial" w:hAnsi="Arial"/>
      <w:sz w:val="16"/>
    </w:rPr>
  </w:style>
  <w:style w:type="paragraph" w:customStyle="1" w:styleId="jaartal">
    <w:name w:val="jaartal"/>
    <w:basedOn w:val="Standaard"/>
    <w:rsid w:val="00EA7C57"/>
    <w:pPr>
      <w:spacing w:after="480"/>
      <w:jc w:val="right"/>
    </w:pPr>
    <w:rPr>
      <w:b/>
      <w:bCs/>
      <w:spacing w:val="20"/>
      <w:sz w:val="72"/>
      <w:szCs w:val="20"/>
      <w:lang w:eastAsia="en-US"/>
    </w:rPr>
  </w:style>
  <w:style w:type="paragraph" w:customStyle="1" w:styleId="kopbalk">
    <w:name w:val="kopbalk"/>
    <w:basedOn w:val="plattetekst"/>
    <w:next w:val="plattetekst"/>
    <w:rsid w:val="00EA7C57"/>
    <w:pPr>
      <w:pBdr>
        <w:bottom w:val="single" w:sz="36" w:space="1" w:color="C0C0C0"/>
      </w:pBdr>
      <w:tabs>
        <w:tab w:val="left" w:pos="0"/>
        <w:tab w:val="right" w:pos="8335"/>
      </w:tabs>
      <w:spacing w:line="240" w:lineRule="atLeast"/>
      <w:ind w:left="-964" w:right="-340" w:firstLine="510"/>
    </w:pPr>
    <w:rPr>
      <w:b/>
      <w:spacing w:val="8"/>
      <w:position w:val="10"/>
      <w:sz w:val="28"/>
    </w:rPr>
  </w:style>
  <w:style w:type="paragraph" w:customStyle="1" w:styleId="langevaknaam">
    <w:name w:val="langevaknaam"/>
    <w:basedOn w:val="balkvoorop"/>
    <w:rsid w:val="00EA7C57"/>
    <w:pPr>
      <w:pBdr>
        <w:bottom w:val="single" w:sz="36" w:space="1" w:color="C0C0C0"/>
      </w:pBdr>
      <w:shd w:val="clear" w:color="auto" w:fill="auto"/>
      <w:spacing w:before="120" w:line="400" w:lineRule="exact"/>
      <w:jc w:val="left"/>
    </w:pPr>
    <w:rPr>
      <w:color w:val="000000"/>
      <w:position w:val="10"/>
    </w:rPr>
  </w:style>
  <w:style w:type="paragraph" w:customStyle="1" w:styleId="langevaknaambijlage">
    <w:name w:val="langevaknaambijlage"/>
    <w:basedOn w:val="balkvooropbijlage"/>
    <w:next w:val="plattetekst"/>
    <w:rsid w:val="00EA7C57"/>
    <w:pPr>
      <w:pBdr>
        <w:top w:val="single" w:sz="12" w:space="1" w:color="C0C0C0"/>
        <w:left w:val="single" w:sz="12" w:space="1" w:color="C0C0C0"/>
        <w:bottom w:val="single" w:sz="12" w:space="1" w:color="C0C0C0"/>
        <w:right w:val="single" w:sz="12" w:space="1" w:color="C0C0C0"/>
      </w:pBdr>
      <w:shd w:val="clear" w:color="auto" w:fill="auto"/>
      <w:spacing w:line="320" w:lineRule="exact"/>
      <w:ind w:left="-919" w:right="-295"/>
    </w:pPr>
    <w:rPr>
      <w:color w:val="000000"/>
    </w:rPr>
  </w:style>
  <w:style w:type="paragraph" w:customStyle="1" w:styleId="leestekst">
    <w:name w:val="leestekst"/>
    <w:basedOn w:val="Standaard"/>
    <w:rsid w:val="00EA7C57"/>
    <w:rPr>
      <w:szCs w:val="20"/>
      <w:lang w:eastAsia="en-US"/>
    </w:rPr>
  </w:style>
  <w:style w:type="character" w:customStyle="1" w:styleId="leesverder">
    <w:name w:val="leesverder"/>
    <w:rsid w:val="00EA7C57"/>
    <w:rPr>
      <w:rFonts w:ascii="Arial" w:hAnsi="Arial"/>
      <w:spacing w:val="6"/>
      <w:sz w:val="16"/>
    </w:rPr>
  </w:style>
  <w:style w:type="paragraph" w:customStyle="1" w:styleId="vraag">
    <w:name w:val="vraag"/>
    <w:basedOn w:val="plattetekst"/>
    <w:next w:val="plattetekst"/>
    <w:rsid w:val="00EA7C57"/>
    <w:pPr>
      <w:tabs>
        <w:tab w:val="center" w:pos="-397"/>
        <w:tab w:val="left" w:pos="0"/>
      </w:tabs>
      <w:ind w:hanging="964"/>
    </w:pPr>
  </w:style>
  <w:style w:type="paragraph" w:customStyle="1" w:styleId="mcvraag">
    <w:name w:val="mcvraag"/>
    <w:basedOn w:val="vraag"/>
    <w:next w:val="plattetekst"/>
    <w:rsid w:val="00EA7C57"/>
  </w:style>
  <w:style w:type="paragraph" w:customStyle="1" w:styleId="nummering">
    <w:name w:val="nummering"/>
    <w:basedOn w:val="Standaard"/>
    <w:uiPriority w:val="99"/>
    <w:rsid w:val="00EA7C57"/>
    <w:pPr>
      <w:numPr>
        <w:numId w:val="5"/>
      </w:numPr>
    </w:pPr>
    <w:rPr>
      <w:szCs w:val="20"/>
      <w:lang w:eastAsia="en-US"/>
    </w:rPr>
  </w:style>
  <w:style w:type="paragraph" w:customStyle="1" w:styleId="openvraag">
    <w:name w:val="openvraag"/>
    <w:basedOn w:val="vraag"/>
    <w:next w:val="plattetekst"/>
    <w:uiPriority w:val="99"/>
    <w:rsid w:val="00EA7C57"/>
  </w:style>
  <w:style w:type="paragraph" w:customStyle="1" w:styleId="opsomming">
    <w:name w:val="opsomming"/>
    <w:basedOn w:val="Standaard"/>
    <w:rsid w:val="00EA7C57"/>
    <w:pPr>
      <w:numPr>
        <w:numId w:val="6"/>
      </w:numPr>
    </w:pPr>
    <w:rPr>
      <w:szCs w:val="20"/>
      <w:lang w:eastAsia="en-US"/>
    </w:rPr>
  </w:style>
  <w:style w:type="character" w:customStyle="1" w:styleId="pagnr">
    <w:name w:val="pagnr"/>
    <w:rsid w:val="00EA7C57"/>
    <w:rPr>
      <w:rFonts w:ascii="Arial" w:hAnsi="Arial"/>
      <w:sz w:val="20"/>
    </w:rPr>
  </w:style>
  <w:style w:type="character" w:customStyle="1" w:styleId="sdu">
    <w:name w:val="sdu"/>
    <w:rsid w:val="00EA7C57"/>
    <w:rPr>
      <w:rFonts w:ascii="Arial" w:hAnsi="Arial"/>
      <w:spacing w:val="4"/>
      <w:sz w:val="14"/>
    </w:rPr>
  </w:style>
  <w:style w:type="character" w:customStyle="1" w:styleId="streepjes">
    <w:name w:val="streepjes"/>
    <w:rsid w:val="00EA7C57"/>
    <w:rPr>
      <w:spacing w:val="0"/>
      <w:w w:val="100"/>
      <w:kern w:val="0"/>
      <w:position w:val="0"/>
    </w:rPr>
  </w:style>
  <w:style w:type="character" w:customStyle="1" w:styleId="subscript">
    <w:name w:val="subscript"/>
    <w:rsid w:val="00EA7C57"/>
    <w:rPr>
      <w:spacing w:val="6"/>
      <w:sz w:val="24"/>
      <w:vertAlign w:val="subscript"/>
      <w:lang w:val="nl-NL"/>
    </w:rPr>
  </w:style>
  <w:style w:type="character" w:customStyle="1" w:styleId="superscript">
    <w:name w:val="superscript"/>
    <w:rsid w:val="00EA7C57"/>
    <w:rPr>
      <w:spacing w:val="-6"/>
      <w:sz w:val="24"/>
      <w:vertAlign w:val="superscript"/>
      <w:lang w:val="nl-NL"/>
    </w:rPr>
  </w:style>
  <w:style w:type="character" w:customStyle="1" w:styleId="verborgentekst">
    <w:name w:val="verborgentekst"/>
    <w:rsid w:val="00EA7C57"/>
    <w:rPr>
      <w:vanish/>
    </w:rPr>
  </w:style>
  <w:style w:type="paragraph" w:customStyle="1" w:styleId="voettekst">
    <w:name w:val="voettekst"/>
    <w:basedOn w:val="Standaard"/>
    <w:rsid w:val="00EA7C57"/>
    <w:pPr>
      <w:tabs>
        <w:tab w:val="center" w:pos="4820"/>
        <w:tab w:val="right" w:pos="9639"/>
      </w:tabs>
    </w:pPr>
  </w:style>
  <w:style w:type="character" w:customStyle="1" w:styleId="vraagnummer">
    <w:name w:val="vraagnummer"/>
    <w:rsid w:val="00EA7C57"/>
    <w:rPr>
      <w:b/>
      <w:sz w:val="20"/>
    </w:rPr>
  </w:style>
  <w:style w:type="paragraph" w:customStyle="1" w:styleId="vraagpijl">
    <w:name w:val="vraagpijl"/>
    <w:basedOn w:val="vraag"/>
    <w:next w:val="plattetekst"/>
    <w:rsid w:val="00EA7C57"/>
    <w:pPr>
      <w:ind w:left="-794" w:hanging="397"/>
    </w:pPr>
  </w:style>
  <w:style w:type="paragraph" w:styleId="Voettekst0">
    <w:name w:val="footer"/>
    <w:basedOn w:val="Standaard"/>
    <w:rsid w:val="00EA7C57"/>
    <w:pPr>
      <w:tabs>
        <w:tab w:val="center" w:pos="4536"/>
        <w:tab w:val="right" w:pos="9072"/>
      </w:tabs>
    </w:pPr>
  </w:style>
  <w:style w:type="paragraph" w:styleId="Koptekst">
    <w:name w:val="header"/>
    <w:basedOn w:val="Standaard"/>
    <w:link w:val="KoptekstChar"/>
    <w:uiPriority w:val="99"/>
    <w:rsid w:val="00EA7C57"/>
    <w:pPr>
      <w:tabs>
        <w:tab w:val="center" w:pos="4536"/>
        <w:tab w:val="right" w:pos="9072"/>
      </w:tabs>
    </w:pPr>
  </w:style>
  <w:style w:type="character" w:styleId="Regelnummer">
    <w:name w:val="line number"/>
    <w:rsid w:val="00EA7C57"/>
    <w:rPr>
      <w:sz w:val="18"/>
    </w:rPr>
  </w:style>
  <w:style w:type="paragraph" w:customStyle="1" w:styleId="nummering2">
    <w:name w:val="nummering2"/>
    <w:basedOn w:val="nummering"/>
    <w:uiPriority w:val="99"/>
    <w:rsid w:val="00EA7C57"/>
    <w:pPr>
      <w:numPr>
        <w:ilvl w:val="1"/>
      </w:numPr>
    </w:pPr>
  </w:style>
  <w:style w:type="paragraph" w:customStyle="1" w:styleId="opsomming2">
    <w:name w:val="opsomming2"/>
    <w:basedOn w:val="opsomming"/>
    <w:rsid w:val="00EA7C57"/>
    <w:pPr>
      <w:numPr>
        <w:ilvl w:val="1"/>
      </w:numPr>
    </w:pPr>
  </w:style>
  <w:style w:type="table" w:styleId="Tabelraster">
    <w:name w:val="Table Grid"/>
    <w:basedOn w:val="Standaardtabel"/>
    <w:uiPriority w:val="59"/>
    <w:rsid w:val="00EA7C57"/>
    <w:pPr>
      <w:spacing w:line="29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onvermelding">
    <w:name w:val="bronvermelding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</w:tabs>
      <w:ind w:left="1418" w:hanging="1418"/>
    </w:pPr>
    <w:rPr>
      <w:sz w:val="18"/>
    </w:rPr>
  </w:style>
  <w:style w:type="paragraph" w:customStyle="1" w:styleId="opsomming3">
    <w:name w:val="opsomming3"/>
    <w:basedOn w:val="opsomming2"/>
    <w:rsid w:val="00EA7C57"/>
  </w:style>
  <w:style w:type="paragraph" w:customStyle="1" w:styleId="voetnoot">
    <w:name w:val="voetnoot"/>
    <w:basedOn w:val="plattetekst"/>
    <w:rsid w:val="00EA7C57"/>
    <w:pPr>
      <w:tabs>
        <w:tab w:val="clear" w:pos="397"/>
        <w:tab w:val="clear" w:pos="794"/>
        <w:tab w:val="clear" w:pos="1191"/>
        <w:tab w:val="clear" w:pos="1588"/>
        <w:tab w:val="clear" w:pos="1985"/>
        <w:tab w:val="left" w:pos="680"/>
      </w:tabs>
    </w:pPr>
    <w:rPr>
      <w:sz w:val="18"/>
    </w:rPr>
  </w:style>
  <w:style w:type="character" w:customStyle="1" w:styleId="plattetekstChar">
    <w:name w:val="platte tekst Char"/>
    <w:link w:val="plattetekst"/>
    <w:uiPriority w:val="99"/>
    <w:locked/>
    <w:rsid w:val="00CD5FE1"/>
    <w:rPr>
      <w:rFonts w:ascii="Arial" w:hAnsi="Arial"/>
      <w:spacing w:val="6"/>
      <w:sz w:val="22"/>
      <w:lang w:val="nl-NL" w:eastAsia="en-US" w:bidi="ar-SA"/>
    </w:rPr>
  </w:style>
  <w:style w:type="character" w:styleId="Nadruk">
    <w:name w:val="Emphasis"/>
    <w:qFormat/>
    <w:rsid w:val="00214830"/>
    <w:rPr>
      <w:i/>
      <w:iCs/>
    </w:rPr>
  </w:style>
  <w:style w:type="paragraph" w:styleId="Lijstalinea">
    <w:name w:val="List Paragraph"/>
    <w:basedOn w:val="Standaard"/>
    <w:uiPriority w:val="34"/>
    <w:qFormat/>
    <w:rsid w:val="00905A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pacing w:val="0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DB229C"/>
    <w:rPr>
      <w:color w:val="808080"/>
    </w:rPr>
  </w:style>
  <w:style w:type="paragraph" w:customStyle="1" w:styleId="cvopen">
    <w:name w:val="cvopen"/>
    <w:basedOn w:val="plattetekst"/>
    <w:next w:val="Standaard"/>
    <w:rsid w:val="00E276DC"/>
    <w:pPr>
      <w:tabs>
        <w:tab w:val="center" w:pos="-397"/>
        <w:tab w:val="left" w:pos="0"/>
      </w:tabs>
      <w:ind w:left="-907"/>
    </w:pPr>
    <w:rPr>
      <w:b/>
      <w:szCs w:val="22"/>
    </w:rPr>
  </w:style>
  <w:style w:type="paragraph" w:customStyle="1" w:styleId="deelscores">
    <w:name w:val="deelscores"/>
    <w:basedOn w:val="Standaard"/>
    <w:rsid w:val="00E276DC"/>
    <w:pPr>
      <w:tabs>
        <w:tab w:val="left" w:pos="0"/>
        <w:tab w:val="num" w:pos="360"/>
        <w:tab w:val="left" w:pos="397"/>
        <w:tab w:val="center" w:pos="8222"/>
      </w:tabs>
    </w:pPr>
    <w:rPr>
      <w:rFonts w:ascii="Times New Roman" w:hAnsi="Times New Roman"/>
      <w:sz w:val="24"/>
      <w:lang w:eastAsia="en-US"/>
    </w:rPr>
  </w:style>
  <w:style w:type="character" w:customStyle="1" w:styleId="Kop2Char">
    <w:name w:val="Kop 2 Char"/>
    <w:basedOn w:val="Standaardalinea-lettertype"/>
    <w:rsid w:val="00C16765"/>
    <w:rPr>
      <w:b/>
      <w:bCs/>
      <w:sz w:val="24"/>
      <w:szCs w:val="24"/>
    </w:rPr>
  </w:style>
  <w:style w:type="paragraph" w:styleId="Geenafstand">
    <w:name w:val="No Spacing"/>
    <w:uiPriority w:val="1"/>
    <w:qFormat/>
    <w:rsid w:val="00DD79E7"/>
    <w:rPr>
      <w:rFonts w:ascii="Calibri" w:eastAsia="Calibri" w:hAnsi="Calibri"/>
      <w:sz w:val="22"/>
      <w:szCs w:val="22"/>
      <w:lang w:eastAsia="en-US"/>
    </w:rPr>
  </w:style>
  <w:style w:type="paragraph" w:customStyle="1" w:styleId="opgave">
    <w:name w:val="opgave"/>
    <w:basedOn w:val="Standaard"/>
    <w:rsid w:val="007C205D"/>
    <w:pPr>
      <w:tabs>
        <w:tab w:val="left" w:pos="-1629"/>
        <w:tab w:val="left" w:pos="0"/>
        <w:tab w:val="left" w:pos="426"/>
        <w:tab w:val="left" w:pos="851"/>
        <w:tab w:val="right" w:pos="8364"/>
      </w:tabs>
      <w:spacing w:line="240" w:lineRule="auto"/>
      <w:ind w:left="1134" w:hanging="1134"/>
    </w:pPr>
    <w:rPr>
      <w:rFonts w:ascii="Times New Roman" w:hAnsi="Times New Roman"/>
      <w:spacing w:val="0"/>
      <w:sz w:val="24"/>
      <w:szCs w:val="20"/>
    </w:rPr>
  </w:style>
  <w:style w:type="paragraph" w:customStyle="1" w:styleId="opgavetekst">
    <w:name w:val="opgavetekst"/>
    <w:basedOn w:val="Standaard"/>
    <w:next w:val="subopgave"/>
    <w:link w:val="opgavetekstChar"/>
    <w:autoRedefine/>
    <w:rsid w:val="007C205D"/>
    <w:pPr>
      <w:tabs>
        <w:tab w:val="left" w:pos="993"/>
        <w:tab w:val="left" w:pos="1276"/>
      </w:tabs>
      <w:spacing w:line="280" w:lineRule="atLeast"/>
      <w:ind w:left="709"/>
    </w:pPr>
    <w:rPr>
      <w:spacing w:val="0"/>
      <w:sz w:val="24"/>
    </w:rPr>
  </w:style>
  <w:style w:type="character" w:customStyle="1" w:styleId="opgavetekstChar">
    <w:name w:val="opgavetekst Char"/>
    <w:link w:val="opgavetekst"/>
    <w:rsid w:val="007C205D"/>
    <w:rPr>
      <w:rFonts w:ascii="Arial" w:hAnsi="Arial"/>
      <w:sz w:val="24"/>
      <w:szCs w:val="24"/>
    </w:rPr>
  </w:style>
  <w:style w:type="paragraph" w:customStyle="1" w:styleId="subopgave">
    <w:name w:val="subopgave"/>
    <w:basedOn w:val="opgavetekst"/>
    <w:link w:val="subopgaveCharChar"/>
    <w:rsid w:val="007C205D"/>
    <w:pPr>
      <w:tabs>
        <w:tab w:val="left" w:pos="709"/>
        <w:tab w:val="left" w:pos="5103"/>
      </w:tabs>
      <w:ind w:left="993" w:hanging="993"/>
    </w:pPr>
    <w:rPr>
      <w:rFonts w:eastAsia="Calibri"/>
      <w:lang w:eastAsia="en-US"/>
    </w:rPr>
  </w:style>
  <w:style w:type="character" w:customStyle="1" w:styleId="subopgaveCharChar">
    <w:name w:val="subopgave Char Char"/>
    <w:link w:val="subopgave"/>
    <w:rsid w:val="007C205D"/>
    <w:rPr>
      <w:rFonts w:ascii="Arial" w:eastAsia="Calibri" w:hAnsi="Arial"/>
      <w:sz w:val="24"/>
      <w:szCs w:val="24"/>
      <w:lang w:eastAsia="en-US"/>
    </w:rPr>
  </w:style>
  <w:style w:type="character" w:customStyle="1" w:styleId="Times13ptcursief">
    <w:name w:val="Times 13pt cursief"/>
    <w:rsid w:val="007C205D"/>
    <w:rPr>
      <w:rFonts w:ascii="Times New Roman" w:hAnsi="Times New Roman"/>
      <w:i/>
      <w:iCs/>
      <w:sz w:val="26"/>
      <w:szCs w:val="26"/>
    </w:rPr>
  </w:style>
  <w:style w:type="paragraph" w:customStyle="1" w:styleId="punten">
    <w:name w:val="punten"/>
    <w:basedOn w:val="Standaard"/>
    <w:link w:val="puntenChar"/>
    <w:rsid w:val="007C205D"/>
    <w:pPr>
      <w:tabs>
        <w:tab w:val="right" w:pos="567"/>
        <w:tab w:val="left" w:pos="851"/>
        <w:tab w:val="left" w:pos="1134"/>
      </w:tabs>
      <w:spacing w:line="300" w:lineRule="atLeast"/>
      <w:ind w:left="1134" w:hanging="1134"/>
    </w:pPr>
    <w:rPr>
      <w:spacing w:val="0"/>
      <w:sz w:val="14"/>
      <w:szCs w:val="20"/>
    </w:rPr>
  </w:style>
  <w:style w:type="character" w:customStyle="1" w:styleId="puntenChar">
    <w:name w:val="punten Char"/>
    <w:link w:val="punten"/>
    <w:rsid w:val="007C205D"/>
    <w:rPr>
      <w:rFonts w:ascii="Arial" w:hAnsi="Arial"/>
      <w:sz w:val="14"/>
    </w:rPr>
  </w:style>
  <w:style w:type="paragraph" w:styleId="Ballontekst">
    <w:name w:val="Balloon Text"/>
    <w:basedOn w:val="Standaard"/>
    <w:link w:val="BallontekstChar"/>
    <w:rsid w:val="00402B4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B4A"/>
    <w:rPr>
      <w:rFonts w:ascii="Tahoma" w:hAnsi="Tahoma" w:cs="Tahoma"/>
      <w:spacing w:val="6"/>
      <w:sz w:val="16"/>
      <w:szCs w:val="16"/>
    </w:rPr>
  </w:style>
  <w:style w:type="paragraph" w:customStyle="1" w:styleId="Default">
    <w:name w:val="Default"/>
    <w:rsid w:val="00C913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pgavenr">
    <w:name w:val="opgavenr"/>
    <w:basedOn w:val="Standaard"/>
    <w:link w:val="opgavenrCharChar"/>
    <w:rsid w:val="00854F4C"/>
    <w:pPr>
      <w:spacing w:line="300" w:lineRule="atLeast"/>
      <w:ind w:left="709"/>
    </w:pPr>
    <w:rPr>
      <w:b/>
      <w:bCs/>
      <w:caps/>
      <w:spacing w:val="0"/>
      <w:sz w:val="24"/>
      <w:szCs w:val="20"/>
    </w:rPr>
  </w:style>
  <w:style w:type="character" w:customStyle="1" w:styleId="opgavenrCharChar">
    <w:name w:val="opgavenr Char Char"/>
    <w:link w:val="opgavenr"/>
    <w:rsid w:val="00854F4C"/>
    <w:rPr>
      <w:rFonts w:ascii="Arial" w:hAnsi="Arial"/>
      <w:b/>
      <w:bCs/>
      <w:caps/>
      <w:sz w:val="24"/>
    </w:rPr>
  </w:style>
  <w:style w:type="paragraph" w:customStyle="1" w:styleId="subopgaveRTTI">
    <w:name w:val="subopgave RTTI"/>
    <w:basedOn w:val="opgavetekst"/>
    <w:link w:val="subopgaveRTTIChar"/>
    <w:rsid w:val="00854F4C"/>
    <w:pPr>
      <w:tabs>
        <w:tab w:val="clear" w:pos="993"/>
        <w:tab w:val="clear" w:pos="1276"/>
        <w:tab w:val="left" w:pos="426"/>
        <w:tab w:val="left" w:pos="709"/>
        <w:tab w:val="left" w:pos="1134"/>
        <w:tab w:val="left" w:pos="1418"/>
        <w:tab w:val="right" w:pos="9072"/>
      </w:tabs>
      <w:spacing w:line="300" w:lineRule="atLeast"/>
      <w:ind w:left="1134" w:hanging="1134"/>
    </w:pPr>
  </w:style>
  <w:style w:type="character" w:customStyle="1" w:styleId="subopgaveRTTIChar">
    <w:name w:val="subopgave RTTI Char"/>
    <w:link w:val="subopgaveRTTI"/>
    <w:rsid w:val="00854F4C"/>
    <w:rPr>
      <w:rFonts w:ascii="Arial" w:hAnsi="Arial"/>
      <w:sz w:val="24"/>
      <w:szCs w:val="24"/>
    </w:rPr>
  </w:style>
  <w:style w:type="paragraph" w:customStyle="1" w:styleId="uitwerkingTimes">
    <w:name w:val="uitwerking Times"/>
    <w:basedOn w:val="subopgaveRTTI"/>
    <w:rsid w:val="00854F4C"/>
    <w:rPr>
      <w:rFonts w:ascii="Times New Roman" w:hAnsi="Times New Roman"/>
      <w:sz w:val="26"/>
    </w:rPr>
  </w:style>
  <w:style w:type="paragraph" w:customStyle="1" w:styleId="titel12pt">
    <w:name w:val="titel 12 pt"/>
    <w:basedOn w:val="Standaard"/>
    <w:rsid w:val="00C32C13"/>
    <w:pPr>
      <w:tabs>
        <w:tab w:val="right" w:pos="9072"/>
      </w:tabs>
      <w:spacing w:line="300" w:lineRule="atLeast"/>
      <w:ind w:left="709" w:right="360"/>
    </w:pPr>
    <w:rPr>
      <w:b/>
      <w:bCs/>
      <w:caps/>
      <w:spacing w:val="0"/>
      <w:sz w:val="24"/>
      <w:szCs w:val="20"/>
    </w:rPr>
  </w:style>
  <w:style w:type="table" w:customStyle="1" w:styleId="Rastertabel41">
    <w:name w:val="Rastertabel 41"/>
    <w:basedOn w:val="Standaardtabel"/>
    <w:uiPriority w:val="49"/>
    <w:rsid w:val="00B760A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Geenafstand2">
    <w:name w:val="Geen afstand2"/>
    <w:qFormat/>
    <w:rsid w:val="00B760AA"/>
    <w:rPr>
      <w:rFonts w:ascii="Calibri" w:hAnsi="Calibri"/>
      <w:sz w:val="22"/>
      <w:szCs w:val="22"/>
      <w:lang w:eastAsia="en-US" w:bidi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B760AA"/>
    <w:rPr>
      <w:rFonts w:ascii="Arial" w:hAnsi="Arial"/>
      <w:spacing w:val="6"/>
      <w:sz w:val="22"/>
      <w:szCs w:val="24"/>
    </w:rPr>
  </w:style>
  <w:style w:type="table" w:customStyle="1" w:styleId="Rastertabel411">
    <w:name w:val="Rastertabel 411"/>
    <w:basedOn w:val="Standaardtabel"/>
    <w:uiPriority w:val="49"/>
    <w:rsid w:val="00F81C38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1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itogroep\Citovo_ex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9ECE2-2278-463C-8A0D-FF5276418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Citovo_ex</Template>
  <TotalTime>144</TotalTime>
  <Pages>14</Pages>
  <Words>1268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Opgaven / minitoets / (uitwerk)bijlage</vt:lpstr>
    </vt:vector>
  </TitlesOfParts>
  <Company>Thuis</Company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Opgaven / minitoets / (uitwerk)bijlage</dc:title>
  <dc:subject>VO-sjabloon</dc:subject>
  <dc:creator>G. Stroomer</dc:creator>
  <cp:keywords/>
  <dc:description/>
  <cp:lastModifiedBy>Gökhan Aytekin</cp:lastModifiedBy>
  <cp:revision>81</cp:revision>
  <cp:lastPrinted>2012-01-15T21:15:00Z</cp:lastPrinted>
  <dcterms:created xsi:type="dcterms:W3CDTF">2019-07-15T07:20:00Z</dcterms:created>
  <dcterms:modified xsi:type="dcterms:W3CDTF">2021-09-06T11:41:00Z</dcterms:modified>
  <cp:category>Sjablonen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