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2E65" w:rsidRDefault="00B92E65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3-HAVO-VWO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2E65" w:rsidRPr="009F54BE" w:rsidRDefault="00B92E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P</w:t>
                              </w: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TO</w:t>
                              </w: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</w:p>
                            <w:p w:rsidR="00B92E65" w:rsidRPr="009F54BE" w:rsidRDefault="00B92E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B92E65" w:rsidRPr="009F54BE" w:rsidRDefault="00B92E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2021-2022</w:t>
                              </w:r>
                            </w:p>
                            <w:p w:rsidR="00B92E65" w:rsidRDefault="00B92E65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B92E65" w:rsidRPr="00041DC2" w:rsidRDefault="00B92E65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B92E65" w:rsidRPr="001353C1" w:rsidRDefault="00B92E65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B92E65" w:rsidRDefault="00B92E65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B92E65" w:rsidRDefault="00B92E65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B92E65" w:rsidRDefault="00B92E65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3-HAVO-VWO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B92E65" w:rsidRPr="009F54BE" w:rsidRDefault="00B92E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P</w:t>
                        </w: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TO</w:t>
                        </w: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</w:t>
                        </w:r>
                      </w:p>
                      <w:p w:rsidR="00B92E65" w:rsidRPr="009F54BE" w:rsidRDefault="00B92E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B92E65" w:rsidRPr="009F54BE" w:rsidRDefault="00B92E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2021-2022</w:t>
                        </w:r>
                      </w:p>
                      <w:p w:rsidR="00B92E65" w:rsidRDefault="00B92E65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B92E65" w:rsidRPr="00041DC2" w:rsidRDefault="00B92E65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B92E65" w:rsidRPr="001353C1" w:rsidRDefault="00B92E65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B92E65" w:rsidRDefault="00B92E65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B92E65" w:rsidRDefault="00B92E65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DF2A68" w:rsidRDefault="002C7195" w:rsidP="002C7195">
      <w:pPr>
        <w:pStyle w:val="kopbalk"/>
        <w:ind w:left="-142"/>
        <w:rPr>
          <w:rStyle w:val="gewicht"/>
          <w:sz w:val="28"/>
        </w:rPr>
      </w:pPr>
      <w:r>
        <w:rPr>
          <w:rStyle w:val="gewicht"/>
          <w:sz w:val="28"/>
        </w:rPr>
        <w:lastRenderedPageBreak/>
        <w:tab/>
      </w:r>
      <w:r w:rsidR="00083ECB">
        <w:rPr>
          <w:rStyle w:val="gewicht"/>
          <w:sz w:val="28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>Vo</w:t>
      </w:r>
      <w:r w:rsidR="00000BF6">
        <w:rPr>
          <w:rFonts w:asciiTheme="minorHAnsi" w:hAnsiTheme="minorHAnsi" w:cstheme="minorHAnsi"/>
          <w:sz w:val="24"/>
        </w:rPr>
        <w:t xml:space="preserve">or je ligt het overzicht van </w:t>
      </w:r>
      <w:proofErr w:type="spellStart"/>
      <w:r w:rsidR="00000BF6">
        <w:rPr>
          <w:rFonts w:asciiTheme="minorHAnsi" w:hAnsiTheme="minorHAnsi" w:cstheme="minorHAnsi"/>
          <w:sz w:val="24"/>
        </w:rPr>
        <w:t>PTO</w:t>
      </w:r>
      <w:r w:rsidRPr="00024E1F">
        <w:rPr>
          <w:rFonts w:asciiTheme="minorHAnsi" w:hAnsiTheme="minorHAnsi" w:cstheme="minorHAnsi"/>
          <w:sz w:val="24"/>
        </w:rPr>
        <w:t>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611EF2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 xml:space="preserve">ie je om welke periode het gaat. In elk leerjaar zijn er drie periodes. 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1723B4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 xml:space="preserve">. Indien er niks staat, betekent dit dat er verschillende tijden gebruikt kunnen worden, </w:t>
      </w:r>
      <w:r w:rsidR="001723B4">
        <w:rPr>
          <w:rFonts w:asciiTheme="minorHAnsi" w:hAnsiTheme="minorHAnsi" w:cstheme="minorHAnsi"/>
          <w:sz w:val="24"/>
        </w:rPr>
        <w:t>zoals bij praktische opdrachten.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>’ zie je per toets hoe deze m</w:t>
      </w:r>
      <w:r>
        <w:rPr>
          <w:rFonts w:asciiTheme="minorHAnsi" w:hAnsiTheme="minorHAnsi" w:cstheme="minorHAnsi"/>
          <w:sz w:val="24"/>
        </w:rPr>
        <w:t>ee</w:t>
      </w:r>
      <w:r w:rsidR="00000BF6">
        <w:rPr>
          <w:rFonts w:asciiTheme="minorHAnsi" w:hAnsiTheme="minorHAnsi" w:cstheme="minorHAnsi"/>
          <w:sz w:val="24"/>
        </w:rPr>
        <w:t>weegt voor het overgangscijfer.</w:t>
      </w:r>
    </w:p>
    <w:p w:rsidR="00B760AA" w:rsidRPr="002768AD" w:rsidRDefault="00B760AA" w:rsidP="00B760AA">
      <w:pPr>
        <w:pStyle w:val="opgavenr"/>
      </w:pPr>
    </w:p>
    <w:p w:rsidR="003D4093" w:rsidRPr="00662F72" w:rsidRDefault="003618CA" w:rsidP="00487F60">
      <w:pPr>
        <w:pStyle w:val="kopbalk"/>
        <w:ind w:left="0" w:firstLine="0"/>
        <w:rPr>
          <w:rFonts w:asciiTheme="minorHAnsi" w:hAnsiTheme="minorHAnsi" w:cstheme="minorHAnsi"/>
          <w:b w:val="0"/>
          <w:sz w:val="20"/>
        </w:rPr>
      </w:pPr>
      <w:r>
        <w:rPr>
          <w:bCs/>
        </w:rPr>
        <w:br w:type="page"/>
      </w:r>
    </w:p>
    <w:p w:rsidR="00757A80" w:rsidRPr="00757A80" w:rsidRDefault="00757A80" w:rsidP="00757A8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757A80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Biologie</w:t>
      </w:r>
    </w:p>
    <w:p w:rsidR="00757A80" w:rsidRDefault="00757A80" w:rsidP="00757A80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47"/>
        <w:gridCol w:w="4379"/>
        <w:gridCol w:w="843"/>
        <w:gridCol w:w="838"/>
        <w:gridCol w:w="1413"/>
        <w:gridCol w:w="1193"/>
      </w:tblGrid>
      <w:tr w:rsidR="00524B5E" w:rsidRPr="00F13044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2" w:type="dxa"/>
            <w:gridSpan w:val="4"/>
          </w:tcPr>
          <w:p w:rsidR="00524B5E" w:rsidRPr="00F13044" w:rsidRDefault="00524B5E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3-HAVO-VWO</w:t>
            </w:r>
          </w:p>
        </w:tc>
        <w:tc>
          <w:tcPr>
            <w:tcW w:w="838" w:type="dxa"/>
          </w:tcPr>
          <w:p w:rsidR="00524B5E" w:rsidRPr="00F13044" w:rsidRDefault="00524B5E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6" w:type="dxa"/>
            <w:gridSpan w:val="2"/>
          </w:tcPr>
          <w:p w:rsidR="00524B5E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</w:p>
        </w:tc>
      </w:tr>
      <w:tr w:rsidR="00524B5E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524B5E" w:rsidRPr="00F13044" w:rsidRDefault="00524B5E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7" w:type="dxa"/>
          </w:tcPr>
          <w:p w:rsidR="00524B5E" w:rsidRPr="00F13044" w:rsidRDefault="00524B5E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79" w:type="dxa"/>
          </w:tcPr>
          <w:p w:rsidR="00524B5E" w:rsidRPr="00F13044" w:rsidRDefault="00524B5E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3" w:type="dxa"/>
          </w:tcPr>
          <w:p w:rsidR="00524B5E" w:rsidRPr="00F13044" w:rsidRDefault="00524B5E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8" w:type="dxa"/>
          </w:tcPr>
          <w:p w:rsidR="00524B5E" w:rsidRPr="00F13044" w:rsidRDefault="00524B5E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3" w:type="dxa"/>
          </w:tcPr>
          <w:p w:rsidR="00524B5E" w:rsidRPr="00F13044" w:rsidRDefault="00524B5E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93" w:type="dxa"/>
          </w:tcPr>
          <w:p w:rsidR="00524B5E" w:rsidRPr="00F13044" w:rsidRDefault="00524B5E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24B5E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bi1101</w:t>
            </w:r>
          </w:p>
        </w:tc>
        <w:tc>
          <w:tcPr>
            <w:tcW w:w="4379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(H13 Erfelijkheid en Evolutie)</w:t>
            </w:r>
          </w:p>
        </w:tc>
        <w:tc>
          <w:tcPr>
            <w:tcW w:w="843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PW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3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3" w:type="dxa"/>
            <w:tcBorders>
              <w:bottom w:val="single" w:sz="4" w:space="0" w:color="666666" w:themeColor="text1" w:themeTint="99"/>
            </w:tcBorders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24B5E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524B5E" w:rsidRPr="00F13044" w:rsidRDefault="00524B5E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524B5E" w:rsidRPr="00F13044" w:rsidRDefault="00524B5E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bi1102</w:t>
            </w:r>
          </w:p>
        </w:tc>
        <w:tc>
          <w:tcPr>
            <w:tcW w:w="4379" w:type="dxa"/>
            <w:shd w:val="clear" w:color="auto" w:fill="auto"/>
          </w:tcPr>
          <w:p w:rsidR="00524B5E" w:rsidRPr="00F13044" w:rsidRDefault="00524B5E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(H14 Duurzaamheid + H13)</w:t>
            </w:r>
          </w:p>
        </w:tc>
        <w:tc>
          <w:tcPr>
            <w:tcW w:w="84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PW</w:t>
            </w:r>
          </w:p>
        </w:tc>
        <w:tc>
          <w:tcPr>
            <w:tcW w:w="838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524B5E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524B5E" w:rsidRPr="00F13044" w:rsidRDefault="00524B5E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7" w:type="dxa"/>
            <w:shd w:val="clear" w:color="auto" w:fill="auto"/>
          </w:tcPr>
          <w:p w:rsidR="00524B5E" w:rsidRPr="00F13044" w:rsidRDefault="00524B5E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bi2101</w:t>
            </w:r>
          </w:p>
        </w:tc>
        <w:tc>
          <w:tcPr>
            <w:tcW w:w="4379" w:type="dxa"/>
            <w:shd w:val="clear" w:color="auto" w:fill="auto"/>
          </w:tcPr>
          <w:p w:rsidR="00524B5E" w:rsidRPr="00F13044" w:rsidRDefault="00524B5E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(H2 Ecosystemen + H13 en h14)</w:t>
            </w:r>
          </w:p>
        </w:tc>
        <w:tc>
          <w:tcPr>
            <w:tcW w:w="84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PW</w:t>
            </w:r>
          </w:p>
        </w:tc>
        <w:tc>
          <w:tcPr>
            <w:tcW w:w="838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41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524B5E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524B5E" w:rsidRPr="00F13044" w:rsidRDefault="00524B5E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7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4379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4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38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193" w:type="dxa"/>
            <w:shd w:val="clear" w:color="auto" w:fill="auto"/>
          </w:tcPr>
          <w:p w:rsidR="00524B5E" w:rsidRPr="00F13044" w:rsidRDefault="00524B5E" w:rsidP="00524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</w:tr>
    </w:tbl>
    <w:p w:rsidR="00C21301" w:rsidRDefault="00C21301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077050" w:rsidRPr="00DF6ACB" w:rsidRDefault="00077050" w:rsidP="0007705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Coderen</w:t>
      </w:r>
    </w:p>
    <w:p w:rsidR="00077050" w:rsidRDefault="00077050" w:rsidP="00077050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959"/>
        <w:gridCol w:w="4295"/>
        <w:gridCol w:w="838"/>
        <w:gridCol w:w="829"/>
        <w:gridCol w:w="1410"/>
        <w:gridCol w:w="1182"/>
      </w:tblGrid>
      <w:tr w:rsidR="00077050" w:rsidRPr="00F13044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5" w:type="dxa"/>
            <w:gridSpan w:val="4"/>
          </w:tcPr>
          <w:p w:rsidR="00077050" w:rsidRPr="00F13044" w:rsidRDefault="00077050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3-HAVO-VWO</w:t>
            </w:r>
          </w:p>
        </w:tc>
        <w:tc>
          <w:tcPr>
            <w:tcW w:w="829" w:type="dxa"/>
          </w:tcPr>
          <w:p w:rsidR="00077050" w:rsidRPr="00F13044" w:rsidRDefault="0007705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2" w:type="dxa"/>
            <w:gridSpan w:val="2"/>
          </w:tcPr>
          <w:p w:rsidR="00077050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077050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77050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59" w:type="dxa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95" w:type="dxa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8" w:type="dxa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9" w:type="dxa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0" w:type="dxa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2" w:type="dxa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77050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cod1101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Programmeren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tcBorders>
              <w:bottom w:val="single" w:sz="4" w:space="0" w:color="666666" w:themeColor="text1" w:themeTint="99"/>
            </w:tcBorders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cod1102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Deel 1 Hard skills 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cod1103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Soft Skills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cod2101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Programmeren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cod2102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Deel 2 Hard skills 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cod2103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Soft Skills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cod3101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Digitale vaardigheden DM1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cod3102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Klant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077050" w:rsidRPr="00F13044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77050" w:rsidRPr="00F13044" w:rsidRDefault="00077050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cod3103</w:t>
            </w:r>
          </w:p>
        </w:tc>
        <w:tc>
          <w:tcPr>
            <w:tcW w:w="4295" w:type="dxa"/>
            <w:shd w:val="clear" w:color="auto" w:fill="auto"/>
          </w:tcPr>
          <w:p w:rsidR="00077050" w:rsidRPr="00F13044" w:rsidRDefault="00077050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Eindbeoordeling (= eindcijfer rapport) </w:t>
            </w:r>
          </w:p>
        </w:tc>
        <w:tc>
          <w:tcPr>
            <w:tcW w:w="838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077050" w:rsidRPr="00F13044" w:rsidRDefault="00077050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:rsidR="00077050" w:rsidRDefault="00077050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DC1659" w:rsidRDefault="00DC1659" w:rsidP="00DC1659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DC1659" w:rsidRDefault="00DC1659" w:rsidP="00DC1659">
      <w:pPr>
        <w:rPr>
          <w:b/>
          <w:bCs/>
        </w:rPr>
      </w:pPr>
    </w:p>
    <w:p w:rsidR="00577CD9" w:rsidRPr="00F13044" w:rsidRDefault="00577CD9" w:rsidP="00577CD9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830D64" w:rsidRPr="00FD616B" w:rsidTr="008970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830D64" w:rsidRPr="00FD616B" w:rsidRDefault="00830D64" w:rsidP="008970E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-HAVO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</w:p>
        </w:tc>
        <w:tc>
          <w:tcPr>
            <w:tcW w:w="820" w:type="dxa"/>
          </w:tcPr>
          <w:p w:rsidR="00830D64" w:rsidRPr="00FD616B" w:rsidRDefault="00830D64" w:rsidP="008970E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830D64" w:rsidRPr="00FD616B" w:rsidRDefault="00830D64" w:rsidP="008970E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dutl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tl1102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tl1103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tl2101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tl2102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tl2103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dutl2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30D64" w:rsidRPr="008726B0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Pr="008726B0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tl3101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211" w:type="dxa"/>
            <w:shd w:val="clear" w:color="auto" w:fill="auto"/>
          </w:tcPr>
          <w:p w:rsidR="00830D64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tl3103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30D64" w:rsidRPr="00FD616B" w:rsidTr="008970E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30D64" w:rsidRPr="00FD616B" w:rsidRDefault="00830D64" w:rsidP="00897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4211" w:type="dxa"/>
            <w:shd w:val="clear" w:color="auto" w:fill="auto"/>
          </w:tcPr>
          <w:p w:rsidR="00830D64" w:rsidRPr="00FD616B" w:rsidRDefault="00830D64" w:rsidP="00897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leestoets</w:t>
            </w:r>
          </w:p>
        </w:tc>
        <w:tc>
          <w:tcPr>
            <w:tcW w:w="833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30D64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30D64" w:rsidRPr="00FD616B" w:rsidRDefault="00830D64" w:rsidP="00897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DC1659" w:rsidRDefault="00DC1659" w:rsidP="00DC1659">
      <w:pPr>
        <w:rPr>
          <w:rFonts w:asciiTheme="minorHAnsi" w:hAnsiTheme="minorHAnsi" w:cstheme="minorHAnsi"/>
          <w:b/>
          <w:bCs/>
        </w:rPr>
      </w:pPr>
    </w:p>
    <w:p w:rsidR="00577CD9" w:rsidRDefault="00577CD9" w:rsidP="00DC1659">
      <w:pPr>
        <w:rPr>
          <w:rFonts w:asciiTheme="minorHAnsi" w:hAnsiTheme="minorHAnsi" w:cstheme="minorHAnsi"/>
          <w:b/>
          <w:bCs/>
        </w:rPr>
      </w:pPr>
    </w:p>
    <w:p w:rsidR="00DC1659" w:rsidRDefault="00DC1659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  <w:bookmarkStart w:id="0" w:name="_GoBack"/>
      <w:bookmarkEnd w:id="0"/>
    </w:p>
    <w:p w:rsidR="00C21301" w:rsidRPr="00B97117" w:rsidRDefault="00C21301" w:rsidP="00C2130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B9711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Economie</w:t>
      </w:r>
    </w:p>
    <w:p w:rsidR="00C21301" w:rsidRDefault="00C21301" w:rsidP="00C21301">
      <w:pPr>
        <w:rPr>
          <w:rFonts w:asciiTheme="minorHAnsi" w:hAnsiTheme="minorHAnsi" w:cstheme="minorHAnsi"/>
          <w:b/>
          <w:bCs/>
        </w:rPr>
      </w:pPr>
    </w:p>
    <w:p w:rsidR="00C21301" w:rsidRPr="00F13044" w:rsidRDefault="00C21301" w:rsidP="00C21301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C21301" w:rsidRPr="00F13044" w:rsidTr="00C2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C21301" w:rsidRPr="00F13044" w:rsidRDefault="00C21301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</w:t>
            </w:r>
            <w:r w:rsidR="00454DCA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</w:p>
        </w:tc>
        <w:tc>
          <w:tcPr>
            <w:tcW w:w="820" w:type="dxa"/>
          </w:tcPr>
          <w:p w:rsidR="00C21301" w:rsidRPr="00F13044" w:rsidRDefault="00C21301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C21301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C21301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C21301" w:rsidRPr="00F13044" w:rsidRDefault="00C21301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C21301" w:rsidRPr="00F13044" w:rsidRDefault="00C21301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C21301" w:rsidRPr="00F13044" w:rsidRDefault="00C21301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C21301" w:rsidRPr="00F13044" w:rsidRDefault="00C21301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C21301" w:rsidRPr="00F13044" w:rsidRDefault="00C21301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C21301" w:rsidRPr="00F13044" w:rsidRDefault="00C21301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Schaarste en ruilen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econ1102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De markt van vraag en aanbod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econ1103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Default="00C21301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econ1104</w:t>
            </w:r>
          </w:p>
        </w:tc>
        <w:tc>
          <w:tcPr>
            <w:tcW w:w="4211" w:type="dxa"/>
            <w:shd w:val="clear" w:color="auto" w:fill="auto"/>
          </w:tcPr>
          <w:p w:rsidR="00C21301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econ2101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Begin voor jezelf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econ2102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 De kosten van een bedrijf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C21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econ2103</w:t>
            </w:r>
          </w:p>
        </w:tc>
        <w:tc>
          <w:tcPr>
            <w:tcW w:w="4211" w:type="dxa"/>
            <w:shd w:val="clear" w:color="auto" w:fill="auto"/>
          </w:tcPr>
          <w:p w:rsidR="00C21301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07A8"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4EC2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C21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econ2104</w:t>
            </w:r>
          </w:p>
        </w:tc>
        <w:tc>
          <w:tcPr>
            <w:tcW w:w="4211" w:type="dxa"/>
            <w:shd w:val="clear" w:color="auto" w:fill="auto"/>
          </w:tcPr>
          <w:p w:rsidR="00C21301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07A8"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4EC2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econ3101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 Meer over de markt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econ3102</w:t>
            </w:r>
          </w:p>
        </w:tc>
        <w:tc>
          <w:tcPr>
            <w:tcW w:w="4211" w:type="dxa"/>
            <w:shd w:val="clear" w:color="auto" w:fill="auto"/>
          </w:tcPr>
          <w:p w:rsidR="00C21301" w:rsidRPr="00F13044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 Ruilen over de tijd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1B5146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C21301" w:rsidRPr="00F13044" w:rsidTr="00C2130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C21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Pr="00F13044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econ3103</w:t>
            </w:r>
          </w:p>
        </w:tc>
        <w:tc>
          <w:tcPr>
            <w:tcW w:w="4211" w:type="dxa"/>
            <w:shd w:val="clear" w:color="auto" w:fill="auto"/>
          </w:tcPr>
          <w:p w:rsidR="00C21301" w:rsidRDefault="00C21301" w:rsidP="00C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25F3"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F22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Pr="00F13044" w:rsidRDefault="00C21301" w:rsidP="00C21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21301" w:rsidRPr="00F13044" w:rsidTr="00C21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21301" w:rsidRPr="00F13044" w:rsidRDefault="00C21301" w:rsidP="00C21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C21301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econ3104</w:t>
            </w:r>
          </w:p>
        </w:tc>
        <w:tc>
          <w:tcPr>
            <w:tcW w:w="4211" w:type="dxa"/>
            <w:shd w:val="clear" w:color="auto" w:fill="auto"/>
          </w:tcPr>
          <w:p w:rsidR="00C21301" w:rsidRDefault="00C21301" w:rsidP="00C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25F3"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F22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08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C21301" w:rsidRDefault="00C21301" w:rsidP="00C21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C21301" w:rsidRDefault="00C21301" w:rsidP="00C21301">
      <w:pPr>
        <w:rPr>
          <w:rFonts w:asciiTheme="minorHAnsi" w:hAnsiTheme="minorHAnsi" w:cstheme="minorHAnsi"/>
        </w:rPr>
      </w:pPr>
    </w:p>
    <w:p w:rsidR="00C21301" w:rsidRDefault="00C21301" w:rsidP="00C21301">
      <w:pPr>
        <w:rPr>
          <w:rFonts w:asciiTheme="minorHAnsi" w:hAnsiTheme="minorHAnsi" w:cstheme="minorHAnsi"/>
        </w:rPr>
      </w:pPr>
    </w:p>
    <w:p w:rsidR="00C21301" w:rsidRPr="00F13044" w:rsidRDefault="00C21301" w:rsidP="00C21301">
      <w:pPr>
        <w:rPr>
          <w:rFonts w:asciiTheme="minorHAnsi" w:hAnsiTheme="minorHAnsi" w:cstheme="minorHAnsi"/>
        </w:rPr>
      </w:pPr>
    </w:p>
    <w:p w:rsidR="00757A80" w:rsidRDefault="00757A80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C141B9" w:rsidRPr="00B97117" w:rsidRDefault="00C141B9" w:rsidP="00C141B9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C141B9" w:rsidRDefault="00C141B9" w:rsidP="00C141B9">
      <w:pPr>
        <w:rPr>
          <w:rFonts w:asciiTheme="minorHAnsi" w:hAnsiTheme="minorHAnsi" w:cstheme="minorHAnsi"/>
          <w:b/>
          <w:bCs/>
        </w:rPr>
      </w:pPr>
    </w:p>
    <w:p w:rsidR="0070082C" w:rsidRDefault="0070082C" w:rsidP="0070082C">
      <w:pPr>
        <w:rPr>
          <w:b/>
          <w:bCs/>
          <w:sz w:val="32"/>
          <w:szCs w:val="32"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70082C" w:rsidRPr="00FD616B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70082C" w:rsidRPr="00FD616B" w:rsidRDefault="0070082C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</w:t>
            </w:r>
          </w:p>
        </w:tc>
        <w:tc>
          <w:tcPr>
            <w:tcW w:w="820" w:type="dxa"/>
          </w:tcPr>
          <w:p w:rsidR="0070082C" w:rsidRPr="00FD616B" w:rsidRDefault="0070082C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70082C" w:rsidRPr="00FD616B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0082C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0082C" w:rsidRPr="00FD616B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1E145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1E145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/Literatuur </w:t>
            </w:r>
          </w:p>
        </w:tc>
        <w:tc>
          <w:tcPr>
            <w:tcW w:w="833" w:type="dxa"/>
            <w:shd w:val="clear" w:color="auto" w:fill="auto"/>
          </w:tcPr>
          <w:p w:rsidR="0070082C" w:rsidRPr="00274EFC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1E145B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luisteraardigheid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1E145B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0082C"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Leesvaardigheid*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70082C" w:rsidRDefault="0070082C" w:rsidP="007008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70082C" w:rsidRDefault="0070082C" w:rsidP="0070082C">
      <w:pPr>
        <w:rPr>
          <w:b/>
          <w:bCs/>
          <w:sz w:val="32"/>
          <w:szCs w:val="32"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70082C" w:rsidRPr="00FD616B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70082C" w:rsidRPr="00FD616B" w:rsidRDefault="0070082C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3-VWO</w:t>
            </w:r>
          </w:p>
        </w:tc>
        <w:tc>
          <w:tcPr>
            <w:tcW w:w="820" w:type="dxa"/>
          </w:tcPr>
          <w:p w:rsidR="0070082C" w:rsidRPr="00FD616B" w:rsidRDefault="0070082C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70082C" w:rsidRPr="00FD616B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0082C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0082C" w:rsidRPr="00FD616B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70082C" w:rsidRPr="00FD616B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1E145B" w:rsidP="001E1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1E145B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82C"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Kijk/Luistervaardigheid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tabs>
                <w:tab w:val="left" w:pos="22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Literatuur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0082C" w:rsidRPr="0044226E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70082C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+ Examen Vocabulaire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0082C" w:rsidRPr="0044226E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0082C" w:rsidRPr="00FD616B" w:rsidRDefault="0070082C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70082C" w:rsidRPr="00FD616B" w:rsidRDefault="0070082C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70082C" w:rsidRPr="0044226E" w:rsidRDefault="001E145B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70082C" w:rsidRPr="0044226E" w:rsidRDefault="0070082C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70082C" w:rsidRPr="0044226E" w:rsidRDefault="001E145B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82C"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C141B9" w:rsidRDefault="00C141B9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1B5146" w:rsidRPr="00DF2A68" w:rsidRDefault="001B5146" w:rsidP="001B5146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>Filosofie</w:t>
      </w:r>
    </w:p>
    <w:p w:rsidR="00C70810" w:rsidRDefault="00C70810" w:rsidP="001B5146">
      <w:pPr>
        <w:rPr>
          <w:rFonts w:asciiTheme="minorHAnsi" w:hAnsiTheme="minorHAnsi" w:cstheme="minorHAnsi"/>
          <w:b/>
          <w:bCs/>
        </w:rPr>
      </w:pPr>
    </w:p>
    <w:p w:rsidR="001B5146" w:rsidRPr="00F13044" w:rsidRDefault="001B5146" w:rsidP="001B514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47"/>
        <w:gridCol w:w="4379"/>
        <w:gridCol w:w="843"/>
        <w:gridCol w:w="838"/>
        <w:gridCol w:w="1413"/>
        <w:gridCol w:w="1193"/>
      </w:tblGrid>
      <w:tr w:rsidR="00642344" w:rsidRPr="00F13044" w:rsidTr="00B92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2" w:type="dxa"/>
            <w:gridSpan w:val="4"/>
          </w:tcPr>
          <w:p w:rsidR="00642344" w:rsidRPr="00F13044" w:rsidRDefault="00642344" w:rsidP="00B92E6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 HAVO</w:t>
            </w:r>
          </w:p>
        </w:tc>
        <w:tc>
          <w:tcPr>
            <w:tcW w:w="838" w:type="dxa"/>
          </w:tcPr>
          <w:p w:rsidR="00642344" w:rsidRPr="00F13044" w:rsidRDefault="00642344" w:rsidP="00B92E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6" w:type="dxa"/>
            <w:gridSpan w:val="2"/>
          </w:tcPr>
          <w:p w:rsidR="00642344" w:rsidRPr="00F13044" w:rsidRDefault="00642344" w:rsidP="00B92E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42344" w:rsidRPr="00F13044" w:rsidTr="00B9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642344" w:rsidRPr="00F13044" w:rsidRDefault="00642344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7" w:type="dxa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79" w:type="dxa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3" w:type="dxa"/>
          </w:tcPr>
          <w:p w:rsidR="00642344" w:rsidRPr="00F13044" w:rsidRDefault="00642344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8" w:type="dxa"/>
          </w:tcPr>
          <w:p w:rsidR="00642344" w:rsidRPr="00F13044" w:rsidRDefault="00642344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3" w:type="dxa"/>
          </w:tcPr>
          <w:p w:rsidR="00642344" w:rsidRPr="00F13044" w:rsidRDefault="00642344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93" w:type="dxa"/>
          </w:tcPr>
          <w:p w:rsidR="00642344" w:rsidRPr="00F13044" w:rsidRDefault="00642344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42344" w:rsidRPr="00F13044" w:rsidTr="00B92E65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fi2101</w:t>
            </w:r>
          </w:p>
        </w:tc>
        <w:tc>
          <w:tcPr>
            <w:tcW w:w="4379" w:type="dxa"/>
            <w:tcBorders>
              <w:bottom w:val="single" w:sz="4" w:space="0" w:color="666666" w:themeColor="text1" w:themeTint="99"/>
            </w:tcBorders>
          </w:tcPr>
          <w:p w:rsidR="00642344" w:rsidRP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42344">
              <w:rPr>
                <w:rFonts w:asciiTheme="minorHAnsi" w:hAnsiTheme="minorHAnsi" w:cstheme="minorHAnsi"/>
                <w:sz w:val="20"/>
                <w:szCs w:val="20"/>
              </w:rPr>
              <w:t>Filosofisch (socratisch) gesprek voeren</w:t>
            </w:r>
          </w:p>
        </w:tc>
        <w:tc>
          <w:tcPr>
            <w:tcW w:w="843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3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3" w:type="dxa"/>
            <w:tcBorders>
              <w:bottom w:val="single" w:sz="4" w:space="0" w:color="666666" w:themeColor="text1" w:themeTint="99"/>
            </w:tcBorders>
          </w:tcPr>
          <w:p w:rsidR="00642344" w:rsidRPr="00F130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642344" w:rsidRPr="00F13044" w:rsidTr="00B9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344" w:rsidRPr="00F13044" w:rsidRDefault="00642344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7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fi3101</w:t>
            </w:r>
          </w:p>
        </w:tc>
        <w:tc>
          <w:tcPr>
            <w:tcW w:w="4379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Logica en argumentatieleer </w:t>
            </w:r>
          </w:p>
        </w:tc>
        <w:tc>
          <w:tcPr>
            <w:tcW w:w="84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8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9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42344" w:rsidRPr="00F13044" w:rsidTr="00B92E65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344" w:rsidRDefault="00642344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7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fi3102</w:t>
            </w:r>
          </w:p>
        </w:tc>
        <w:tc>
          <w:tcPr>
            <w:tcW w:w="4379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Debatopdracht</w:t>
            </w:r>
          </w:p>
        </w:tc>
        <w:tc>
          <w:tcPr>
            <w:tcW w:w="843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38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3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3" w:type="dxa"/>
            <w:shd w:val="clear" w:color="auto" w:fill="auto"/>
          </w:tcPr>
          <w:p w:rsidR="00642344" w:rsidRDefault="00642344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642344" w:rsidRPr="00F13044" w:rsidTr="00B9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344" w:rsidRPr="00F13044" w:rsidRDefault="00642344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7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fi3103</w:t>
            </w:r>
          </w:p>
        </w:tc>
        <w:tc>
          <w:tcPr>
            <w:tcW w:w="4379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Wijsgerige Antropologie  (laatste toetsweek)</w:t>
            </w:r>
          </w:p>
        </w:tc>
        <w:tc>
          <w:tcPr>
            <w:tcW w:w="84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8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93" w:type="dxa"/>
            <w:shd w:val="clear" w:color="auto" w:fill="auto"/>
          </w:tcPr>
          <w:p w:rsidR="00642344" w:rsidRPr="00F13044" w:rsidRDefault="00642344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1B5146" w:rsidRPr="00F13044" w:rsidRDefault="001B5146" w:rsidP="001B5146">
      <w:pPr>
        <w:rPr>
          <w:rFonts w:asciiTheme="minorHAnsi" w:hAnsiTheme="minorHAnsi" w:cstheme="minorHAnsi"/>
        </w:rPr>
      </w:pPr>
    </w:p>
    <w:p w:rsidR="00403CD7" w:rsidRDefault="00403CD7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p w:rsidR="00403CD7" w:rsidRPr="00F13044" w:rsidRDefault="00403CD7" w:rsidP="00403CD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842"/>
        <w:gridCol w:w="4565"/>
        <w:gridCol w:w="774"/>
        <w:gridCol w:w="996"/>
        <w:gridCol w:w="1416"/>
        <w:gridCol w:w="921"/>
      </w:tblGrid>
      <w:tr w:rsidR="00403CD7" w:rsidRPr="00F13044" w:rsidTr="0040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4"/>
          </w:tcPr>
          <w:p w:rsidR="00403CD7" w:rsidRPr="00F13044" w:rsidRDefault="00403CD7" w:rsidP="00B92E6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96" w:type="dxa"/>
          </w:tcPr>
          <w:p w:rsidR="00403CD7" w:rsidRPr="00F13044" w:rsidRDefault="00403CD7" w:rsidP="00B92E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7" w:type="dxa"/>
            <w:gridSpan w:val="2"/>
          </w:tcPr>
          <w:p w:rsidR="00403CD7" w:rsidRPr="00F13044" w:rsidRDefault="00403CD7" w:rsidP="00B92E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403CD7" w:rsidRPr="00F13044" w:rsidTr="00403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2" w:type="dxa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565" w:type="dxa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74" w:type="dxa"/>
          </w:tcPr>
          <w:p w:rsidR="00403CD7" w:rsidRPr="00F13044" w:rsidRDefault="00403CD7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6" w:type="dxa"/>
          </w:tcPr>
          <w:p w:rsidR="00403CD7" w:rsidRPr="00F13044" w:rsidRDefault="00403CD7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6" w:type="dxa"/>
          </w:tcPr>
          <w:p w:rsidR="00403CD7" w:rsidRPr="00F13044" w:rsidRDefault="00403CD7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921" w:type="dxa"/>
          </w:tcPr>
          <w:p w:rsidR="00403CD7" w:rsidRPr="00F13044" w:rsidRDefault="00403CD7" w:rsidP="00B92E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03CD7" w:rsidRPr="00F13044" w:rsidTr="00403CD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fi1101</w:t>
            </w:r>
          </w:p>
        </w:tc>
        <w:tc>
          <w:tcPr>
            <w:tcW w:w="4565" w:type="dxa"/>
            <w:tcBorders>
              <w:bottom w:val="single" w:sz="4" w:space="0" w:color="666666" w:themeColor="text1" w:themeTint="99"/>
            </w:tcBorders>
          </w:tcPr>
          <w:p w:rsidR="00403CD7" w:rsidRPr="00AE41DC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41DC">
              <w:rPr>
                <w:rFonts w:asciiTheme="minorHAnsi" w:hAnsiTheme="minorHAnsi" w:cstheme="minorHAnsi"/>
                <w:sz w:val="20"/>
                <w:szCs w:val="20"/>
              </w:rPr>
              <w:t>Filosofisch (socratisch) gesprek voeren</w:t>
            </w:r>
          </w:p>
        </w:tc>
        <w:tc>
          <w:tcPr>
            <w:tcW w:w="774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6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6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tcBorders>
              <w:bottom w:val="single" w:sz="4" w:space="0" w:color="666666" w:themeColor="text1" w:themeTint="99"/>
            </w:tcBorders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03CD7" w:rsidRPr="00F13044" w:rsidTr="00403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fi1102</w:t>
            </w:r>
          </w:p>
        </w:tc>
        <w:tc>
          <w:tcPr>
            <w:tcW w:w="4565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Logica en argumentatieleer (Toetsweek 1)</w:t>
            </w:r>
          </w:p>
        </w:tc>
        <w:tc>
          <w:tcPr>
            <w:tcW w:w="774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6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6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403CD7" w:rsidRPr="00F13044" w:rsidTr="00403CD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fi2101</w:t>
            </w:r>
          </w:p>
        </w:tc>
        <w:tc>
          <w:tcPr>
            <w:tcW w:w="4565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Wijsgerige Antropologie  </w:t>
            </w:r>
          </w:p>
        </w:tc>
        <w:tc>
          <w:tcPr>
            <w:tcW w:w="774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6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6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1,5x</w:t>
            </w:r>
          </w:p>
        </w:tc>
      </w:tr>
      <w:tr w:rsidR="00403CD7" w:rsidRPr="00F13044" w:rsidTr="00403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fi2102</w:t>
            </w:r>
          </w:p>
        </w:tc>
        <w:tc>
          <w:tcPr>
            <w:tcW w:w="4565" w:type="dxa"/>
            <w:shd w:val="clear" w:color="auto" w:fill="auto"/>
          </w:tcPr>
          <w:p w:rsidR="00403CD7" w:rsidRPr="00C26CDD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Betoog (Toetsweek 2 – in samenwerking met NL)</w:t>
            </w:r>
          </w:p>
        </w:tc>
        <w:tc>
          <w:tcPr>
            <w:tcW w:w="774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6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 min</w:t>
            </w:r>
          </w:p>
        </w:tc>
        <w:tc>
          <w:tcPr>
            <w:tcW w:w="1416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403CD7" w:rsidRPr="00F13044" w:rsidTr="00403CD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</w:tcPr>
          <w:p w:rsidR="00403CD7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fi2102</w:t>
            </w:r>
          </w:p>
        </w:tc>
        <w:tc>
          <w:tcPr>
            <w:tcW w:w="4565" w:type="dxa"/>
            <w:shd w:val="clear" w:color="auto" w:fill="auto"/>
          </w:tcPr>
          <w:p w:rsidR="00403CD7" w:rsidRPr="00C26CDD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6CDD">
              <w:rPr>
                <w:rFonts w:asciiTheme="minorHAnsi" w:hAnsiTheme="minorHAnsi" w:cstheme="minorHAnsi"/>
                <w:sz w:val="20"/>
                <w:szCs w:val="20"/>
              </w:rPr>
              <w:t>Debat ‘wat maakt de mens een mens’</w:t>
            </w:r>
          </w:p>
        </w:tc>
        <w:tc>
          <w:tcPr>
            <w:tcW w:w="774" w:type="dxa"/>
            <w:shd w:val="clear" w:color="auto" w:fill="auto"/>
          </w:tcPr>
          <w:p w:rsidR="00403CD7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6" w:type="dxa"/>
            <w:shd w:val="clear" w:color="auto" w:fill="auto"/>
          </w:tcPr>
          <w:p w:rsidR="00403CD7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45 min</w:t>
            </w:r>
          </w:p>
        </w:tc>
        <w:tc>
          <w:tcPr>
            <w:tcW w:w="1416" w:type="dxa"/>
            <w:shd w:val="clear" w:color="auto" w:fill="auto"/>
          </w:tcPr>
          <w:p w:rsidR="00403CD7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03CD7" w:rsidRPr="00F13044" w:rsidTr="00403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fi3101</w:t>
            </w:r>
          </w:p>
        </w:tc>
        <w:tc>
          <w:tcPr>
            <w:tcW w:w="4565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Kennisleer project  </w:t>
            </w:r>
          </w:p>
        </w:tc>
        <w:tc>
          <w:tcPr>
            <w:tcW w:w="774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6" w:type="dxa"/>
            <w:shd w:val="clear" w:color="auto" w:fill="auto"/>
          </w:tcPr>
          <w:p w:rsidR="00403CD7" w:rsidRPr="00F13044" w:rsidRDefault="00403CD7" w:rsidP="00B92E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6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03CD7" w:rsidRPr="00F13044" w:rsidTr="00403CD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403CD7" w:rsidRPr="00F13044" w:rsidRDefault="00403CD7" w:rsidP="00B92E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fi3102</w:t>
            </w:r>
          </w:p>
        </w:tc>
        <w:tc>
          <w:tcPr>
            <w:tcW w:w="4565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Sociale en Politieke Filosofie (Toetsweek 3)</w:t>
            </w:r>
          </w:p>
        </w:tc>
        <w:tc>
          <w:tcPr>
            <w:tcW w:w="774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6" w:type="dxa"/>
            <w:shd w:val="clear" w:color="auto" w:fill="auto"/>
          </w:tcPr>
          <w:p w:rsidR="00403CD7" w:rsidRPr="00F13044" w:rsidRDefault="00403CD7" w:rsidP="00B92E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6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1" w:type="dxa"/>
            <w:shd w:val="clear" w:color="auto" w:fill="auto"/>
          </w:tcPr>
          <w:p w:rsidR="00403CD7" w:rsidRPr="00F13044" w:rsidRDefault="00403CD7" w:rsidP="00403C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403CD7" w:rsidRPr="00F13044" w:rsidRDefault="00403CD7" w:rsidP="00403CD7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403CD7" w:rsidRPr="002C7195" w:rsidRDefault="00403CD7" w:rsidP="00403CD7">
      <w:pPr>
        <w:rPr>
          <w:rFonts w:asciiTheme="minorHAnsi" w:hAnsiTheme="minorHAnsi" w:cstheme="minorHAnsi"/>
          <w:b/>
          <w:sz w:val="20"/>
          <w:szCs w:val="20"/>
        </w:rPr>
      </w:pPr>
    </w:p>
    <w:p w:rsidR="001B5146" w:rsidRDefault="001B5146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744A61" w:rsidRPr="00744A61" w:rsidRDefault="00744A61" w:rsidP="00744A6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744A61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744A61" w:rsidRDefault="00744A61" w:rsidP="00744A61">
      <w:pPr>
        <w:rPr>
          <w:rFonts w:asciiTheme="minorHAnsi" w:hAnsiTheme="minorHAnsi" w:cstheme="minorHAnsi"/>
          <w:b/>
          <w:bCs/>
        </w:rPr>
      </w:pPr>
    </w:p>
    <w:p w:rsidR="00E57D52" w:rsidRPr="00F13044" w:rsidRDefault="00E57D52" w:rsidP="00E57D5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171"/>
        <w:gridCol w:w="839"/>
        <w:gridCol w:w="830"/>
        <w:gridCol w:w="1411"/>
        <w:gridCol w:w="1185"/>
      </w:tblGrid>
      <w:tr w:rsidR="00E57D52" w:rsidRPr="00F13044" w:rsidTr="00935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0" w:type="dxa"/>
            <w:gridSpan w:val="4"/>
          </w:tcPr>
          <w:p w:rsidR="00E57D52" w:rsidRPr="00F13044" w:rsidRDefault="00E57D52" w:rsidP="009358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3HAVO</w:t>
            </w:r>
            <w:r w:rsidR="003E4CC3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</w:p>
        </w:tc>
        <w:tc>
          <w:tcPr>
            <w:tcW w:w="830" w:type="dxa"/>
          </w:tcPr>
          <w:p w:rsidR="00E57D52" w:rsidRPr="00F13044" w:rsidRDefault="00E57D52" w:rsidP="009358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E57D52" w:rsidRPr="00F13044" w:rsidRDefault="00E57D52" w:rsidP="009358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57D52" w:rsidRPr="00F13044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171" w:type="dxa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9" w:type="dxa"/>
          </w:tcPr>
          <w:p w:rsidR="00E57D52" w:rsidRPr="00F13044" w:rsidRDefault="00E57D52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0" w:type="dxa"/>
          </w:tcPr>
          <w:p w:rsidR="00E57D52" w:rsidRPr="00F13044" w:rsidRDefault="00E57D52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E57D52" w:rsidRPr="00F13044" w:rsidRDefault="00E57D52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E57D52" w:rsidRPr="00F13044" w:rsidRDefault="00E57D52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7D52" w:rsidRPr="00F13044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fatl1101</w:t>
            </w:r>
          </w:p>
        </w:tc>
        <w:tc>
          <w:tcPr>
            <w:tcW w:w="4171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H1+H2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E57D52" w:rsidRPr="00F13044" w:rsidRDefault="00E57D52" w:rsidP="00E57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fatl1102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1 – H1+H2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fatl1103</w:t>
            </w:r>
          </w:p>
        </w:tc>
        <w:tc>
          <w:tcPr>
            <w:tcW w:w="4171" w:type="dxa"/>
            <w:shd w:val="clear" w:color="auto" w:fill="auto"/>
          </w:tcPr>
          <w:p w:rsidR="00E57D52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 toetsweek</w:t>
            </w:r>
          </w:p>
        </w:tc>
        <w:tc>
          <w:tcPr>
            <w:tcW w:w="839" w:type="dxa"/>
            <w:shd w:val="clear" w:color="auto" w:fill="auto"/>
          </w:tcPr>
          <w:p w:rsidR="00E57D52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57D52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57D52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E57D52" w:rsidRDefault="00E57D52" w:rsidP="00E57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7D52" w:rsidRPr="00F13044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fatl2101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H3+H5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fatl2102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2 – H3+H5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fatl2104</w:t>
            </w:r>
          </w:p>
        </w:tc>
        <w:tc>
          <w:tcPr>
            <w:tcW w:w="4171" w:type="dxa"/>
            <w:shd w:val="clear" w:color="auto" w:fill="auto"/>
          </w:tcPr>
          <w:p w:rsidR="00E57D52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 CITO toetsweek</w:t>
            </w:r>
          </w:p>
        </w:tc>
        <w:tc>
          <w:tcPr>
            <w:tcW w:w="839" w:type="dxa"/>
            <w:shd w:val="clear" w:color="auto" w:fill="auto"/>
          </w:tcPr>
          <w:p w:rsidR="00E57D52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30" w:type="dxa"/>
            <w:shd w:val="clear" w:color="auto" w:fill="auto"/>
          </w:tcPr>
          <w:p w:rsidR="00E57D52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57D52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E57D52" w:rsidRDefault="00E57D52" w:rsidP="00E57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7D52" w:rsidRPr="00F13044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fatl3101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H6+H7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fatl3102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3 – H6+H7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57D52" w:rsidRPr="00F13044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E57D52" w:rsidRPr="00F13044" w:rsidRDefault="00E57D52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fatl3103</w:t>
            </w:r>
          </w:p>
        </w:tc>
        <w:tc>
          <w:tcPr>
            <w:tcW w:w="417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toetsweek</w:t>
            </w:r>
          </w:p>
        </w:tc>
        <w:tc>
          <w:tcPr>
            <w:tcW w:w="839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9B2"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1411" w:type="dxa"/>
            <w:shd w:val="clear" w:color="auto" w:fill="auto"/>
          </w:tcPr>
          <w:p w:rsidR="00E57D52" w:rsidRPr="00F13044" w:rsidRDefault="00E57D52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E57D52" w:rsidRPr="00F13044" w:rsidRDefault="00E57D52" w:rsidP="00E57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E57D52" w:rsidRDefault="00E57D52" w:rsidP="00E57D52">
      <w:pPr>
        <w:rPr>
          <w:rFonts w:asciiTheme="minorHAnsi" w:hAnsiTheme="minorHAnsi" w:cstheme="minorHAnsi"/>
        </w:rPr>
      </w:pPr>
    </w:p>
    <w:p w:rsidR="00E57D52" w:rsidRPr="00F13044" w:rsidRDefault="00E57D52" w:rsidP="00E57D52">
      <w:pPr>
        <w:rPr>
          <w:rFonts w:asciiTheme="minorHAnsi" w:hAnsiTheme="minorHAnsi" w:cstheme="minorHAnsi"/>
        </w:rPr>
      </w:pPr>
    </w:p>
    <w:p w:rsidR="00E57D52" w:rsidRPr="002C7195" w:rsidRDefault="00E57D52" w:rsidP="00E57D52">
      <w:pPr>
        <w:rPr>
          <w:rFonts w:asciiTheme="minorHAnsi" w:hAnsiTheme="minorHAnsi" w:cstheme="minorHAnsi"/>
          <w:b/>
          <w:sz w:val="20"/>
          <w:szCs w:val="20"/>
        </w:rPr>
      </w:pPr>
    </w:p>
    <w:p w:rsidR="00744A61" w:rsidRPr="00F13044" w:rsidRDefault="00744A61" w:rsidP="00744A61">
      <w:pPr>
        <w:rPr>
          <w:rFonts w:asciiTheme="minorHAnsi" w:hAnsiTheme="minorHAnsi" w:cstheme="minorHAnsi"/>
        </w:rPr>
      </w:pPr>
    </w:p>
    <w:p w:rsidR="00744A61" w:rsidRPr="00F13044" w:rsidRDefault="00744A61" w:rsidP="00744A61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44A61" w:rsidRDefault="00744A6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DD029F" w:rsidRPr="00BF25EC" w:rsidRDefault="00DD029F" w:rsidP="00DD029F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BF25EC">
        <w:rPr>
          <w:rStyle w:val="gewicht"/>
          <w:rFonts w:asciiTheme="minorHAnsi" w:hAnsiTheme="minorHAnsi" w:cstheme="minorHAnsi"/>
          <w:sz w:val="36"/>
          <w:szCs w:val="36"/>
        </w:rPr>
        <w:lastRenderedPageBreak/>
        <w:t>Geschiedenis</w:t>
      </w:r>
    </w:p>
    <w:p w:rsidR="00DD029F" w:rsidRDefault="00DD029F" w:rsidP="00DD029F">
      <w:pPr>
        <w:rPr>
          <w:rFonts w:asciiTheme="minorHAnsi" w:hAnsiTheme="minorHAnsi" w:cstheme="minorHAnsi"/>
          <w:b/>
          <w:bCs/>
        </w:rPr>
      </w:pPr>
    </w:p>
    <w:p w:rsidR="00B15B38" w:rsidRPr="00F13044" w:rsidRDefault="00B15B38" w:rsidP="00DD029F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936"/>
        <w:gridCol w:w="4311"/>
        <w:gridCol w:w="840"/>
        <w:gridCol w:w="831"/>
        <w:gridCol w:w="1411"/>
        <w:gridCol w:w="1185"/>
      </w:tblGrid>
      <w:tr w:rsidR="00DD029F" w:rsidRPr="00BF25EC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9" w:type="dxa"/>
            <w:gridSpan w:val="4"/>
          </w:tcPr>
          <w:p w:rsidR="00DD029F" w:rsidRPr="00BF25EC" w:rsidRDefault="00DD029F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</w:t>
            </w:r>
            <w:r w:rsidR="00454DCA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1" w:type="dxa"/>
          </w:tcPr>
          <w:p w:rsidR="00DD029F" w:rsidRPr="00BF25EC" w:rsidRDefault="00DD029F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DD029F" w:rsidRPr="00BF25EC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DD029F" w:rsidRPr="00BF25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36" w:type="dxa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11" w:type="dxa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0" w:type="dxa"/>
          </w:tcPr>
          <w:p w:rsidR="00DD029F" w:rsidRPr="00BF25EC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1" w:type="dxa"/>
          </w:tcPr>
          <w:p w:rsidR="00DD029F" w:rsidRPr="00BF25EC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DD029F" w:rsidRPr="00BF25EC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DD029F" w:rsidRPr="00BF25EC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s1101</w:t>
            </w:r>
          </w:p>
        </w:tc>
        <w:tc>
          <w:tcPr>
            <w:tcW w:w="4311" w:type="dxa"/>
            <w:tcBorders>
              <w:bottom w:val="single" w:sz="4" w:space="0" w:color="666666" w:themeColor="text1" w:themeTint="99"/>
            </w:tcBorders>
          </w:tcPr>
          <w:p w:rsidR="00DD029F" w:rsidRPr="00F13044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1 De Eerste Wereldoorlog</w:t>
            </w:r>
          </w:p>
        </w:tc>
        <w:tc>
          <w:tcPr>
            <w:tcW w:w="840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s1102</w:t>
            </w:r>
          </w:p>
        </w:tc>
        <w:tc>
          <w:tcPr>
            <w:tcW w:w="4311" w:type="dxa"/>
            <w:shd w:val="clear" w:color="auto" w:fill="auto"/>
          </w:tcPr>
          <w:p w:rsidR="00DD029F" w:rsidRPr="00F13044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2 Tussen de oorlogen</w:t>
            </w:r>
          </w:p>
        </w:tc>
        <w:tc>
          <w:tcPr>
            <w:tcW w:w="840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s2101</w:t>
            </w:r>
          </w:p>
        </w:tc>
        <w:tc>
          <w:tcPr>
            <w:tcW w:w="4311" w:type="dxa"/>
            <w:shd w:val="clear" w:color="auto" w:fill="auto"/>
          </w:tcPr>
          <w:p w:rsidR="00DD029F" w:rsidRPr="00F13044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3 De Tweede Wereldoorlog</w:t>
            </w:r>
          </w:p>
        </w:tc>
        <w:tc>
          <w:tcPr>
            <w:tcW w:w="840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s2102</w:t>
            </w:r>
          </w:p>
        </w:tc>
        <w:tc>
          <w:tcPr>
            <w:tcW w:w="4311" w:type="dxa"/>
            <w:shd w:val="clear" w:color="auto" w:fill="auto"/>
          </w:tcPr>
          <w:p w:rsidR="00DD029F" w:rsidRPr="00F13044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4 De wereld na de oorlog</w:t>
            </w:r>
          </w:p>
        </w:tc>
        <w:tc>
          <w:tcPr>
            <w:tcW w:w="840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s3101</w:t>
            </w:r>
          </w:p>
        </w:tc>
        <w:tc>
          <w:tcPr>
            <w:tcW w:w="4311" w:type="dxa"/>
            <w:shd w:val="clear" w:color="auto" w:fill="auto"/>
          </w:tcPr>
          <w:p w:rsidR="00DD029F" w:rsidRPr="00F13044" w:rsidRDefault="00DD029F" w:rsidP="00DD0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5 Nederland van de oorlog</w:t>
            </w:r>
          </w:p>
        </w:tc>
        <w:tc>
          <w:tcPr>
            <w:tcW w:w="840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DD02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s3102</w:t>
            </w:r>
          </w:p>
        </w:tc>
        <w:tc>
          <w:tcPr>
            <w:tcW w:w="4311" w:type="dxa"/>
            <w:shd w:val="clear" w:color="auto" w:fill="auto"/>
          </w:tcPr>
          <w:p w:rsidR="00DD029F" w:rsidRPr="00F13044" w:rsidRDefault="00DD029F" w:rsidP="00DD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6 De wereld van nu</w:t>
            </w:r>
          </w:p>
        </w:tc>
        <w:tc>
          <w:tcPr>
            <w:tcW w:w="840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BF25EC" w:rsidRDefault="00DD029F" w:rsidP="00DD0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DD029F" w:rsidRPr="00BF25EC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DD029F" w:rsidRPr="00BF25EC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D029F" w:rsidRPr="00BF25EC" w:rsidRDefault="00DD029F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11" w:type="dxa"/>
            <w:shd w:val="clear" w:color="auto" w:fill="auto"/>
          </w:tcPr>
          <w:p w:rsidR="00DD029F" w:rsidRPr="00BF25EC" w:rsidRDefault="00DD029F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DD029F" w:rsidRPr="00F13044" w:rsidRDefault="00DD029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DD029F" w:rsidRPr="002B6BFA" w:rsidRDefault="00DD029F" w:rsidP="002B6BFA">
      <w:pPr>
        <w:spacing w:line="240" w:lineRule="auto"/>
        <w:rPr>
          <w:rStyle w:val="gewicht"/>
          <w:b/>
          <w:bCs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EF5316" w:rsidRPr="006D0A83" w:rsidRDefault="00EF5316" w:rsidP="00EF5316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853005" w:rsidRDefault="00853005" w:rsidP="00EF5316">
      <w:pPr>
        <w:spacing w:line="240" w:lineRule="auto"/>
        <w:rPr>
          <w:rStyle w:val="gewicht"/>
          <w:rFonts w:asciiTheme="minorHAnsi" w:hAnsiTheme="minorHAnsi" w:cstheme="minorHAnsi"/>
          <w:sz w:val="22"/>
          <w:szCs w:val="22"/>
        </w:rPr>
      </w:pPr>
    </w:p>
    <w:p w:rsidR="004052AC" w:rsidRPr="004052AC" w:rsidRDefault="004052AC" w:rsidP="00EF5316">
      <w:pPr>
        <w:spacing w:line="240" w:lineRule="auto"/>
        <w:rPr>
          <w:rStyle w:val="gewicht"/>
          <w:rFonts w:asciiTheme="minorHAnsi" w:hAnsiTheme="minorHAnsi" w:cstheme="minorHAnsi"/>
          <w:sz w:val="22"/>
          <w:szCs w:val="22"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394"/>
        <w:gridCol w:w="709"/>
        <w:gridCol w:w="992"/>
        <w:gridCol w:w="1418"/>
        <w:gridCol w:w="923"/>
      </w:tblGrid>
      <w:tr w:rsidR="00853005" w:rsidRPr="0009385A" w:rsidTr="00935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4"/>
          </w:tcPr>
          <w:p w:rsidR="00853005" w:rsidRPr="0009385A" w:rsidRDefault="004052AC" w:rsidP="009358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53005"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992" w:type="dxa"/>
          </w:tcPr>
          <w:p w:rsidR="00853005" w:rsidRPr="0009385A" w:rsidRDefault="00853005" w:rsidP="009358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1" w:type="dxa"/>
            <w:gridSpan w:val="2"/>
          </w:tcPr>
          <w:p w:rsidR="00853005" w:rsidRPr="0009385A" w:rsidRDefault="00333BC0" w:rsidP="009358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853005" w:rsidRPr="0009385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94" w:type="dxa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8" w:type="dxa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923" w:type="dxa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53005" w:rsidRPr="0009385A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lo1101</w:t>
            </w:r>
          </w:p>
        </w:tc>
        <w:tc>
          <w:tcPr>
            <w:tcW w:w="4394" w:type="dxa"/>
            <w:tcBorders>
              <w:bottom w:val="single" w:sz="4" w:space="0" w:color="666666" w:themeColor="text1" w:themeTint="99"/>
            </w:tcBorders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tcBorders>
              <w:bottom w:val="single" w:sz="4" w:space="0" w:color="666666" w:themeColor="text1" w:themeTint="99"/>
            </w:tcBorders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Balspel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Toestel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853005" w:rsidRPr="0009385A" w:rsidTr="009358A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Lesvoorbereidingsformulier zelfstandig lesgeven 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Lo2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853005" w:rsidRPr="0009385A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Buitensport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853005" w:rsidRPr="0009385A" w:rsidTr="00935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853005" w:rsidRPr="0009385A" w:rsidRDefault="00853005" w:rsidP="009358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3005" w:rsidRPr="0009385A" w:rsidRDefault="00853005" w:rsidP="009358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853005" w:rsidRPr="0009385A" w:rsidRDefault="00853005" w:rsidP="0093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:rsidR="00853005" w:rsidRDefault="00853005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C049F4" w:rsidRPr="00C049F4" w:rsidRDefault="00C049F4" w:rsidP="00C049F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C049F4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Natuurkunde</w:t>
      </w:r>
    </w:p>
    <w:p w:rsidR="009C0A5F" w:rsidRDefault="009C0A5F" w:rsidP="00C049F4">
      <w:pPr>
        <w:rPr>
          <w:rFonts w:asciiTheme="minorHAnsi" w:hAnsiTheme="minorHAnsi" w:cstheme="minorHAnsi"/>
          <w:b/>
          <w:bCs/>
        </w:rPr>
      </w:pPr>
    </w:p>
    <w:p w:rsidR="004052AC" w:rsidRPr="00F13044" w:rsidRDefault="004052AC" w:rsidP="00C049F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932"/>
        <w:gridCol w:w="4317"/>
        <w:gridCol w:w="838"/>
        <w:gridCol w:w="830"/>
        <w:gridCol w:w="1411"/>
        <w:gridCol w:w="1112"/>
      </w:tblGrid>
      <w:tr w:rsidR="00C049F4" w:rsidRPr="00F13044" w:rsidTr="009C0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0" w:type="dxa"/>
            <w:gridSpan w:val="4"/>
          </w:tcPr>
          <w:p w:rsidR="00C049F4" w:rsidRPr="00F13044" w:rsidRDefault="00C049F4" w:rsidP="00261ED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9C0A5F"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30" w:type="dxa"/>
          </w:tcPr>
          <w:p w:rsidR="00C049F4" w:rsidRPr="00F13044" w:rsidRDefault="00C049F4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gridSpan w:val="2"/>
          </w:tcPr>
          <w:p w:rsidR="00C049F4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C049F4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049F4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C049F4" w:rsidRPr="00F13044" w:rsidRDefault="00C049F4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32" w:type="dxa"/>
          </w:tcPr>
          <w:p w:rsidR="00C049F4" w:rsidRPr="00F13044" w:rsidRDefault="00C049F4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17" w:type="dxa"/>
          </w:tcPr>
          <w:p w:rsidR="00C049F4" w:rsidRPr="00F13044" w:rsidRDefault="00C049F4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8" w:type="dxa"/>
          </w:tcPr>
          <w:p w:rsidR="00C049F4" w:rsidRPr="00F13044" w:rsidRDefault="00C049F4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0" w:type="dxa"/>
          </w:tcPr>
          <w:p w:rsidR="00C049F4" w:rsidRPr="00F13044" w:rsidRDefault="00C049F4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C049F4" w:rsidRPr="00F13044" w:rsidRDefault="00C049F4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12" w:type="dxa"/>
          </w:tcPr>
          <w:p w:rsidR="00C049F4" w:rsidRPr="00F13044" w:rsidRDefault="00C049F4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C0A5F" w:rsidRPr="00F13044" w:rsidTr="009C0A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9C0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9C0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na1101</w:t>
            </w:r>
          </w:p>
        </w:tc>
        <w:tc>
          <w:tcPr>
            <w:tcW w:w="4317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9C0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Elektriciteit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C0A5F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tcBorders>
              <w:bottom w:val="single" w:sz="4" w:space="0" w:color="666666" w:themeColor="text1" w:themeTint="99"/>
            </w:tcBorders>
          </w:tcPr>
          <w:p w:rsidR="009C0A5F" w:rsidRPr="00F13044" w:rsidRDefault="00924ADD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2x/</w:t>
            </w:r>
            <w:r w:rsidR="009C0A5F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972DE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na1102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Energie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972DE" w:rsidRPr="00F13044" w:rsidTr="009C0A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na1103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 1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972DE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na2101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Krachten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972DE" w:rsidRPr="00F13044" w:rsidTr="009C0A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na2102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 Schakelingen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972DE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na2103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 2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972DE" w:rsidRPr="00F13044" w:rsidTr="009C0A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na3101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 Straling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972DE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na3102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en H4 Kracht en beweging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4x</w:t>
            </w:r>
          </w:p>
        </w:tc>
      </w:tr>
      <w:tr w:rsidR="00E972DE" w:rsidRPr="00F13044" w:rsidTr="009C0A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Default="00E972DE" w:rsidP="00E972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na3103</w:t>
            </w:r>
          </w:p>
        </w:tc>
        <w:tc>
          <w:tcPr>
            <w:tcW w:w="4317" w:type="dxa"/>
            <w:shd w:val="clear" w:color="auto" w:fill="auto"/>
          </w:tcPr>
          <w:p w:rsidR="00E972DE" w:rsidRDefault="00E972DE" w:rsidP="00E9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Leren onderzoeken</w:t>
            </w:r>
          </w:p>
        </w:tc>
        <w:tc>
          <w:tcPr>
            <w:tcW w:w="838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30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Default="00E972DE" w:rsidP="006E4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972DE" w:rsidRPr="00F13044" w:rsidTr="009C0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E972DE" w:rsidRPr="00F13044" w:rsidRDefault="00E972DE" w:rsidP="00E972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" w:type="dxa"/>
            <w:shd w:val="clear" w:color="auto" w:fill="auto"/>
          </w:tcPr>
          <w:p w:rsidR="00E972DE" w:rsidRPr="00F13044" w:rsidRDefault="00E972DE" w:rsidP="00E9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na3104</w:t>
            </w:r>
          </w:p>
        </w:tc>
        <w:tc>
          <w:tcPr>
            <w:tcW w:w="4317" w:type="dxa"/>
            <w:shd w:val="clear" w:color="auto" w:fill="auto"/>
          </w:tcPr>
          <w:p w:rsidR="00E972DE" w:rsidRPr="00F13044" w:rsidRDefault="00E972DE" w:rsidP="00E9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 3</w:t>
            </w:r>
          </w:p>
        </w:tc>
        <w:tc>
          <w:tcPr>
            <w:tcW w:w="838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30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1" w:type="dxa"/>
            <w:shd w:val="clear" w:color="auto" w:fill="auto"/>
          </w:tcPr>
          <w:p w:rsidR="00E972DE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1AC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2" w:type="dxa"/>
            <w:shd w:val="clear" w:color="auto" w:fill="auto"/>
          </w:tcPr>
          <w:p w:rsidR="00E972DE" w:rsidRPr="00F13044" w:rsidRDefault="00E972DE" w:rsidP="006E4A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C049F4" w:rsidRDefault="00C049F4" w:rsidP="00C049F4">
      <w:pPr>
        <w:rPr>
          <w:rFonts w:asciiTheme="minorHAnsi" w:hAnsiTheme="minorHAnsi" w:cstheme="minorHAnsi"/>
        </w:rPr>
      </w:pPr>
    </w:p>
    <w:p w:rsidR="00A74982" w:rsidRDefault="00A74982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6728D0" w:rsidRPr="006728D0" w:rsidRDefault="006728D0" w:rsidP="006728D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728D0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6728D0" w:rsidRDefault="006728D0" w:rsidP="006728D0">
      <w:pPr>
        <w:rPr>
          <w:rFonts w:ascii="Calibri" w:hAnsi="Calibri" w:cs="Calibri"/>
          <w:b/>
          <w:bCs/>
        </w:rPr>
      </w:pPr>
    </w:p>
    <w:p w:rsidR="006728D0" w:rsidRDefault="006728D0" w:rsidP="006728D0"/>
    <w:tbl>
      <w:tblPr>
        <w:tblW w:w="1048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903"/>
        <w:gridCol w:w="1044"/>
        <w:gridCol w:w="5653"/>
        <w:gridCol w:w="703"/>
        <w:gridCol w:w="659"/>
        <w:gridCol w:w="675"/>
        <w:gridCol w:w="848"/>
      </w:tblGrid>
      <w:tr w:rsidR="006728D0" w:rsidTr="00501195">
        <w:tc>
          <w:tcPr>
            <w:tcW w:w="8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</w:t>
            </w:r>
            <w:r w:rsidR="00261ED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HAVO</w:t>
            </w:r>
            <w:r w:rsidR="003E1F14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-VWO</w:t>
            </w: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:rsidR="006728D0" w:rsidRDefault="00333BC0" w:rsidP="002F58A1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2021-2022</w:t>
            </w:r>
            <w:r w:rsidR="006728D0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</w:tr>
      <w:tr w:rsidR="006728D0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periode</w:t>
            </w: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6728D0" w:rsidRDefault="006728D0" w:rsidP="002F58A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443CD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.01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Lezen H1 + H2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Formuleren H1-H4 +  Grammatica H1- H5 </w:t>
            </w:r>
            <w:r w:rsidRPr="00D443CD">
              <w:rPr>
                <w:rFonts w:ascii="Calibri" w:hAnsi="Calibri" w:cs="Calibri"/>
                <w:i/>
                <w:sz w:val="20"/>
                <w:szCs w:val="20"/>
              </w:rPr>
              <w:t xml:space="preserve">(redekundig ontleden) </w:t>
            </w:r>
            <w:r w:rsidRPr="00D443CD">
              <w:rPr>
                <w:rFonts w:ascii="Calibri" w:hAnsi="Calibri" w:cs="Calibri"/>
                <w:b/>
                <w:sz w:val="20"/>
                <w:szCs w:val="20"/>
              </w:rPr>
              <w:t>(toetsweek 1)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2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Project spreken/kijken/luisteren/schrijven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443CD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.01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Schrijven: synthesetekst (groepsopdracht)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rPr>
          <w:trHeight w:val="246"/>
        </w:trPr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Schrijven: synthesetekst </w:t>
            </w:r>
            <w:r w:rsidRPr="00D443CD">
              <w:rPr>
                <w:rFonts w:ascii="Calibri" w:hAnsi="Calibri" w:cs="Calibri"/>
                <w:b/>
                <w:sz w:val="20"/>
                <w:szCs w:val="20"/>
              </w:rPr>
              <w:t>(toetsweek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2</w:t>
            </w:r>
            <w:r w:rsidRPr="00D443CD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2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Debatteren</w:t>
            </w:r>
            <w:r w:rsidRPr="00D443CD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2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Spelling </w:t>
            </w:r>
            <w:proofErr w:type="spellStart"/>
            <w:r w:rsidRPr="00D443CD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D443CD">
              <w:rPr>
                <w:rFonts w:ascii="Calibri" w:hAnsi="Calibri" w:cs="Calibri"/>
                <w:sz w:val="20"/>
                <w:szCs w:val="20"/>
              </w:rPr>
              <w:t xml:space="preserve"> H1- H6 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Project mini-pws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rPr>
          <w:trHeight w:val="58"/>
        </w:trPr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Woordenschat H1 - H5 </w:t>
            </w:r>
            <w:proofErr w:type="spellStart"/>
            <w:r w:rsidRPr="00D443CD">
              <w:rPr>
                <w:rFonts w:ascii="Calibri" w:hAnsi="Calibri" w:cs="Calibri"/>
                <w:sz w:val="20"/>
                <w:szCs w:val="20"/>
              </w:rPr>
              <w:t>icm</w:t>
            </w:r>
            <w:proofErr w:type="spellEnd"/>
            <w:r w:rsidRPr="00D443CD">
              <w:rPr>
                <w:rFonts w:ascii="Calibri" w:hAnsi="Calibri" w:cs="Calibri"/>
                <w:sz w:val="20"/>
                <w:szCs w:val="20"/>
              </w:rPr>
              <w:t xml:space="preserve"> poëzie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Schrijven H5: zakelijke brief 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 xml:space="preserve">Lezen H1-6 </w:t>
            </w:r>
            <w:r w:rsidRPr="00D443CD">
              <w:rPr>
                <w:rFonts w:ascii="Calibri" w:hAnsi="Calibri" w:cs="Calibri"/>
                <w:b/>
                <w:sz w:val="20"/>
                <w:szCs w:val="20"/>
              </w:rPr>
              <w:t>(toetsweek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3</w:t>
            </w:r>
            <w:r w:rsidRPr="00D443CD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3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501195" w:rsidTr="00501195">
        <w:tc>
          <w:tcPr>
            <w:tcW w:w="9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D443CD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565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Fictiedossier</w:t>
            </w:r>
          </w:p>
        </w:tc>
        <w:tc>
          <w:tcPr>
            <w:tcW w:w="70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501195" w:rsidRPr="00D443CD" w:rsidRDefault="00501195" w:rsidP="00501195">
            <w:pPr>
              <w:spacing w:line="252" w:lineRule="auto"/>
              <w:rPr>
                <w:rFonts w:ascii="Calibri" w:hAnsi="Calibri" w:cs="Calibri"/>
                <w:sz w:val="20"/>
                <w:szCs w:val="20"/>
              </w:rPr>
            </w:pPr>
            <w:r w:rsidRPr="00D443CD">
              <w:rPr>
                <w:rFonts w:ascii="Calibri" w:hAnsi="Calibri" w:cs="Calibri"/>
                <w:sz w:val="20"/>
                <w:szCs w:val="20"/>
              </w:rPr>
              <w:t>2</w:t>
            </w:r>
            <w:r w:rsidR="003E1F1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</w:tbl>
    <w:p w:rsidR="006728D0" w:rsidRDefault="006728D0">
      <w:pPr>
        <w:spacing w:line="240" w:lineRule="auto"/>
        <w:rPr>
          <w:b/>
          <w:bCs/>
        </w:rPr>
      </w:pPr>
    </w:p>
    <w:p w:rsidR="00F16997" w:rsidRDefault="00F16997">
      <w:pPr>
        <w:spacing w:line="240" w:lineRule="auto"/>
        <w:rPr>
          <w:b/>
          <w:bCs/>
        </w:rPr>
      </w:pPr>
    </w:p>
    <w:p w:rsidR="00F16997" w:rsidRDefault="00F1699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EF5262" w:rsidRPr="00017B29" w:rsidRDefault="00EF5262" w:rsidP="00EF526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017B29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EF5262" w:rsidRDefault="00EF5262" w:rsidP="00EF5262">
      <w:pPr>
        <w:rPr>
          <w:rFonts w:asciiTheme="minorHAnsi" w:hAnsiTheme="minorHAnsi" w:cstheme="minorHAnsi"/>
          <w:b/>
          <w:bCs/>
        </w:rPr>
      </w:pPr>
    </w:p>
    <w:p w:rsidR="00EF5262" w:rsidRPr="00F13044" w:rsidRDefault="00EF5262" w:rsidP="00EF526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5" w:type="dxa"/>
        <w:tblLook w:val="04A0" w:firstRow="1" w:lastRow="0" w:firstColumn="1" w:lastColumn="0" w:noHBand="0" w:noVBand="1"/>
      </w:tblPr>
      <w:tblGrid>
        <w:gridCol w:w="1064"/>
        <w:gridCol w:w="1193"/>
        <w:gridCol w:w="12"/>
        <w:gridCol w:w="3104"/>
        <w:gridCol w:w="961"/>
        <w:gridCol w:w="1173"/>
        <w:gridCol w:w="1557"/>
        <w:gridCol w:w="1351"/>
      </w:tblGrid>
      <w:tr w:rsidR="00FB2E96" w:rsidRPr="00F13044" w:rsidTr="00FB2E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  <w:gridSpan w:val="5"/>
          </w:tcPr>
          <w:p w:rsidR="00FB2E96" w:rsidRPr="00F13044" w:rsidRDefault="00FB2E96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3-HAVO-VWO</w:t>
            </w:r>
          </w:p>
        </w:tc>
        <w:tc>
          <w:tcPr>
            <w:tcW w:w="1173" w:type="dxa"/>
          </w:tcPr>
          <w:p w:rsidR="00FB2E96" w:rsidRPr="00F13044" w:rsidRDefault="00FB2E96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8" w:type="dxa"/>
            <w:gridSpan w:val="2"/>
          </w:tcPr>
          <w:p w:rsidR="00FB2E96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FB2E9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B2E96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:rsidR="00FB2E96" w:rsidRPr="00F13044" w:rsidRDefault="00FB2E96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205" w:type="dxa"/>
            <w:gridSpan w:val="2"/>
          </w:tcPr>
          <w:p w:rsidR="00FB2E96" w:rsidRPr="00F13044" w:rsidRDefault="00FB2E96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3104" w:type="dxa"/>
          </w:tcPr>
          <w:p w:rsidR="00FB2E96" w:rsidRPr="00F13044" w:rsidRDefault="00FB2E96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961" w:type="dxa"/>
          </w:tcPr>
          <w:p w:rsidR="00FB2E96" w:rsidRPr="00F13044" w:rsidRDefault="00FB2E96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1173" w:type="dxa"/>
          </w:tcPr>
          <w:p w:rsidR="00FB2E96" w:rsidRPr="00F13044" w:rsidRDefault="00FB2E96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557" w:type="dxa"/>
          </w:tcPr>
          <w:p w:rsidR="00FB2E96" w:rsidRPr="00F13044" w:rsidRDefault="00FB2E96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351" w:type="dxa"/>
          </w:tcPr>
          <w:p w:rsidR="00FB2E96" w:rsidRPr="00F13044" w:rsidRDefault="00FB2E96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05" w:type="dxa"/>
            <w:gridSpan w:val="2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o&amp;o1101</w:t>
            </w:r>
          </w:p>
        </w:tc>
        <w:tc>
          <w:tcPr>
            <w:tcW w:w="3104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961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tcBorders>
              <w:bottom w:val="single" w:sz="4" w:space="0" w:color="666666" w:themeColor="text1" w:themeTint="99"/>
            </w:tcBorders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o&amp;o1102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o&amp;o1103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o&amp;o1104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o&amp;o2101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o&amp;o2102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o&amp;o2103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o&amp;o2104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o&amp;o3101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o&amp;o3102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o&amp;o3103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o&amp;o3104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Pr="00F13044" w:rsidRDefault="008D3FF4" w:rsidP="008D3F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D3FF4" w:rsidRPr="00F13044" w:rsidTr="008D3FF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shd w:val="clear" w:color="auto" w:fill="auto"/>
          </w:tcPr>
          <w:p w:rsidR="008D3FF4" w:rsidRPr="00F13044" w:rsidRDefault="008D3FF4" w:rsidP="008D3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3" w:type="dxa"/>
            <w:shd w:val="clear" w:color="auto" w:fill="auto"/>
          </w:tcPr>
          <w:p w:rsidR="008D3FF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o&amp;o3105</w:t>
            </w:r>
          </w:p>
        </w:tc>
        <w:tc>
          <w:tcPr>
            <w:tcW w:w="3116" w:type="dxa"/>
            <w:gridSpan w:val="2"/>
            <w:shd w:val="clear" w:color="auto" w:fill="auto"/>
          </w:tcPr>
          <w:p w:rsidR="008D3FF4" w:rsidRDefault="008D3FF4" w:rsidP="008D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P.O.L</w:t>
            </w:r>
          </w:p>
        </w:tc>
        <w:tc>
          <w:tcPr>
            <w:tcW w:w="961" w:type="dxa"/>
            <w:shd w:val="clear" w:color="auto" w:fill="auto"/>
          </w:tcPr>
          <w:p w:rsidR="008D3FF4" w:rsidRPr="00F1304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173" w:type="dxa"/>
            <w:shd w:val="clear" w:color="auto" w:fill="auto"/>
          </w:tcPr>
          <w:p w:rsidR="008D3FF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557" w:type="dxa"/>
            <w:shd w:val="clear" w:color="auto" w:fill="auto"/>
          </w:tcPr>
          <w:p w:rsidR="008D3FF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351" w:type="dxa"/>
            <w:shd w:val="clear" w:color="auto" w:fill="auto"/>
          </w:tcPr>
          <w:p w:rsidR="008D3FF4" w:rsidRDefault="008D3FF4" w:rsidP="008D3F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EF5262" w:rsidRPr="00F13044" w:rsidRDefault="00EF5262" w:rsidP="00EF5262">
      <w:pPr>
        <w:rPr>
          <w:rFonts w:asciiTheme="minorHAnsi" w:hAnsiTheme="minorHAnsi" w:cstheme="minorHAnsi"/>
        </w:rPr>
      </w:pPr>
    </w:p>
    <w:p w:rsidR="00843DF7" w:rsidRDefault="00843DF7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43DF7" w:rsidRPr="0050468E" w:rsidRDefault="009D4087" w:rsidP="00843DF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Scheikunde</w:t>
      </w:r>
    </w:p>
    <w:p w:rsidR="00843DF7" w:rsidRDefault="00843DF7" w:rsidP="00843DF7">
      <w:pPr>
        <w:rPr>
          <w:rFonts w:asciiTheme="minorHAnsi" w:hAnsiTheme="minorHAnsi" w:cstheme="minorHAnsi"/>
          <w:b/>
          <w:bCs/>
        </w:rPr>
      </w:pPr>
    </w:p>
    <w:p w:rsidR="00843DF7" w:rsidRPr="00F13044" w:rsidRDefault="00843DF7" w:rsidP="00843DF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1029"/>
        <w:gridCol w:w="4742"/>
        <w:gridCol w:w="707"/>
        <w:gridCol w:w="596"/>
        <w:gridCol w:w="1319"/>
        <w:gridCol w:w="1120"/>
      </w:tblGrid>
      <w:tr w:rsidR="00843DF7" w:rsidRPr="00E50BB6" w:rsidTr="00843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1" w:type="dxa"/>
            <w:gridSpan w:val="4"/>
          </w:tcPr>
          <w:p w:rsidR="00843DF7" w:rsidRPr="00E50BB6" w:rsidRDefault="00843DF7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3-HAVO</w:t>
            </w:r>
          </w:p>
        </w:tc>
        <w:tc>
          <w:tcPr>
            <w:tcW w:w="596" w:type="dxa"/>
          </w:tcPr>
          <w:p w:rsidR="00843DF7" w:rsidRPr="00E50BB6" w:rsidRDefault="00843DF7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gridSpan w:val="2"/>
          </w:tcPr>
          <w:p w:rsidR="00843DF7" w:rsidRPr="00E50BB6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843DF7"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43DF7" w:rsidRPr="00E50BB6" w:rsidTr="00843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843DF7" w:rsidRPr="00E50BB6" w:rsidRDefault="00843DF7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29" w:type="dxa"/>
          </w:tcPr>
          <w:p w:rsidR="00843DF7" w:rsidRPr="00E50BB6" w:rsidRDefault="00843DF7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742" w:type="dxa"/>
          </w:tcPr>
          <w:p w:rsidR="00843DF7" w:rsidRPr="00E50BB6" w:rsidRDefault="00843DF7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7" w:type="dxa"/>
          </w:tcPr>
          <w:p w:rsidR="00843DF7" w:rsidRPr="00E50BB6" w:rsidRDefault="00843DF7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6" w:type="dxa"/>
          </w:tcPr>
          <w:p w:rsidR="00843DF7" w:rsidRPr="00E50BB6" w:rsidRDefault="00843DF7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843DF7" w:rsidRPr="00E50BB6" w:rsidRDefault="00843DF7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20" w:type="dxa"/>
          </w:tcPr>
          <w:p w:rsidR="00843DF7" w:rsidRPr="00E50BB6" w:rsidRDefault="00843DF7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CB3788" w:rsidRPr="00E50BB6" w:rsidTr="00843DF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schk1101</w:t>
            </w:r>
          </w:p>
        </w:tc>
        <w:tc>
          <w:tcPr>
            <w:tcW w:w="4742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 w:rsidRPr="0028272A">
              <w:rPr>
                <w:rFonts w:asciiTheme="minorHAnsi" w:hAnsiTheme="minorHAnsi" w:cstheme="minorHAnsi"/>
                <w:bCs/>
                <w:sz w:val="20"/>
                <w:szCs w:val="20"/>
              </w:rPr>
              <w:t>Veiligheid, brander, mengsels en scheidingsmethoden/werkplannen</w:t>
            </w:r>
          </w:p>
        </w:tc>
        <w:tc>
          <w:tcPr>
            <w:tcW w:w="707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tcBorders>
              <w:bottom w:val="single" w:sz="4" w:space="0" w:color="666666" w:themeColor="text1" w:themeTint="99"/>
            </w:tcBorders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schk1102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H1: materialen en stoffen + aantekeningen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schk2101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 reactievergelijkingen kloppend maken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schk2102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H2: Chemische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 reacties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aantekeningen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01EAE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B3788"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schk3101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H2+3: Chemische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 reacties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rekenen aan reacties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01EAE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B3788"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schk3102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H4 brandstoffen + aantekeningen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schk3103</w:t>
            </w:r>
          </w:p>
        </w:tc>
        <w:tc>
          <w:tcPr>
            <w:tcW w:w="4742" w:type="dxa"/>
            <w:shd w:val="clear" w:color="auto" w:fill="auto"/>
          </w:tcPr>
          <w:p w:rsidR="00CB3788" w:rsidRPr="00E50BB6" w:rsidRDefault="00CB3788" w:rsidP="00CB3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H3 t/m 6 + aantekeningen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01EAE" w:rsidP="00CB3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B3788"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B3788" w:rsidRPr="00E50BB6" w:rsidTr="00843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CB3788" w:rsidRPr="00E50BB6" w:rsidRDefault="00CB3788" w:rsidP="00CB378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CB3788" w:rsidRPr="00E50BB6" w:rsidRDefault="00CB3788" w:rsidP="00CB3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schk3104</w:t>
            </w:r>
          </w:p>
        </w:tc>
        <w:tc>
          <w:tcPr>
            <w:tcW w:w="4742" w:type="dxa"/>
            <w:shd w:val="clear" w:color="auto" w:fill="auto"/>
          </w:tcPr>
          <w:p w:rsidR="00CB3788" w:rsidRPr="00875F90" w:rsidRDefault="00CB3788" w:rsidP="00CB3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Calibri" w:hAnsi="Calibri" w:cs="Calibri"/>
                <w:color w:val="000000"/>
                <w:spacing w:val="0"/>
                <w:sz w:val="20"/>
                <w:szCs w:val="20"/>
              </w:rPr>
              <w:t>Practicumverslag </w:t>
            </w:r>
          </w:p>
        </w:tc>
        <w:tc>
          <w:tcPr>
            <w:tcW w:w="707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CB3788" w:rsidRPr="00E50BB6" w:rsidRDefault="00CB3788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CB3788" w:rsidRPr="00E50BB6" w:rsidRDefault="00CB3788" w:rsidP="00CB3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843DF7" w:rsidRPr="00F13044" w:rsidRDefault="00843DF7" w:rsidP="00843DF7">
      <w:pPr>
        <w:rPr>
          <w:rFonts w:asciiTheme="minorHAnsi" w:hAnsiTheme="minorHAnsi" w:cstheme="minorHAnsi"/>
        </w:rPr>
      </w:pPr>
    </w:p>
    <w:p w:rsidR="00843DF7" w:rsidRPr="00F13044" w:rsidRDefault="00843DF7" w:rsidP="00843DF7">
      <w:pPr>
        <w:rPr>
          <w:rFonts w:asciiTheme="minorHAnsi" w:hAnsiTheme="minorHAnsi" w:cstheme="minorHAnsi"/>
        </w:rPr>
      </w:pPr>
    </w:p>
    <w:p w:rsidR="00EF5262" w:rsidRPr="00F13044" w:rsidRDefault="00EF5262" w:rsidP="00EF5262">
      <w:pPr>
        <w:rPr>
          <w:rFonts w:asciiTheme="minorHAnsi" w:hAnsiTheme="minorHAnsi" w:cstheme="minorHAnsi"/>
        </w:rPr>
      </w:pPr>
    </w:p>
    <w:p w:rsidR="000E5123" w:rsidRPr="00F13044" w:rsidRDefault="000E5123" w:rsidP="000E5123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1029"/>
        <w:gridCol w:w="4742"/>
        <w:gridCol w:w="707"/>
        <w:gridCol w:w="596"/>
        <w:gridCol w:w="1319"/>
        <w:gridCol w:w="1120"/>
      </w:tblGrid>
      <w:tr w:rsidR="000E5123" w:rsidRPr="000E5123" w:rsidTr="002F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1" w:type="dxa"/>
            <w:gridSpan w:val="4"/>
          </w:tcPr>
          <w:p w:rsidR="000E5123" w:rsidRPr="000E5123" w:rsidRDefault="000E5123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3-VWO</w:t>
            </w:r>
          </w:p>
        </w:tc>
        <w:tc>
          <w:tcPr>
            <w:tcW w:w="596" w:type="dxa"/>
          </w:tcPr>
          <w:p w:rsidR="000E5123" w:rsidRPr="000E5123" w:rsidRDefault="000E5123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gridSpan w:val="2"/>
          </w:tcPr>
          <w:p w:rsidR="000E5123" w:rsidRPr="000E5123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0E5123" w:rsidRPr="000E51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E5123" w:rsidRPr="000E5123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0E5123" w:rsidRPr="000E5123" w:rsidRDefault="000E5123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29" w:type="dxa"/>
          </w:tcPr>
          <w:p w:rsidR="000E5123" w:rsidRPr="000E5123" w:rsidRDefault="000E512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742" w:type="dxa"/>
          </w:tcPr>
          <w:p w:rsidR="000E5123" w:rsidRPr="000E5123" w:rsidRDefault="000E512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7" w:type="dxa"/>
          </w:tcPr>
          <w:p w:rsidR="000E5123" w:rsidRPr="000E5123" w:rsidRDefault="000E512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6" w:type="dxa"/>
          </w:tcPr>
          <w:p w:rsidR="000E5123" w:rsidRPr="000E5123" w:rsidRDefault="000E512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0E5123" w:rsidRPr="000E5123" w:rsidRDefault="000E512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20" w:type="dxa"/>
          </w:tcPr>
          <w:p w:rsidR="000E5123" w:rsidRPr="000E5123" w:rsidRDefault="000E512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83A06" w:rsidRPr="000E5123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bottom w:val="single" w:sz="4" w:space="0" w:color="666666" w:themeColor="text1" w:themeTint="99"/>
            </w:tcBorders>
          </w:tcPr>
          <w:p w:rsidR="00083A06" w:rsidRPr="000E5123" w:rsidRDefault="00083A06" w:rsidP="00083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schk1101</w:t>
            </w:r>
          </w:p>
        </w:tc>
        <w:tc>
          <w:tcPr>
            <w:tcW w:w="4742" w:type="dxa"/>
            <w:tcBorders>
              <w:bottom w:val="single" w:sz="4" w:space="0" w:color="666666" w:themeColor="text1" w:themeTint="99"/>
            </w:tcBorders>
          </w:tcPr>
          <w:p w:rsidR="00083A06" w:rsidRPr="00E50BB6" w:rsidRDefault="00083A06" w:rsidP="00083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 xml:space="preserve">Toets </w:t>
            </w:r>
            <w:r w:rsidRPr="0028272A">
              <w:rPr>
                <w:rFonts w:asciiTheme="minorHAnsi" w:hAnsiTheme="minorHAnsi" w:cstheme="minorHAnsi"/>
                <w:bCs/>
                <w:sz w:val="20"/>
                <w:szCs w:val="20"/>
              </w:rPr>
              <w:t>Veiligheid, brander, mengsels en scheidingsmethoden/werkplannen</w:t>
            </w:r>
          </w:p>
        </w:tc>
        <w:tc>
          <w:tcPr>
            <w:tcW w:w="707" w:type="dxa"/>
            <w:tcBorders>
              <w:bottom w:val="single" w:sz="4" w:space="0" w:color="666666" w:themeColor="text1" w:themeTint="99"/>
            </w:tcBorders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tcBorders>
              <w:bottom w:val="single" w:sz="4" w:space="0" w:color="666666" w:themeColor="text1" w:themeTint="99"/>
            </w:tcBorders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tcBorders>
              <w:bottom w:val="single" w:sz="4" w:space="0" w:color="666666" w:themeColor="text1" w:themeTint="99"/>
            </w:tcBorders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083A06" w:rsidRPr="000E5123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schk1102</w:t>
            </w:r>
          </w:p>
        </w:tc>
        <w:tc>
          <w:tcPr>
            <w:tcW w:w="4742" w:type="dxa"/>
            <w:shd w:val="clear" w:color="auto" w:fill="auto"/>
          </w:tcPr>
          <w:p w:rsidR="00083A06" w:rsidRPr="00E50BB6" w:rsidRDefault="00083A06" w:rsidP="00083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H1: materialen en stoffen + aantekeningen</w:t>
            </w:r>
          </w:p>
        </w:tc>
        <w:tc>
          <w:tcPr>
            <w:tcW w:w="707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083A06" w:rsidRPr="000E5123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schk2101</w:t>
            </w:r>
          </w:p>
        </w:tc>
        <w:tc>
          <w:tcPr>
            <w:tcW w:w="4742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S.O. Reactievergelijkingen</w:t>
            </w:r>
          </w:p>
        </w:tc>
        <w:tc>
          <w:tcPr>
            <w:tcW w:w="707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45</w:t>
            </w:r>
          </w:p>
        </w:tc>
        <w:tc>
          <w:tcPr>
            <w:tcW w:w="1319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1x</w:t>
            </w:r>
          </w:p>
        </w:tc>
      </w:tr>
      <w:tr w:rsidR="00083A06" w:rsidRPr="000E5123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schk2102</w:t>
            </w:r>
          </w:p>
        </w:tc>
        <w:tc>
          <w:tcPr>
            <w:tcW w:w="4742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Toets</w:t>
            </w: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 xml:space="preserve"> H2 chemische reacties + aantekeningen + H3 atomen en moleculen</w:t>
            </w:r>
          </w:p>
        </w:tc>
        <w:tc>
          <w:tcPr>
            <w:tcW w:w="707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0E5123" w:rsidRDefault="00C01EAE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3</w:t>
            </w:r>
            <w:r w:rsidR="00083A06"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x</w:t>
            </w:r>
          </w:p>
        </w:tc>
      </w:tr>
      <w:tr w:rsidR="00083A06" w:rsidRPr="000E5123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schk3101</w:t>
            </w:r>
          </w:p>
        </w:tc>
        <w:tc>
          <w:tcPr>
            <w:tcW w:w="4742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Toets</w:t>
            </w: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 xml:space="preserve"> H2, H3 + H4 Meten aan reacties</w:t>
            </w:r>
          </w:p>
        </w:tc>
        <w:tc>
          <w:tcPr>
            <w:tcW w:w="707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0E5123" w:rsidRDefault="00C01EAE" w:rsidP="00083A0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3</w:t>
            </w:r>
            <w:r w:rsidR="00083A06"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x</w:t>
            </w:r>
          </w:p>
        </w:tc>
      </w:tr>
      <w:tr w:rsidR="00083A06" w:rsidRPr="000E5123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schk3102</w:t>
            </w:r>
          </w:p>
        </w:tc>
        <w:tc>
          <w:tcPr>
            <w:tcW w:w="4742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</w:rPr>
              <w:t xml:space="preserve">Toets </w:t>
            </w: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</w:rPr>
              <w:t>H2,3,4 + H5 brandstoffen en kunstoffen + aantekeningen + H 6 Metalen</w:t>
            </w:r>
          </w:p>
        </w:tc>
        <w:tc>
          <w:tcPr>
            <w:tcW w:w="707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083A06" w:rsidRPr="000E5123" w:rsidRDefault="00083A06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0E5123" w:rsidRDefault="00C01EAE" w:rsidP="00083A0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3</w:t>
            </w:r>
            <w:r w:rsidR="00083A06" w:rsidRPr="000E5123"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  <w:lang w:val="en-US"/>
              </w:rPr>
              <w:t>x</w:t>
            </w:r>
          </w:p>
        </w:tc>
      </w:tr>
      <w:tr w:rsidR="00083A06" w:rsidRPr="000E5123" w:rsidTr="002F58A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schk3103</w:t>
            </w:r>
          </w:p>
        </w:tc>
        <w:tc>
          <w:tcPr>
            <w:tcW w:w="4742" w:type="dxa"/>
            <w:shd w:val="clear" w:color="auto" w:fill="auto"/>
          </w:tcPr>
          <w:p w:rsidR="00083A06" w:rsidRPr="00875F90" w:rsidRDefault="00083A06" w:rsidP="00083A0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pacing w:val="0"/>
                <w:sz w:val="20"/>
                <w:szCs w:val="20"/>
              </w:rPr>
              <w:t xml:space="preserve">SO naamgeving moleculen </w:t>
            </w:r>
          </w:p>
        </w:tc>
        <w:tc>
          <w:tcPr>
            <w:tcW w:w="707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319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83A06" w:rsidRPr="000E5123" w:rsidTr="002F5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83A06" w:rsidRPr="000E5123" w:rsidRDefault="00083A06" w:rsidP="00083A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9" w:type="dxa"/>
            <w:shd w:val="clear" w:color="auto" w:fill="auto"/>
          </w:tcPr>
          <w:p w:rsidR="00083A06" w:rsidRPr="000E5123" w:rsidRDefault="00083A06" w:rsidP="00083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5123">
              <w:rPr>
                <w:rFonts w:asciiTheme="minorHAnsi" w:hAnsiTheme="minorHAnsi" w:cstheme="minorHAnsi"/>
                <w:sz w:val="20"/>
                <w:szCs w:val="20"/>
              </w:rPr>
              <w:t>schk3104</w:t>
            </w:r>
          </w:p>
        </w:tc>
        <w:tc>
          <w:tcPr>
            <w:tcW w:w="4742" w:type="dxa"/>
            <w:shd w:val="clear" w:color="auto" w:fill="auto"/>
          </w:tcPr>
          <w:p w:rsidR="00083A06" w:rsidRPr="00875F90" w:rsidRDefault="00083A06" w:rsidP="00083A0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pacing w:val="0"/>
                <w:sz w:val="24"/>
              </w:rPr>
            </w:pPr>
            <w:r w:rsidRPr="00875F90">
              <w:rPr>
                <w:rFonts w:ascii="Calibri" w:hAnsi="Calibri" w:cs="Calibri"/>
                <w:color w:val="000000"/>
                <w:spacing w:val="0"/>
                <w:sz w:val="20"/>
                <w:szCs w:val="20"/>
              </w:rPr>
              <w:t>Practicumverslag  H6</w:t>
            </w:r>
          </w:p>
        </w:tc>
        <w:tc>
          <w:tcPr>
            <w:tcW w:w="707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0" w:type="dxa"/>
            <w:shd w:val="clear" w:color="auto" w:fill="auto"/>
          </w:tcPr>
          <w:p w:rsidR="00083A06" w:rsidRPr="00E50BB6" w:rsidRDefault="00083A06" w:rsidP="00083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0BB6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0E5123" w:rsidRPr="00F13044" w:rsidRDefault="000E5123" w:rsidP="000E5123">
      <w:pPr>
        <w:rPr>
          <w:rFonts w:asciiTheme="minorHAnsi" w:hAnsiTheme="minorHAnsi" w:cstheme="minorHAnsi"/>
        </w:rPr>
      </w:pPr>
    </w:p>
    <w:p w:rsidR="000E5123" w:rsidRPr="00F13044" w:rsidRDefault="000E5123" w:rsidP="000E5123">
      <w:pPr>
        <w:rPr>
          <w:rFonts w:asciiTheme="minorHAnsi" w:hAnsiTheme="minorHAnsi" w:cstheme="minorHAnsi"/>
        </w:rPr>
      </w:pPr>
    </w:p>
    <w:p w:rsidR="000E5123" w:rsidRPr="0050468E" w:rsidRDefault="000E5123" w:rsidP="000E5123">
      <w:pPr>
        <w:rPr>
          <w:rFonts w:asciiTheme="minorHAnsi" w:hAnsiTheme="minorHAnsi" w:cstheme="minorHAnsi"/>
          <w:sz w:val="20"/>
          <w:szCs w:val="20"/>
        </w:rPr>
      </w:pPr>
    </w:p>
    <w:p w:rsidR="00EF5262" w:rsidRDefault="00EF5262" w:rsidP="00EF5262">
      <w:pPr>
        <w:spacing w:line="240" w:lineRule="auto"/>
        <w:rPr>
          <w:b/>
          <w:bCs/>
        </w:rPr>
      </w:pPr>
    </w:p>
    <w:p w:rsidR="00843DF7" w:rsidRPr="002B6BFA" w:rsidRDefault="00843DF7" w:rsidP="002B6BFA">
      <w:pPr>
        <w:pBdr>
          <w:top w:val="nil"/>
          <w:left w:val="nil"/>
          <w:bottom w:val="single" w:sz="36" w:space="1" w:color="C0C0C0"/>
          <w:right w:val="nil"/>
          <w:between w:val="nil"/>
        </w:pBdr>
        <w:tabs>
          <w:tab w:val="left" w:pos="0"/>
          <w:tab w:val="right" w:pos="8335"/>
        </w:tabs>
        <w:spacing w:line="240" w:lineRule="auto"/>
        <w:ind w:right="-340"/>
        <w:rPr>
          <w:rFonts w:ascii="Calibri" w:eastAsia="Calibri" w:hAnsi="Calibri" w:cs="Calibri"/>
        </w:rPr>
      </w:pPr>
      <w:r>
        <w:rPr>
          <w:bCs/>
        </w:rPr>
        <w:br w:type="page"/>
      </w:r>
    </w:p>
    <w:p w:rsidR="006D5AD1" w:rsidRPr="0050468E" w:rsidRDefault="006D5AD1" w:rsidP="006D5AD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50468E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</w:t>
      </w:r>
    </w:p>
    <w:p w:rsidR="002E4B93" w:rsidRDefault="002E4B93" w:rsidP="002E4B93">
      <w:pPr>
        <w:rPr>
          <w:rFonts w:asciiTheme="minorHAnsi" w:hAnsiTheme="minorHAnsi" w:cstheme="minorHAnsi"/>
          <w:b/>
          <w:bCs/>
        </w:rPr>
      </w:pPr>
    </w:p>
    <w:p w:rsidR="002E4B93" w:rsidRPr="00F13044" w:rsidRDefault="002E4B93" w:rsidP="002E4B93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880"/>
        <w:gridCol w:w="4876"/>
        <w:gridCol w:w="708"/>
        <w:gridCol w:w="617"/>
        <w:gridCol w:w="1319"/>
        <w:gridCol w:w="1114"/>
      </w:tblGrid>
      <w:tr w:rsidR="002E4B93" w:rsidRPr="00F13044" w:rsidTr="002E4B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</w:tcPr>
          <w:p w:rsidR="002E4B93" w:rsidRPr="00F13044" w:rsidRDefault="002E4B93" w:rsidP="002F58A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3-HAVO-VWO</w:t>
            </w:r>
          </w:p>
        </w:tc>
        <w:tc>
          <w:tcPr>
            <w:tcW w:w="617" w:type="dxa"/>
          </w:tcPr>
          <w:p w:rsidR="002E4B93" w:rsidRPr="00F13044" w:rsidRDefault="002E4B93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3" w:type="dxa"/>
            <w:gridSpan w:val="2"/>
          </w:tcPr>
          <w:p w:rsidR="002E4B93" w:rsidRPr="00F13044" w:rsidRDefault="00333BC0" w:rsidP="002F58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2E4B93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E4B93" w:rsidRPr="00F13044" w:rsidRDefault="002E4B93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0" w:type="dxa"/>
          </w:tcPr>
          <w:p w:rsidR="002E4B93" w:rsidRPr="00F13044" w:rsidRDefault="002E4B9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876" w:type="dxa"/>
          </w:tcPr>
          <w:p w:rsidR="002E4B93" w:rsidRPr="00F13044" w:rsidRDefault="002E4B9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8" w:type="dxa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17" w:type="dxa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14" w:type="dxa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E4B93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wi1101</w:t>
            </w:r>
          </w:p>
        </w:tc>
        <w:tc>
          <w:tcPr>
            <w:tcW w:w="4876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H1: Lineaire problemen</w:t>
            </w:r>
          </w:p>
        </w:tc>
        <w:tc>
          <w:tcPr>
            <w:tcW w:w="708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tcBorders>
              <w:bottom w:val="single" w:sz="4" w:space="0" w:color="666666" w:themeColor="text1" w:themeTint="99"/>
            </w:tcBorders>
          </w:tcPr>
          <w:p w:rsidR="002E4B93" w:rsidRPr="00F13044" w:rsidRDefault="002E4B93" w:rsidP="002F5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E4B93" w:rsidRPr="00F13044" w:rsidRDefault="002E4B93" w:rsidP="002F58A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2E4B93" w:rsidRPr="00F13044" w:rsidRDefault="002E4B9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wi1102</w:t>
            </w:r>
          </w:p>
        </w:tc>
        <w:tc>
          <w:tcPr>
            <w:tcW w:w="4876" w:type="dxa"/>
            <w:shd w:val="clear" w:color="auto" w:fill="auto"/>
          </w:tcPr>
          <w:p w:rsidR="002E4B93" w:rsidRPr="00447100" w:rsidRDefault="002E4B93" w:rsidP="002F5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H1+H3: </w:t>
            </w:r>
            <w:r w:rsidR="00D9288D">
              <w:rPr>
                <w:rFonts w:asciiTheme="minorHAnsi" w:hAnsiTheme="minorHAnsi" w:cstheme="minorHAnsi"/>
                <w:sz w:val="20"/>
                <w:szCs w:val="20"/>
              </w:rPr>
              <w:t>Lineaire problemen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kwadratische probl</w:t>
            </w:r>
            <w:r w:rsidR="00D9288D">
              <w:rPr>
                <w:rFonts w:asciiTheme="minorHAnsi" w:hAnsiTheme="minorHAnsi" w:cstheme="minorHAnsi"/>
                <w:sz w:val="20"/>
                <w:szCs w:val="20"/>
              </w:rPr>
              <w:t>emen</w:t>
            </w:r>
          </w:p>
        </w:tc>
        <w:tc>
          <w:tcPr>
            <w:tcW w:w="708" w:type="dxa"/>
            <w:shd w:val="clear" w:color="auto" w:fill="auto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2E4B93" w:rsidRPr="00F13044" w:rsidRDefault="006A50AF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1319" w:type="dxa"/>
            <w:shd w:val="clear" w:color="auto" w:fill="auto"/>
          </w:tcPr>
          <w:p w:rsidR="002E4B93" w:rsidRPr="00F13044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2E4B93" w:rsidRDefault="002E4B93" w:rsidP="002F58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wi1103</w:t>
            </w:r>
          </w:p>
        </w:tc>
        <w:tc>
          <w:tcPr>
            <w:tcW w:w="4876" w:type="dxa"/>
            <w:shd w:val="clear" w:color="auto" w:fill="auto"/>
          </w:tcPr>
          <w:p w:rsidR="00947ABE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s.o.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Pr="00F13044" w:rsidRDefault="00EE3E27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(0,5</w:t>
            </w:r>
            <w:r w:rsidR="00947ABE">
              <w:rPr>
                <w:rFonts w:asciiTheme="minorHAnsi" w:hAnsiTheme="minorHAnsi" w:cstheme="minorHAnsi"/>
                <w:sz w:val="20"/>
                <w:szCs w:val="20"/>
              </w:rPr>
              <w:t>x)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8E2EE2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2EE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wi2101</w:t>
            </w:r>
          </w:p>
        </w:tc>
        <w:tc>
          <w:tcPr>
            <w:tcW w:w="4876" w:type="dxa"/>
            <w:shd w:val="clear" w:color="auto" w:fill="auto"/>
          </w:tcPr>
          <w:p w:rsidR="00947ABE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H4: Statistiek en procenten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wi2102</w:t>
            </w:r>
          </w:p>
        </w:tc>
        <w:tc>
          <w:tcPr>
            <w:tcW w:w="4876" w:type="dxa"/>
            <w:shd w:val="clear" w:color="auto" w:fill="auto"/>
          </w:tcPr>
          <w:p w:rsidR="00947ABE" w:rsidRPr="00816C43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H2: Gelijkvormigheid en hellingen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wi2103</w:t>
            </w:r>
          </w:p>
        </w:tc>
        <w:tc>
          <w:tcPr>
            <w:tcW w:w="4876" w:type="dxa"/>
            <w:shd w:val="clear" w:color="auto" w:fill="auto"/>
          </w:tcPr>
          <w:p w:rsidR="00947ABE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2+H5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Gelijkvormigheid en hellingen + algebraïsche vaardigheden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6A50AF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wi2104</w:t>
            </w:r>
          </w:p>
        </w:tc>
        <w:tc>
          <w:tcPr>
            <w:tcW w:w="4876" w:type="dxa"/>
            <w:shd w:val="clear" w:color="auto" w:fill="auto"/>
          </w:tcPr>
          <w:p w:rsidR="00947ABE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s.o.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Pr="00F13044" w:rsidRDefault="00EE3E27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(0,5x)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wi3101</w:t>
            </w:r>
          </w:p>
        </w:tc>
        <w:tc>
          <w:tcPr>
            <w:tcW w:w="4876" w:type="dxa"/>
            <w:shd w:val="clear" w:color="auto" w:fill="auto"/>
          </w:tcPr>
          <w:p w:rsidR="00947ABE" w:rsidRDefault="007F554E" w:rsidP="007F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9:  Spreiding, tellen en kans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B81898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wi3102</w:t>
            </w:r>
          </w:p>
        </w:tc>
        <w:tc>
          <w:tcPr>
            <w:tcW w:w="4876" w:type="dxa"/>
            <w:shd w:val="clear" w:color="auto" w:fill="auto"/>
          </w:tcPr>
          <w:p w:rsidR="00947ABE" w:rsidRDefault="007F554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kwadratische vergelijkingen en ongelijkheden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wi3103</w:t>
            </w:r>
          </w:p>
        </w:tc>
        <w:tc>
          <w:tcPr>
            <w:tcW w:w="4876" w:type="dxa"/>
            <w:shd w:val="clear" w:color="auto" w:fill="auto"/>
          </w:tcPr>
          <w:p w:rsidR="00BC0F3E" w:rsidRDefault="009358AF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H6 &amp; </w:t>
            </w:r>
            <w:r w:rsidR="00947ABE" w:rsidRPr="0029590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947ABE">
              <w:rPr>
                <w:rFonts w:asciiTheme="minorHAnsi" w:hAnsiTheme="minorHAnsi" w:cstheme="minorHAnsi"/>
                <w:sz w:val="20"/>
                <w:szCs w:val="20"/>
              </w:rPr>
              <w:t>7 &amp;H 8</w:t>
            </w:r>
            <w:r w:rsidR="00947ABE" w:rsidRPr="0029590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BC0F3E" w:rsidRDefault="00BC0F3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kwadratische vergelijkingen en ongelijkheden &amp;</w:t>
            </w:r>
          </w:p>
          <w:p w:rsidR="00947ABE" w:rsidRPr="00C77148" w:rsidRDefault="00947ABE" w:rsidP="00947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Goniometrie &amp; Allerlei verbanden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2F6022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Default="00B81898" w:rsidP="00947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947ABE" w:rsidRPr="00E377F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47ABE" w:rsidRPr="00F13044" w:rsidTr="002E4B9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7ABE" w:rsidRPr="00F13044" w:rsidRDefault="00947ABE" w:rsidP="00947A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wi3104</w:t>
            </w:r>
          </w:p>
        </w:tc>
        <w:tc>
          <w:tcPr>
            <w:tcW w:w="4876" w:type="dxa"/>
            <w:shd w:val="clear" w:color="auto" w:fill="auto"/>
          </w:tcPr>
          <w:p w:rsidR="00947ABE" w:rsidRPr="00F13044" w:rsidRDefault="00947ABE" w:rsidP="0094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s.o.</w:t>
            </w:r>
          </w:p>
        </w:tc>
        <w:tc>
          <w:tcPr>
            <w:tcW w:w="708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7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947ABE" w:rsidRPr="00F13044" w:rsidRDefault="00947ABE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4" w:type="dxa"/>
            <w:shd w:val="clear" w:color="auto" w:fill="auto"/>
          </w:tcPr>
          <w:p w:rsidR="00947ABE" w:rsidRPr="00F13044" w:rsidRDefault="00EE3E27" w:rsidP="0094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(0,5x)</w:t>
            </w:r>
          </w:p>
        </w:tc>
      </w:tr>
    </w:tbl>
    <w:p w:rsidR="002E4B93" w:rsidRPr="00F13044" w:rsidRDefault="002E4B93" w:rsidP="002E4B93">
      <w:pPr>
        <w:rPr>
          <w:rFonts w:asciiTheme="minorHAnsi" w:hAnsiTheme="minorHAnsi" w:cstheme="minorHAnsi"/>
        </w:rPr>
      </w:pPr>
    </w:p>
    <w:p w:rsidR="002E4B93" w:rsidRPr="00F13044" w:rsidRDefault="002E4B93" w:rsidP="002E4B93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1C7A7B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2F4703">
      <w:footerReference w:type="default" r:id="rId9"/>
      <w:pgSz w:w="11906" w:h="16838" w:code="9"/>
      <w:pgMar w:top="850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E65" w:rsidRDefault="00B92E65">
      <w:r>
        <w:separator/>
      </w:r>
    </w:p>
  </w:endnote>
  <w:endnote w:type="continuationSeparator" w:id="0">
    <w:p w:rsidR="00B92E65" w:rsidRDefault="00B92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08F8A2-6712-4E05-9833-0053E4D583FF}"/>
    <w:embedBold r:id="rId2" w:fontKey="{07DBC542-63D9-4E83-9362-6357A547378A}"/>
    <w:embedItalic r:id="rId3" w:fontKey="{759EB96B-8A6B-4E1A-86B7-FEEBE6155B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E65" w:rsidRDefault="00B92E65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2E65" w:rsidRDefault="00B92E65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830D64">
                            <w:rPr>
                              <w:rStyle w:val="pagnr"/>
                              <w:noProof/>
                            </w:rPr>
                            <w:t>16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B92E65" w:rsidRDefault="00B92E65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830D64">
                      <w:rPr>
                        <w:rStyle w:val="pagnr"/>
                        <w:noProof/>
                      </w:rPr>
                      <w:t>16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E65" w:rsidRDefault="00B92E65">
      <w:r>
        <w:separator/>
      </w:r>
    </w:p>
  </w:footnote>
  <w:footnote w:type="continuationSeparator" w:id="0">
    <w:p w:rsidR="00B92E65" w:rsidRDefault="00B92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A575A"/>
    <w:multiLevelType w:val="hybridMultilevel"/>
    <w:tmpl w:val="6810CD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465DA"/>
    <w:multiLevelType w:val="hybridMultilevel"/>
    <w:tmpl w:val="3BD6D91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6"/>
  </w:num>
  <w:num w:numId="5">
    <w:abstractNumId w:val="15"/>
  </w:num>
  <w:num w:numId="6">
    <w:abstractNumId w:val="6"/>
  </w:num>
  <w:num w:numId="7">
    <w:abstractNumId w:val="18"/>
  </w:num>
  <w:num w:numId="8">
    <w:abstractNumId w:val="2"/>
  </w:num>
  <w:num w:numId="9">
    <w:abstractNumId w:val="5"/>
  </w:num>
  <w:num w:numId="10">
    <w:abstractNumId w:val="13"/>
  </w:num>
  <w:num w:numId="11">
    <w:abstractNumId w:val="17"/>
  </w:num>
  <w:num w:numId="12">
    <w:abstractNumId w:val="9"/>
  </w:num>
  <w:num w:numId="13">
    <w:abstractNumId w:val="23"/>
  </w:num>
  <w:num w:numId="14">
    <w:abstractNumId w:val="26"/>
  </w:num>
  <w:num w:numId="15">
    <w:abstractNumId w:val="22"/>
  </w:num>
  <w:num w:numId="16">
    <w:abstractNumId w:val="25"/>
  </w:num>
  <w:num w:numId="17">
    <w:abstractNumId w:val="19"/>
  </w:num>
  <w:num w:numId="18">
    <w:abstractNumId w:val="14"/>
  </w:num>
  <w:num w:numId="19">
    <w:abstractNumId w:val="8"/>
  </w:num>
  <w:num w:numId="20">
    <w:abstractNumId w:val="21"/>
  </w:num>
  <w:num w:numId="21">
    <w:abstractNumId w:val="10"/>
  </w:num>
  <w:num w:numId="22">
    <w:abstractNumId w:val="28"/>
  </w:num>
  <w:num w:numId="23">
    <w:abstractNumId w:val="3"/>
  </w:num>
  <w:num w:numId="24">
    <w:abstractNumId w:val="4"/>
  </w:num>
  <w:num w:numId="25">
    <w:abstractNumId w:val="27"/>
  </w:num>
  <w:num w:numId="26">
    <w:abstractNumId w:val="20"/>
  </w:num>
  <w:num w:numId="27">
    <w:abstractNumId w:val="12"/>
  </w:num>
  <w:num w:numId="28">
    <w:abstractNumId w:val="24"/>
  </w:num>
  <w:num w:numId="29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0BF6"/>
    <w:rsid w:val="00006698"/>
    <w:rsid w:val="0000671B"/>
    <w:rsid w:val="00017B29"/>
    <w:rsid w:val="000211E4"/>
    <w:rsid w:val="0002511A"/>
    <w:rsid w:val="00025478"/>
    <w:rsid w:val="00027096"/>
    <w:rsid w:val="00031354"/>
    <w:rsid w:val="00034BD8"/>
    <w:rsid w:val="000412CE"/>
    <w:rsid w:val="000426EE"/>
    <w:rsid w:val="0004272E"/>
    <w:rsid w:val="00044984"/>
    <w:rsid w:val="00044C30"/>
    <w:rsid w:val="00051DE1"/>
    <w:rsid w:val="00052723"/>
    <w:rsid w:val="00052A07"/>
    <w:rsid w:val="00055E24"/>
    <w:rsid w:val="00062BE0"/>
    <w:rsid w:val="00063DFB"/>
    <w:rsid w:val="000643F2"/>
    <w:rsid w:val="000739C1"/>
    <w:rsid w:val="00077050"/>
    <w:rsid w:val="00083A06"/>
    <w:rsid w:val="00083ECB"/>
    <w:rsid w:val="00090819"/>
    <w:rsid w:val="0009606B"/>
    <w:rsid w:val="00096684"/>
    <w:rsid w:val="000A2F83"/>
    <w:rsid w:val="000B09D9"/>
    <w:rsid w:val="000C3237"/>
    <w:rsid w:val="000C49FD"/>
    <w:rsid w:val="000C507A"/>
    <w:rsid w:val="000C6627"/>
    <w:rsid w:val="000C7D44"/>
    <w:rsid w:val="000D75B3"/>
    <w:rsid w:val="000E5123"/>
    <w:rsid w:val="000F1F7D"/>
    <w:rsid w:val="000F60C4"/>
    <w:rsid w:val="001026D5"/>
    <w:rsid w:val="001032F6"/>
    <w:rsid w:val="00105608"/>
    <w:rsid w:val="0010767A"/>
    <w:rsid w:val="00111934"/>
    <w:rsid w:val="001173A0"/>
    <w:rsid w:val="001222A4"/>
    <w:rsid w:val="0012235C"/>
    <w:rsid w:val="00122DF8"/>
    <w:rsid w:val="001330A0"/>
    <w:rsid w:val="00134258"/>
    <w:rsid w:val="00137D7D"/>
    <w:rsid w:val="0014152A"/>
    <w:rsid w:val="00156E04"/>
    <w:rsid w:val="00164A31"/>
    <w:rsid w:val="00166869"/>
    <w:rsid w:val="00166C81"/>
    <w:rsid w:val="00172080"/>
    <w:rsid w:val="001723B4"/>
    <w:rsid w:val="00177709"/>
    <w:rsid w:val="00181206"/>
    <w:rsid w:val="00191A6F"/>
    <w:rsid w:val="001922A7"/>
    <w:rsid w:val="001A173A"/>
    <w:rsid w:val="001A364A"/>
    <w:rsid w:val="001A47B8"/>
    <w:rsid w:val="001B5146"/>
    <w:rsid w:val="001C2625"/>
    <w:rsid w:val="001C6696"/>
    <w:rsid w:val="001C7A7B"/>
    <w:rsid w:val="001D1138"/>
    <w:rsid w:val="001D1F0D"/>
    <w:rsid w:val="001D7EC7"/>
    <w:rsid w:val="001E145B"/>
    <w:rsid w:val="001E3F31"/>
    <w:rsid w:val="001F41CB"/>
    <w:rsid w:val="001F5185"/>
    <w:rsid w:val="001F54EE"/>
    <w:rsid w:val="001F6032"/>
    <w:rsid w:val="001F6BC5"/>
    <w:rsid w:val="0020430F"/>
    <w:rsid w:val="002075A4"/>
    <w:rsid w:val="002122A4"/>
    <w:rsid w:val="00214830"/>
    <w:rsid w:val="002355B8"/>
    <w:rsid w:val="00235694"/>
    <w:rsid w:val="00240DAE"/>
    <w:rsid w:val="00241CBE"/>
    <w:rsid w:val="00242BF6"/>
    <w:rsid w:val="002442FA"/>
    <w:rsid w:val="00246D11"/>
    <w:rsid w:val="0025301A"/>
    <w:rsid w:val="00254EA7"/>
    <w:rsid w:val="00256D99"/>
    <w:rsid w:val="002607EF"/>
    <w:rsid w:val="00260F4C"/>
    <w:rsid w:val="002616A3"/>
    <w:rsid w:val="00261EDC"/>
    <w:rsid w:val="0026242E"/>
    <w:rsid w:val="002747D6"/>
    <w:rsid w:val="00280034"/>
    <w:rsid w:val="002811DD"/>
    <w:rsid w:val="0028760E"/>
    <w:rsid w:val="00287EA4"/>
    <w:rsid w:val="0029535E"/>
    <w:rsid w:val="002A313A"/>
    <w:rsid w:val="002A4B7B"/>
    <w:rsid w:val="002B2DF0"/>
    <w:rsid w:val="002B6BFA"/>
    <w:rsid w:val="002C21A0"/>
    <w:rsid w:val="002C5098"/>
    <w:rsid w:val="002C7195"/>
    <w:rsid w:val="002C733E"/>
    <w:rsid w:val="002D0A9E"/>
    <w:rsid w:val="002D178B"/>
    <w:rsid w:val="002D3DA2"/>
    <w:rsid w:val="002D710F"/>
    <w:rsid w:val="002E21E0"/>
    <w:rsid w:val="002E2B83"/>
    <w:rsid w:val="002E4B93"/>
    <w:rsid w:val="002E5E24"/>
    <w:rsid w:val="002F4703"/>
    <w:rsid w:val="002F48F4"/>
    <w:rsid w:val="002F58A1"/>
    <w:rsid w:val="002F5CB0"/>
    <w:rsid w:val="002F6022"/>
    <w:rsid w:val="002F6039"/>
    <w:rsid w:val="00302C3F"/>
    <w:rsid w:val="0030501B"/>
    <w:rsid w:val="00305583"/>
    <w:rsid w:val="003063BE"/>
    <w:rsid w:val="00310859"/>
    <w:rsid w:val="00311645"/>
    <w:rsid w:val="003265D1"/>
    <w:rsid w:val="00331E96"/>
    <w:rsid w:val="00332D3A"/>
    <w:rsid w:val="00333BC0"/>
    <w:rsid w:val="00341556"/>
    <w:rsid w:val="00354DF1"/>
    <w:rsid w:val="00355AE0"/>
    <w:rsid w:val="003618CA"/>
    <w:rsid w:val="00366987"/>
    <w:rsid w:val="003669CF"/>
    <w:rsid w:val="003675FB"/>
    <w:rsid w:val="0037353F"/>
    <w:rsid w:val="00374108"/>
    <w:rsid w:val="00374468"/>
    <w:rsid w:val="00381F11"/>
    <w:rsid w:val="0038719C"/>
    <w:rsid w:val="003906CA"/>
    <w:rsid w:val="00397B9B"/>
    <w:rsid w:val="003A1DBF"/>
    <w:rsid w:val="003A52F9"/>
    <w:rsid w:val="003B15F4"/>
    <w:rsid w:val="003B1C91"/>
    <w:rsid w:val="003B1E9E"/>
    <w:rsid w:val="003B388E"/>
    <w:rsid w:val="003B3B30"/>
    <w:rsid w:val="003B4EE0"/>
    <w:rsid w:val="003B604B"/>
    <w:rsid w:val="003B7BC2"/>
    <w:rsid w:val="003D2E25"/>
    <w:rsid w:val="003D4093"/>
    <w:rsid w:val="003D54E3"/>
    <w:rsid w:val="003D7EA3"/>
    <w:rsid w:val="003E1F14"/>
    <w:rsid w:val="003E4CC3"/>
    <w:rsid w:val="003E5358"/>
    <w:rsid w:val="003E61BC"/>
    <w:rsid w:val="003F2405"/>
    <w:rsid w:val="003F5F4D"/>
    <w:rsid w:val="003F74E9"/>
    <w:rsid w:val="004004D5"/>
    <w:rsid w:val="0040224F"/>
    <w:rsid w:val="00402B4A"/>
    <w:rsid w:val="00402CF8"/>
    <w:rsid w:val="00403CD7"/>
    <w:rsid w:val="004052AC"/>
    <w:rsid w:val="00407644"/>
    <w:rsid w:val="004132FC"/>
    <w:rsid w:val="0042285C"/>
    <w:rsid w:val="004273AF"/>
    <w:rsid w:val="0043097A"/>
    <w:rsid w:val="004405B4"/>
    <w:rsid w:val="004433D1"/>
    <w:rsid w:val="00443F69"/>
    <w:rsid w:val="00444FD4"/>
    <w:rsid w:val="00450E86"/>
    <w:rsid w:val="00454DCA"/>
    <w:rsid w:val="0046421C"/>
    <w:rsid w:val="00471270"/>
    <w:rsid w:val="00476F17"/>
    <w:rsid w:val="00480E2E"/>
    <w:rsid w:val="00484519"/>
    <w:rsid w:val="00485683"/>
    <w:rsid w:val="0048678D"/>
    <w:rsid w:val="00487F60"/>
    <w:rsid w:val="00492702"/>
    <w:rsid w:val="00492AC6"/>
    <w:rsid w:val="004A68B1"/>
    <w:rsid w:val="004B1637"/>
    <w:rsid w:val="004B2646"/>
    <w:rsid w:val="004B3AF1"/>
    <w:rsid w:val="004B4856"/>
    <w:rsid w:val="004B626C"/>
    <w:rsid w:val="004B6CDF"/>
    <w:rsid w:val="004B7AE7"/>
    <w:rsid w:val="004C170D"/>
    <w:rsid w:val="004C4806"/>
    <w:rsid w:val="004D06CE"/>
    <w:rsid w:val="004E0EBC"/>
    <w:rsid w:val="004E2234"/>
    <w:rsid w:val="004E34B5"/>
    <w:rsid w:val="004E752B"/>
    <w:rsid w:val="004E7C80"/>
    <w:rsid w:val="004E7D51"/>
    <w:rsid w:val="004F07C2"/>
    <w:rsid w:val="004F0AF6"/>
    <w:rsid w:val="004F46F1"/>
    <w:rsid w:val="00501195"/>
    <w:rsid w:val="005057B6"/>
    <w:rsid w:val="00505C1B"/>
    <w:rsid w:val="00507BD0"/>
    <w:rsid w:val="00510AF9"/>
    <w:rsid w:val="00524B5E"/>
    <w:rsid w:val="00527F04"/>
    <w:rsid w:val="00533D0D"/>
    <w:rsid w:val="00541829"/>
    <w:rsid w:val="00545423"/>
    <w:rsid w:val="00546693"/>
    <w:rsid w:val="0055005E"/>
    <w:rsid w:val="00557043"/>
    <w:rsid w:val="00560469"/>
    <w:rsid w:val="005670DD"/>
    <w:rsid w:val="0056797D"/>
    <w:rsid w:val="00571E74"/>
    <w:rsid w:val="00575F31"/>
    <w:rsid w:val="00576992"/>
    <w:rsid w:val="00577CD9"/>
    <w:rsid w:val="00580AAA"/>
    <w:rsid w:val="0058438C"/>
    <w:rsid w:val="00586EC9"/>
    <w:rsid w:val="00590FF2"/>
    <w:rsid w:val="00597296"/>
    <w:rsid w:val="005A228B"/>
    <w:rsid w:val="005A23FA"/>
    <w:rsid w:val="005A385E"/>
    <w:rsid w:val="005A5436"/>
    <w:rsid w:val="005A70BF"/>
    <w:rsid w:val="005B0532"/>
    <w:rsid w:val="005B0AC9"/>
    <w:rsid w:val="005B11E8"/>
    <w:rsid w:val="005C0A14"/>
    <w:rsid w:val="005C153F"/>
    <w:rsid w:val="005C40A8"/>
    <w:rsid w:val="005C7FF2"/>
    <w:rsid w:val="005D0842"/>
    <w:rsid w:val="005D1FF5"/>
    <w:rsid w:val="005E3A17"/>
    <w:rsid w:val="005E4FBF"/>
    <w:rsid w:val="005E71A8"/>
    <w:rsid w:val="005F2937"/>
    <w:rsid w:val="005F44D6"/>
    <w:rsid w:val="006043C5"/>
    <w:rsid w:val="00610EDD"/>
    <w:rsid w:val="00614734"/>
    <w:rsid w:val="00615167"/>
    <w:rsid w:val="00627C5F"/>
    <w:rsid w:val="00630DDF"/>
    <w:rsid w:val="006342B5"/>
    <w:rsid w:val="00642344"/>
    <w:rsid w:val="00645B91"/>
    <w:rsid w:val="00646B02"/>
    <w:rsid w:val="00646DEC"/>
    <w:rsid w:val="00652DE7"/>
    <w:rsid w:val="00652F06"/>
    <w:rsid w:val="00664AD7"/>
    <w:rsid w:val="006728D0"/>
    <w:rsid w:val="006819FF"/>
    <w:rsid w:val="006957FE"/>
    <w:rsid w:val="006A30D5"/>
    <w:rsid w:val="006A3673"/>
    <w:rsid w:val="006A50AF"/>
    <w:rsid w:val="006B6D82"/>
    <w:rsid w:val="006C0D4E"/>
    <w:rsid w:val="006C1AD0"/>
    <w:rsid w:val="006D33C7"/>
    <w:rsid w:val="006D5AD1"/>
    <w:rsid w:val="006E4A23"/>
    <w:rsid w:val="006F0BF0"/>
    <w:rsid w:val="0070082C"/>
    <w:rsid w:val="00701979"/>
    <w:rsid w:val="0070779B"/>
    <w:rsid w:val="00713F2B"/>
    <w:rsid w:val="007256F6"/>
    <w:rsid w:val="00726FA1"/>
    <w:rsid w:val="00727CE8"/>
    <w:rsid w:val="00727E67"/>
    <w:rsid w:val="007320BE"/>
    <w:rsid w:val="00737D25"/>
    <w:rsid w:val="00744A61"/>
    <w:rsid w:val="00746E4E"/>
    <w:rsid w:val="00747E7F"/>
    <w:rsid w:val="0075063B"/>
    <w:rsid w:val="00751E9C"/>
    <w:rsid w:val="00756C18"/>
    <w:rsid w:val="00757A80"/>
    <w:rsid w:val="007606E8"/>
    <w:rsid w:val="00764D81"/>
    <w:rsid w:val="007663DB"/>
    <w:rsid w:val="0076676D"/>
    <w:rsid w:val="00766E96"/>
    <w:rsid w:val="00772ED5"/>
    <w:rsid w:val="00780003"/>
    <w:rsid w:val="00781310"/>
    <w:rsid w:val="00782510"/>
    <w:rsid w:val="00784BF0"/>
    <w:rsid w:val="007A0B23"/>
    <w:rsid w:val="007A2002"/>
    <w:rsid w:val="007A2978"/>
    <w:rsid w:val="007A380C"/>
    <w:rsid w:val="007A3F87"/>
    <w:rsid w:val="007A4390"/>
    <w:rsid w:val="007B2A0B"/>
    <w:rsid w:val="007B5F7F"/>
    <w:rsid w:val="007C205D"/>
    <w:rsid w:val="007C280A"/>
    <w:rsid w:val="007C772C"/>
    <w:rsid w:val="007D297C"/>
    <w:rsid w:val="007D4486"/>
    <w:rsid w:val="007E1F39"/>
    <w:rsid w:val="007E65DB"/>
    <w:rsid w:val="007E7EFD"/>
    <w:rsid w:val="007F02E8"/>
    <w:rsid w:val="007F2548"/>
    <w:rsid w:val="007F28C8"/>
    <w:rsid w:val="007F554E"/>
    <w:rsid w:val="008002E8"/>
    <w:rsid w:val="0080155C"/>
    <w:rsid w:val="00811278"/>
    <w:rsid w:val="00824031"/>
    <w:rsid w:val="00824594"/>
    <w:rsid w:val="00830D64"/>
    <w:rsid w:val="008315D7"/>
    <w:rsid w:val="00831C18"/>
    <w:rsid w:val="0083325B"/>
    <w:rsid w:val="00833271"/>
    <w:rsid w:val="008335E2"/>
    <w:rsid w:val="00836EA7"/>
    <w:rsid w:val="008404EF"/>
    <w:rsid w:val="00843DF7"/>
    <w:rsid w:val="00850175"/>
    <w:rsid w:val="00853005"/>
    <w:rsid w:val="00854F4C"/>
    <w:rsid w:val="008561E1"/>
    <w:rsid w:val="0087123B"/>
    <w:rsid w:val="00873213"/>
    <w:rsid w:val="00873688"/>
    <w:rsid w:val="00874F19"/>
    <w:rsid w:val="00877676"/>
    <w:rsid w:val="00880DF9"/>
    <w:rsid w:val="00883D44"/>
    <w:rsid w:val="00892E4D"/>
    <w:rsid w:val="008A065F"/>
    <w:rsid w:val="008A2556"/>
    <w:rsid w:val="008A351A"/>
    <w:rsid w:val="008A5915"/>
    <w:rsid w:val="008B266E"/>
    <w:rsid w:val="008C05B7"/>
    <w:rsid w:val="008C25FA"/>
    <w:rsid w:val="008C7173"/>
    <w:rsid w:val="008D30EA"/>
    <w:rsid w:val="008D3FF4"/>
    <w:rsid w:val="008D4A78"/>
    <w:rsid w:val="008D6D56"/>
    <w:rsid w:val="008E365D"/>
    <w:rsid w:val="008E59F7"/>
    <w:rsid w:val="008F586E"/>
    <w:rsid w:val="009011A4"/>
    <w:rsid w:val="00905A28"/>
    <w:rsid w:val="00906781"/>
    <w:rsid w:val="00915546"/>
    <w:rsid w:val="00915C91"/>
    <w:rsid w:val="00922A9A"/>
    <w:rsid w:val="00924050"/>
    <w:rsid w:val="00924ADD"/>
    <w:rsid w:val="00930CD9"/>
    <w:rsid w:val="009358AF"/>
    <w:rsid w:val="00940378"/>
    <w:rsid w:val="009415DE"/>
    <w:rsid w:val="00942A0E"/>
    <w:rsid w:val="009436E8"/>
    <w:rsid w:val="009448A1"/>
    <w:rsid w:val="00947ABE"/>
    <w:rsid w:val="00950A2B"/>
    <w:rsid w:val="00952756"/>
    <w:rsid w:val="00955368"/>
    <w:rsid w:val="00957453"/>
    <w:rsid w:val="00960B53"/>
    <w:rsid w:val="00960B70"/>
    <w:rsid w:val="00965D8A"/>
    <w:rsid w:val="00966350"/>
    <w:rsid w:val="00982E79"/>
    <w:rsid w:val="00987D12"/>
    <w:rsid w:val="00992A41"/>
    <w:rsid w:val="009966E0"/>
    <w:rsid w:val="009A334E"/>
    <w:rsid w:val="009A3559"/>
    <w:rsid w:val="009A48D4"/>
    <w:rsid w:val="009A5387"/>
    <w:rsid w:val="009A7B76"/>
    <w:rsid w:val="009B6C20"/>
    <w:rsid w:val="009B7328"/>
    <w:rsid w:val="009C0A5F"/>
    <w:rsid w:val="009C15FC"/>
    <w:rsid w:val="009D002E"/>
    <w:rsid w:val="009D13CB"/>
    <w:rsid w:val="009D4087"/>
    <w:rsid w:val="009E1A53"/>
    <w:rsid w:val="009E361D"/>
    <w:rsid w:val="009E674D"/>
    <w:rsid w:val="009F7DD1"/>
    <w:rsid w:val="00A03607"/>
    <w:rsid w:val="00A03C92"/>
    <w:rsid w:val="00A05562"/>
    <w:rsid w:val="00A157F4"/>
    <w:rsid w:val="00A2053F"/>
    <w:rsid w:val="00A21925"/>
    <w:rsid w:val="00A34392"/>
    <w:rsid w:val="00A44987"/>
    <w:rsid w:val="00A53A08"/>
    <w:rsid w:val="00A55953"/>
    <w:rsid w:val="00A55D88"/>
    <w:rsid w:val="00A56FED"/>
    <w:rsid w:val="00A57C4C"/>
    <w:rsid w:val="00A60350"/>
    <w:rsid w:val="00A6070E"/>
    <w:rsid w:val="00A60B16"/>
    <w:rsid w:val="00A6339F"/>
    <w:rsid w:val="00A64A95"/>
    <w:rsid w:val="00A72C35"/>
    <w:rsid w:val="00A74025"/>
    <w:rsid w:val="00A74982"/>
    <w:rsid w:val="00A76601"/>
    <w:rsid w:val="00A801CC"/>
    <w:rsid w:val="00A83304"/>
    <w:rsid w:val="00A92DB7"/>
    <w:rsid w:val="00A96C39"/>
    <w:rsid w:val="00AA20C5"/>
    <w:rsid w:val="00AB0ED9"/>
    <w:rsid w:val="00AB113E"/>
    <w:rsid w:val="00AB2033"/>
    <w:rsid w:val="00AB3A3E"/>
    <w:rsid w:val="00AD3A6A"/>
    <w:rsid w:val="00AE07B6"/>
    <w:rsid w:val="00AE1E28"/>
    <w:rsid w:val="00AE41DC"/>
    <w:rsid w:val="00AE528A"/>
    <w:rsid w:val="00AE534B"/>
    <w:rsid w:val="00AE7887"/>
    <w:rsid w:val="00AF296C"/>
    <w:rsid w:val="00AF3D9F"/>
    <w:rsid w:val="00B10CEA"/>
    <w:rsid w:val="00B15B38"/>
    <w:rsid w:val="00B209CC"/>
    <w:rsid w:val="00B2160B"/>
    <w:rsid w:val="00B22240"/>
    <w:rsid w:val="00B249EF"/>
    <w:rsid w:val="00B24C68"/>
    <w:rsid w:val="00B27874"/>
    <w:rsid w:val="00B36768"/>
    <w:rsid w:val="00B36BF4"/>
    <w:rsid w:val="00B36CCD"/>
    <w:rsid w:val="00B4097B"/>
    <w:rsid w:val="00B45335"/>
    <w:rsid w:val="00B4579C"/>
    <w:rsid w:val="00B472DE"/>
    <w:rsid w:val="00B51C60"/>
    <w:rsid w:val="00B524E0"/>
    <w:rsid w:val="00B54418"/>
    <w:rsid w:val="00B55BD1"/>
    <w:rsid w:val="00B636AE"/>
    <w:rsid w:val="00B67465"/>
    <w:rsid w:val="00B67B9B"/>
    <w:rsid w:val="00B70A6C"/>
    <w:rsid w:val="00B72316"/>
    <w:rsid w:val="00B744A7"/>
    <w:rsid w:val="00B760AA"/>
    <w:rsid w:val="00B766FA"/>
    <w:rsid w:val="00B81898"/>
    <w:rsid w:val="00B859A2"/>
    <w:rsid w:val="00B92E65"/>
    <w:rsid w:val="00B97117"/>
    <w:rsid w:val="00BA2365"/>
    <w:rsid w:val="00BA2F04"/>
    <w:rsid w:val="00BA3EA7"/>
    <w:rsid w:val="00BA6249"/>
    <w:rsid w:val="00BA74D5"/>
    <w:rsid w:val="00BB6EA2"/>
    <w:rsid w:val="00BC0F3E"/>
    <w:rsid w:val="00BC228D"/>
    <w:rsid w:val="00BC6229"/>
    <w:rsid w:val="00BD0988"/>
    <w:rsid w:val="00BD1425"/>
    <w:rsid w:val="00BD643D"/>
    <w:rsid w:val="00BE1154"/>
    <w:rsid w:val="00BE2EE0"/>
    <w:rsid w:val="00BE5E47"/>
    <w:rsid w:val="00BF5F38"/>
    <w:rsid w:val="00C01EAE"/>
    <w:rsid w:val="00C04211"/>
    <w:rsid w:val="00C049F4"/>
    <w:rsid w:val="00C12836"/>
    <w:rsid w:val="00C141B9"/>
    <w:rsid w:val="00C15809"/>
    <w:rsid w:val="00C16765"/>
    <w:rsid w:val="00C21301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4FB0"/>
    <w:rsid w:val="00C56F0B"/>
    <w:rsid w:val="00C61832"/>
    <w:rsid w:val="00C6215F"/>
    <w:rsid w:val="00C63314"/>
    <w:rsid w:val="00C67138"/>
    <w:rsid w:val="00C70810"/>
    <w:rsid w:val="00C7538F"/>
    <w:rsid w:val="00C76AFC"/>
    <w:rsid w:val="00C77E73"/>
    <w:rsid w:val="00C83077"/>
    <w:rsid w:val="00C8536E"/>
    <w:rsid w:val="00C8768B"/>
    <w:rsid w:val="00C87B27"/>
    <w:rsid w:val="00C913ED"/>
    <w:rsid w:val="00C91C9C"/>
    <w:rsid w:val="00C932F1"/>
    <w:rsid w:val="00CA4919"/>
    <w:rsid w:val="00CA5CE7"/>
    <w:rsid w:val="00CB0437"/>
    <w:rsid w:val="00CB3788"/>
    <w:rsid w:val="00CC0255"/>
    <w:rsid w:val="00CC142E"/>
    <w:rsid w:val="00CC1F34"/>
    <w:rsid w:val="00CC691D"/>
    <w:rsid w:val="00CD243C"/>
    <w:rsid w:val="00CD2F05"/>
    <w:rsid w:val="00CD5FE1"/>
    <w:rsid w:val="00CE23DB"/>
    <w:rsid w:val="00CE5B28"/>
    <w:rsid w:val="00D04460"/>
    <w:rsid w:val="00D05F8A"/>
    <w:rsid w:val="00D07DCC"/>
    <w:rsid w:val="00D1014A"/>
    <w:rsid w:val="00D15DC1"/>
    <w:rsid w:val="00D21DF6"/>
    <w:rsid w:val="00D23652"/>
    <w:rsid w:val="00D23C2E"/>
    <w:rsid w:val="00D264F1"/>
    <w:rsid w:val="00D27E62"/>
    <w:rsid w:val="00D30B32"/>
    <w:rsid w:val="00D30DF4"/>
    <w:rsid w:val="00D328FE"/>
    <w:rsid w:val="00D374AD"/>
    <w:rsid w:val="00D42C3E"/>
    <w:rsid w:val="00D4536E"/>
    <w:rsid w:val="00D46E22"/>
    <w:rsid w:val="00D470F1"/>
    <w:rsid w:val="00D51C92"/>
    <w:rsid w:val="00D60150"/>
    <w:rsid w:val="00D605B7"/>
    <w:rsid w:val="00D64A71"/>
    <w:rsid w:val="00D64D9C"/>
    <w:rsid w:val="00D723EA"/>
    <w:rsid w:val="00D72FC4"/>
    <w:rsid w:val="00D73699"/>
    <w:rsid w:val="00D75CB7"/>
    <w:rsid w:val="00D76A90"/>
    <w:rsid w:val="00D83E3E"/>
    <w:rsid w:val="00D84B92"/>
    <w:rsid w:val="00D86AEB"/>
    <w:rsid w:val="00D9288D"/>
    <w:rsid w:val="00D95012"/>
    <w:rsid w:val="00DA2DE1"/>
    <w:rsid w:val="00DA38DB"/>
    <w:rsid w:val="00DA4364"/>
    <w:rsid w:val="00DB229C"/>
    <w:rsid w:val="00DB24B8"/>
    <w:rsid w:val="00DB3C7C"/>
    <w:rsid w:val="00DB46DC"/>
    <w:rsid w:val="00DB57E0"/>
    <w:rsid w:val="00DC1659"/>
    <w:rsid w:val="00DC2ABB"/>
    <w:rsid w:val="00DC7895"/>
    <w:rsid w:val="00DD029F"/>
    <w:rsid w:val="00DD18E6"/>
    <w:rsid w:val="00DD3B74"/>
    <w:rsid w:val="00DD5228"/>
    <w:rsid w:val="00DD6140"/>
    <w:rsid w:val="00DD615A"/>
    <w:rsid w:val="00DD686B"/>
    <w:rsid w:val="00DD79E7"/>
    <w:rsid w:val="00DE5108"/>
    <w:rsid w:val="00DF23AF"/>
    <w:rsid w:val="00DF2A68"/>
    <w:rsid w:val="00E01C84"/>
    <w:rsid w:val="00E0747D"/>
    <w:rsid w:val="00E259A1"/>
    <w:rsid w:val="00E276DC"/>
    <w:rsid w:val="00E3576E"/>
    <w:rsid w:val="00E46574"/>
    <w:rsid w:val="00E50012"/>
    <w:rsid w:val="00E50BB6"/>
    <w:rsid w:val="00E517F6"/>
    <w:rsid w:val="00E56527"/>
    <w:rsid w:val="00E57D52"/>
    <w:rsid w:val="00E61245"/>
    <w:rsid w:val="00E634D8"/>
    <w:rsid w:val="00E63692"/>
    <w:rsid w:val="00E64331"/>
    <w:rsid w:val="00E64AC1"/>
    <w:rsid w:val="00E66E07"/>
    <w:rsid w:val="00E71EBF"/>
    <w:rsid w:val="00E72922"/>
    <w:rsid w:val="00E73114"/>
    <w:rsid w:val="00E74D58"/>
    <w:rsid w:val="00E751EC"/>
    <w:rsid w:val="00E821BC"/>
    <w:rsid w:val="00E9048D"/>
    <w:rsid w:val="00E92E96"/>
    <w:rsid w:val="00E95F6D"/>
    <w:rsid w:val="00E95FC4"/>
    <w:rsid w:val="00E972DE"/>
    <w:rsid w:val="00EA2F17"/>
    <w:rsid w:val="00EA5ECB"/>
    <w:rsid w:val="00EA7C57"/>
    <w:rsid w:val="00EB3E04"/>
    <w:rsid w:val="00EC1159"/>
    <w:rsid w:val="00EC1974"/>
    <w:rsid w:val="00ED312B"/>
    <w:rsid w:val="00ED3E4D"/>
    <w:rsid w:val="00EE05A1"/>
    <w:rsid w:val="00EE1E37"/>
    <w:rsid w:val="00EE2CF5"/>
    <w:rsid w:val="00EE3E27"/>
    <w:rsid w:val="00EE4079"/>
    <w:rsid w:val="00EE6617"/>
    <w:rsid w:val="00EE66E8"/>
    <w:rsid w:val="00EF1E74"/>
    <w:rsid w:val="00EF2C47"/>
    <w:rsid w:val="00EF5262"/>
    <w:rsid w:val="00EF5316"/>
    <w:rsid w:val="00EF5CCA"/>
    <w:rsid w:val="00EF5F50"/>
    <w:rsid w:val="00F006D1"/>
    <w:rsid w:val="00F014CF"/>
    <w:rsid w:val="00F13044"/>
    <w:rsid w:val="00F14D15"/>
    <w:rsid w:val="00F1650D"/>
    <w:rsid w:val="00F16997"/>
    <w:rsid w:val="00F20138"/>
    <w:rsid w:val="00F20C7A"/>
    <w:rsid w:val="00F2127C"/>
    <w:rsid w:val="00F26B1F"/>
    <w:rsid w:val="00F374C2"/>
    <w:rsid w:val="00F4150C"/>
    <w:rsid w:val="00F44AA1"/>
    <w:rsid w:val="00F46914"/>
    <w:rsid w:val="00F52DC8"/>
    <w:rsid w:val="00F54512"/>
    <w:rsid w:val="00F54A2C"/>
    <w:rsid w:val="00F60502"/>
    <w:rsid w:val="00F61BE4"/>
    <w:rsid w:val="00F67809"/>
    <w:rsid w:val="00F67975"/>
    <w:rsid w:val="00F732B1"/>
    <w:rsid w:val="00F73360"/>
    <w:rsid w:val="00F75A71"/>
    <w:rsid w:val="00F83F30"/>
    <w:rsid w:val="00F867C6"/>
    <w:rsid w:val="00F86B65"/>
    <w:rsid w:val="00F86F55"/>
    <w:rsid w:val="00F907D6"/>
    <w:rsid w:val="00F92AC2"/>
    <w:rsid w:val="00F93811"/>
    <w:rsid w:val="00F95AE0"/>
    <w:rsid w:val="00F97CA0"/>
    <w:rsid w:val="00FA557A"/>
    <w:rsid w:val="00FB0664"/>
    <w:rsid w:val="00FB2E96"/>
    <w:rsid w:val="00FB3FEC"/>
    <w:rsid w:val="00FB41FB"/>
    <w:rsid w:val="00FB459D"/>
    <w:rsid w:val="00FB683F"/>
    <w:rsid w:val="00FB7162"/>
    <w:rsid w:val="00FC4E9B"/>
    <w:rsid w:val="00FC529E"/>
    <w:rsid w:val="00FD0ACA"/>
    <w:rsid w:val="00FD297F"/>
    <w:rsid w:val="00FD29E6"/>
    <w:rsid w:val="00FD610A"/>
    <w:rsid w:val="00FD616B"/>
    <w:rsid w:val="00FE14ED"/>
    <w:rsid w:val="00FE298C"/>
    <w:rsid w:val="00FE2EB5"/>
    <w:rsid w:val="00FE49AB"/>
    <w:rsid w:val="00FF0621"/>
    <w:rsid w:val="00FF09EA"/>
    <w:rsid w:val="00FF2E90"/>
    <w:rsid w:val="00FF3B7D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3"/>
    <o:shapelayout v:ext="edit">
      <o:idmap v:ext="edit" data="1"/>
    </o:shapelayout>
  </w:shapeDefaults>
  <w:decimalSymbol w:val=","/>
  <w:listSeparator w:val=";"/>
  <w14:docId w14:val="2FF70FD4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  <w:tabs>
        <w:tab w:val="clear" w:pos="397"/>
        <w:tab w:val="num" w:pos="360"/>
      </w:tabs>
      <w:ind w:left="0" w:firstLine="0"/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  <w:tab w:val="num" w:pos="36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6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3A809-C69F-443D-8FFD-FD6B42A6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182</TotalTime>
  <Pages>16</Pages>
  <Words>1718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115</cp:revision>
  <cp:lastPrinted>2012-01-15T21:15:00Z</cp:lastPrinted>
  <dcterms:created xsi:type="dcterms:W3CDTF">2019-07-15T07:21:00Z</dcterms:created>
  <dcterms:modified xsi:type="dcterms:W3CDTF">2021-09-27T07:38:00Z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